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03" w:rsidRPr="00C67986" w:rsidRDefault="00063803" w:rsidP="00C67986">
      <w:pPr>
        <w:rPr>
          <w:rFonts w:ascii="Arial" w:hAnsi="Arial" w:cs="Arial"/>
          <w:sz w:val="40"/>
          <w:szCs w:val="40"/>
          <w:lang w:val="en-CA"/>
        </w:rPr>
      </w:pPr>
      <w:r w:rsidRPr="00C67986">
        <w:rPr>
          <w:rFonts w:ascii="Arial" w:hAnsi="Arial" w:cs="Arial"/>
          <w:sz w:val="40"/>
          <w:szCs w:val="40"/>
          <w:lang w:val="en-CA"/>
        </w:rPr>
        <w:t>Preserve</w:t>
      </w:r>
      <w:r w:rsidR="0040342D">
        <w:rPr>
          <w:rFonts w:ascii="Arial" w:hAnsi="Arial" w:cs="Arial"/>
          <w:sz w:val="40"/>
          <w:szCs w:val="40"/>
          <w:lang w:val="en-CA"/>
        </w:rPr>
        <w:t>s</w:t>
      </w:r>
      <w:r w:rsidRPr="00C67986">
        <w:rPr>
          <w:rFonts w:ascii="Arial" w:hAnsi="Arial" w:cs="Arial"/>
          <w:sz w:val="40"/>
          <w:szCs w:val="40"/>
          <w:lang w:val="en-CA"/>
        </w:rPr>
        <w:t xml:space="preserve"> Label Template</w:t>
      </w:r>
    </w:p>
    <w:p w:rsidR="00063803" w:rsidRPr="00AB3ADD" w:rsidRDefault="00063803">
      <w:pPr>
        <w:rPr>
          <w:rFonts w:ascii="Arial" w:hAnsi="Arial" w:cs="Arial"/>
          <w:noProof/>
        </w:rPr>
      </w:pPr>
      <w:r w:rsidRPr="00AB3ADD">
        <w:rPr>
          <w:rFonts w:ascii="Arial" w:hAnsi="Arial" w:cs="Arial"/>
          <w:szCs w:val="28"/>
        </w:rPr>
        <w:t xml:space="preserve">To replace the background image, click the label, then from the Format menu choose </w:t>
      </w:r>
      <w:r w:rsidRPr="00AB3ADD">
        <w:rPr>
          <w:rFonts w:ascii="Arial" w:hAnsi="Arial" w:cs="Arial"/>
          <w:b/>
          <w:bCs/>
          <w:szCs w:val="28"/>
        </w:rPr>
        <w:t xml:space="preserve">Text Box. </w:t>
      </w:r>
      <w:r w:rsidR="00574E06" w:rsidRPr="00AB3ADD">
        <w:rPr>
          <w:rFonts w:ascii="Arial" w:hAnsi="Arial" w:cs="Arial"/>
          <w:szCs w:val="28"/>
        </w:rPr>
        <w:t>Under</w:t>
      </w:r>
      <w:r w:rsidRPr="00AB3ADD">
        <w:rPr>
          <w:rFonts w:ascii="Arial" w:hAnsi="Arial" w:cs="Arial"/>
          <w:szCs w:val="28"/>
        </w:rPr>
        <w:t xml:space="preserve"> Colors and Line</w:t>
      </w:r>
      <w:r w:rsidR="00574E06" w:rsidRPr="00AB3ADD">
        <w:rPr>
          <w:rFonts w:ascii="Arial" w:hAnsi="Arial" w:cs="Arial"/>
          <w:szCs w:val="28"/>
        </w:rPr>
        <w:t>s, g</w:t>
      </w:r>
      <w:r w:rsidR="009A147B" w:rsidRPr="00AB3ADD">
        <w:rPr>
          <w:rFonts w:ascii="Arial" w:hAnsi="Arial" w:cs="Arial"/>
          <w:szCs w:val="28"/>
        </w:rPr>
        <w:t xml:space="preserve">o to Fill &gt; Color. In the dropdown menu, select </w:t>
      </w:r>
      <w:r w:rsidRPr="00AB3ADD">
        <w:rPr>
          <w:rFonts w:ascii="Arial" w:hAnsi="Arial" w:cs="Arial"/>
          <w:b/>
          <w:bCs/>
          <w:szCs w:val="28"/>
        </w:rPr>
        <w:t>Fill Effects</w:t>
      </w:r>
      <w:r w:rsidRPr="00AB3ADD">
        <w:rPr>
          <w:rFonts w:ascii="Arial" w:hAnsi="Arial" w:cs="Arial"/>
          <w:szCs w:val="28"/>
        </w:rPr>
        <w:t xml:space="preserve">. Choose to fill the text box with a texture, a gradient, a pattern or your own picture by clicking </w:t>
      </w:r>
      <w:r w:rsidRPr="00AB3ADD">
        <w:rPr>
          <w:rFonts w:ascii="Arial" w:hAnsi="Arial" w:cs="Arial"/>
          <w:b/>
          <w:bCs/>
          <w:szCs w:val="28"/>
        </w:rPr>
        <w:t xml:space="preserve">Select Picture </w:t>
      </w:r>
      <w:r w:rsidRPr="00AB3ADD">
        <w:rPr>
          <w:rFonts w:ascii="Arial" w:hAnsi="Arial" w:cs="Arial"/>
          <w:szCs w:val="28"/>
        </w:rPr>
        <w:t>and inserting your own file. Add text by clicking the label, and replacing the text.</w:t>
      </w:r>
      <w:r w:rsidRPr="00AB3ADD">
        <w:rPr>
          <w:rFonts w:ascii="Arial" w:hAnsi="Arial" w:cs="Arial"/>
          <w:noProof/>
        </w:rPr>
        <w:t xml:space="preserve"> </w:t>
      </w:r>
    </w:p>
    <w:p w:rsidR="00063803" w:rsidRDefault="00063803"/>
    <w:p w:rsidR="00063803" w:rsidRDefault="00E143A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27940</wp:posOffset>
                </wp:positionV>
                <wp:extent cx="1828800" cy="2743200"/>
                <wp:effectExtent l="9525" t="8890" r="9525" b="10160"/>
                <wp:wrapNone/>
                <wp:docPr id="6" name="Text Box 3" descr="summer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  <w:r>
                              <w:t>Enter Your</w:t>
                            </w:r>
                          </w:p>
                          <w:p w:rsidR="001464C6" w:rsidRDefault="001464C6">
                            <w:pPr>
                              <w:pStyle w:val="Heading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Text Here</w:t>
                            </w: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summer label" style="position:absolute;margin-left:180pt;margin-top:2.2pt;width:2in;height:3in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2wBDAQMEBAUEBQkFBQkUDQsNFBQUFBQUFBQUFBQUFBQUFBQU&#10;FBQUFBQUFBQUFBQUFBQUFBQUFBQUFBQUFBQUFBQUFBT/wAARCAOD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">
                <v:fill r:id="rId8" o:title="summer label" recolor="t" type="frame"/>
                <v:textbox>
                  <w:txbxContent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  <w:r>
                        <w:t>Enter Your</w:t>
                      </w:r>
                    </w:p>
                    <w:p w:rsidR="001464C6" w:rsidRDefault="001464C6">
                      <w:pPr>
                        <w:pStyle w:val="Heading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Text Here</w:t>
                      </w: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27940</wp:posOffset>
                </wp:positionV>
                <wp:extent cx="1828800" cy="2743200"/>
                <wp:effectExtent l="9525" t="8890" r="9525" b="10160"/>
                <wp:wrapNone/>
                <wp:docPr id="5" name="Text Box 4" descr="summer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  <w:r>
                              <w:t>Enter Your</w:t>
                            </w:r>
                          </w:p>
                          <w:p w:rsidR="001464C6" w:rsidRDefault="001464C6">
                            <w:pPr>
                              <w:pStyle w:val="Heading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Text Here</w:t>
                            </w: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alt="summer label" style="position:absolute;margin-left:342pt;margin-top:2.2pt;width:2in;height:3in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MCAgMCAgMDAwMEAwMEBQgFBQQEBQoHBwYIDAoMDAsKCwsNDhIQDQ4R&#10;DgsLEBYQERMUFRUVDA8XGBYUGBIUFRT/2wBDAQMEBAUEBQkFBQkUDQsNFBQUFBQUFBQUFBQUFBQU&#10;FBQUFBQUFBQUFBQUFBQUFBQUFBQUFBQUFBQUFBQUFBQUFBT/wAARCAOD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">
                <v:fill r:id="rId8" o:title="summer label" recolor="t" type="frame"/>
                <v:textbox>
                  <w:txbxContent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  <w:r>
                        <w:t>Enter Your</w:t>
                      </w:r>
                    </w:p>
                    <w:p w:rsidR="001464C6" w:rsidRDefault="001464C6">
                      <w:pPr>
                        <w:pStyle w:val="Heading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Text Here</w:t>
                      </w: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27940</wp:posOffset>
                </wp:positionV>
                <wp:extent cx="1828800" cy="2743200"/>
                <wp:effectExtent l="9525" t="8890" r="9525" b="10160"/>
                <wp:wrapNone/>
                <wp:docPr id="4" name="Text Box 2" descr="summer lab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Pr="00C67986" w:rsidRDefault="001464C6" w:rsidP="00C67986">
                            <w:pPr>
                              <w:pStyle w:val="Heading1"/>
                            </w:pPr>
                            <w:r w:rsidRPr="00C67986">
                              <w:t>Enter Your</w:t>
                            </w:r>
                          </w:p>
                          <w:p w:rsidR="001464C6" w:rsidRPr="00C67986" w:rsidRDefault="001464C6" w:rsidP="00C67986">
                            <w:pPr>
                              <w:pStyle w:val="Heading1"/>
                            </w:pPr>
                            <w:r w:rsidRPr="00C67986">
                              <w:t>Text Here</w:t>
                            </w: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</w:p>
                          <w:p w:rsidR="001464C6" w:rsidRDefault="001464C6" w:rsidP="00C67986">
                            <w:pPr>
                              <w:pStyle w:val="Heading1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alt="summer label" style="position:absolute;margin-left:18pt;margin-top:2.2pt;width:2in;height:3in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2wBDAQMEBAUEBQkFBQkUDQsNFBQUFBQUFBQUFBQUFBQUFBQU&#10;FBQUFBQUFBQUFBQUFBQUFBQUFBQUFBQUFBQUFBQUFBT/wAARCAOD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">
                <v:fill r:id="rId8" o:title="summer label" recolor="t" type="frame"/>
                <v:textbox>
                  <w:txbxContent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Pr="00C67986" w:rsidRDefault="001464C6" w:rsidP="00C67986">
                      <w:pPr>
                        <w:pStyle w:val="Heading1"/>
                      </w:pPr>
                      <w:r w:rsidRPr="00C67986">
                        <w:t>Enter Your</w:t>
                      </w:r>
                    </w:p>
                    <w:p w:rsidR="001464C6" w:rsidRPr="00C67986" w:rsidRDefault="001464C6" w:rsidP="00C67986">
                      <w:pPr>
                        <w:pStyle w:val="Heading1"/>
                      </w:pPr>
                      <w:r w:rsidRPr="00C67986">
                        <w:t>Text Here</w:t>
                      </w: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</w:p>
                    <w:p w:rsidR="001464C6" w:rsidRDefault="001464C6" w:rsidP="00C67986">
                      <w:pPr>
                        <w:pStyle w:val="Heading1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/>
    <w:p w:rsidR="00063803" w:rsidRDefault="00063803">
      <w:pPr>
        <w:rPr>
          <w:szCs w:val="28"/>
        </w:rPr>
      </w:pPr>
    </w:p>
    <w:p w:rsidR="00063803" w:rsidRDefault="00063803">
      <w:pPr>
        <w:rPr>
          <w:rFonts w:ascii="Arial" w:hAnsi="Arial" w:cs="Arial"/>
          <w:sz w:val="40"/>
          <w:szCs w:val="40"/>
          <w:lang w:val="en-CA"/>
        </w:rPr>
      </w:pPr>
      <w:r>
        <w:rPr>
          <w:rFonts w:ascii="Arial" w:hAnsi="Arial" w:cs="Arial"/>
          <w:sz w:val="40"/>
          <w:szCs w:val="40"/>
          <w:lang w:val="en-CA"/>
        </w:rPr>
        <w:t>Preserve</w:t>
      </w:r>
      <w:r w:rsidR="0040342D">
        <w:rPr>
          <w:rFonts w:ascii="Arial" w:hAnsi="Arial" w:cs="Arial"/>
          <w:sz w:val="40"/>
          <w:szCs w:val="40"/>
          <w:lang w:val="en-CA"/>
        </w:rPr>
        <w:t>s</w:t>
      </w:r>
      <w:r>
        <w:rPr>
          <w:rFonts w:ascii="Arial" w:hAnsi="Arial" w:cs="Arial"/>
          <w:sz w:val="40"/>
          <w:szCs w:val="40"/>
          <w:lang w:val="en-CA"/>
        </w:rPr>
        <w:t xml:space="preserve"> Tag Template</w:t>
      </w:r>
    </w:p>
    <w:p w:rsidR="00063803" w:rsidRPr="00AB3ADD" w:rsidRDefault="00063803">
      <w:pPr>
        <w:rPr>
          <w:rFonts w:ascii="Arial" w:hAnsi="Arial" w:cs="Arial"/>
          <w:szCs w:val="28"/>
        </w:rPr>
      </w:pPr>
      <w:r w:rsidRPr="00AB3ADD">
        <w:rPr>
          <w:rFonts w:ascii="Arial" w:hAnsi="Arial" w:cs="Arial"/>
          <w:szCs w:val="28"/>
        </w:rPr>
        <w:t xml:space="preserve">To replace the background image, follow the steps above. </w:t>
      </w:r>
      <w:r w:rsidRPr="00AB3ADD">
        <w:rPr>
          <w:rFonts w:ascii="Arial" w:hAnsi="Arial" w:cs="Arial"/>
          <w:szCs w:val="28"/>
        </w:rPr>
        <w:softHyphen/>
      </w:r>
    </w:p>
    <w:p w:rsidR="00063803" w:rsidRPr="00AB3ADD" w:rsidRDefault="00E143A5">
      <w:pPr>
        <w:rPr>
          <w:rFonts w:ascii="Arial" w:hAnsi="Arial" w:cs="Arial"/>
        </w:rPr>
      </w:pP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467995</wp:posOffset>
                </wp:positionV>
                <wp:extent cx="1371600" cy="2743200"/>
                <wp:effectExtent l="9525" t="10795" r="9525" b="8255"/>
                <wp:wrapNone/>
                <wp:docPr id="3" name="Text Box 6" descr="preserve t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Default="001464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alt="preserve tag" style="position:absolute;margin-left:198pt;margin-top:36.85pt;width:108pt;height:3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">
                <v:fill r:id="rId10" o:title="preserve tag" recolor="t" type="frame"/>
                <v:textbox>
                  <w:txbxContent>
                    <w:p w:rsidR="001464C6" w:rsidRDefault="001464C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467995</wp:posOffset>
                </wp:positionV>
                <wp:extent cx="1371600" cy="2743200"/>
                <wp:effectExtent l="9525" t="10795" r="9525" b="8255"/>
                <wp:wrapNone/>
                <wp:docPr id="2" name="Text Box 5" descr="preserve t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Pr="00C67986" w:rsidRDefault="001464C6" w:rsidP="00C679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alt="preserve tag" style="position:absolute;margin-left:36pt;margin-top:36.85pt;width:108pt;height:3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">
                <v:fill r:id="rId10" o:title="preserve tag" recolor="t" type="frame"/>
                <v:textbox>
                  <w:txbxContent>
                    <w:p w:rsidR="001464C6" w:rsidRPr="00C67986" w:rsidRDefault="001464C6" w:rsidP="00C6798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467995</wp:posOffset>
                </wp:positionV>
                <wp:extent cx="1371600" cy="2743200"/>
                <wp:effectExtent l="9525" t="10795" r="9525" b="8255"/>
                <wp:wrapNone/>
                <wp:docPr id="1" name="Text Box 7" descr="preserve t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C6" w:rsidRDefault="001464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alt="preserve tag" style="position:absolute;margin-left:5in;margin-top:36.85pt;width:108pt;height:3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">
                <v:fill r:id="rId10" o:title="preserve tag" recolor="t" type="frame"/>
                <v:textbox>
                  <w:txbxContent>
                    <w:p w:rsidR="001464C6" w:rsidRDefault="001464C6"/>
                  </w:txbxContent>
                </v:textbox>
              </v:shape>
            </w:pict>
          </mc:Fallback>
        </mc:AlternateContent>
      </w:r>
      <w:r w:rsidR="00063803" w:rsidRPr="00AB3ADD">
        <w:rPr>
          <w:rFonts w:ascii="Arial" w:hAnsi="Arial" w:cs="Arial"/>
          <w:szCs w:val="28"/>
        </w:rPr>
        <w:t>Add text by clicking the label and replacing the text.</w:t>
      </w:r>
      <w:r w:rsidR="00063803" w:rsidRPr="00AB3ADD">
        <w:rPr>
          <w:rFonts w:ascii="Arial" w:hAnsi="Arial" w:cs="Arial"/>
          <w:noProof/>
        </w:rPr>
        <w:t xml:space="preserve"> </w:t>
      </w:r>
      <w:r w:rsidR="00063803" w:rsidRPr="00AB3ADD">
        <w:rPr>
          <w:rFonts w:ascii="Arial" w:hAnsi="Arial" w:cs="Arial"/>
          <w:szCs w:val="28"/>
        </w:rPr>
        <w:t>Add text to the tag, or simply print the tag, fold it in half and write your note on the inside.</w:t>
      </w:r>
      <w:bookmarkStart w:id="0" w:name="_GoBack"/>
      <w:bookmarkEnd w:id="0"/>
    </w:p>
    <w:sectPr w:rsidR="00063803" w:rsidRPr="00AB3ADD">
      <w:pgSz w:w="12240" w:h="15840"/>
      <w:pgMar w:top="1440" w:right="108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4AF" w:rsidRDefault="006464AF">
      <w:r>
        <w:separator/>
      </w:r>
    </w:p>
  </w:endnote>
  <w:endnote w:type="continuationSeparator" w:id="0">
    <w:p w:rsidR="006464AF" w:rsidRDefault="00646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4AF" w:rsidRDefault="006464AF">
      <w:r>
        <w:separator/>
      </w:r>
    </w:p>
  </w:footnote>
  <w:footnote w:type="continuationSeparator" w:id="0">
    <w:p w:rsidR="006464AF" w:rsidRDefault="006464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A5"/>
    <w:rsid w:val="00063803"/>
    <w:rsid w:val="001464C6"/>
    <w:rsid w:val="00364D44"/>
    <w:rsid w:val="0040342D"/>
    <w:rsid w:val="004133F2"/>
    <w:rsid w:val="00574E06"/>
    <w:rsid w:val="006464AF"/>
    <w:rsid w:val="0065790F"/>
    <w:rsid w:val="006C1F07"/>
    <w:rsid w:val="00866D10"/>
    <w:rsid w:val="009A147B"/>
    <w:rsid w:val="00A146C2"/>
    <w:rsid w:val="00A41AC6"/>
    <w:rsid w:val="00A83CBD"/>
    <w:rsid w:val="00AB3ADD"/>
    <w:rsid w:val="00AF3016"/>
    <w:rsid w:val="00AF66D2"/>
    <w:rsid w:val="00B62BFF"/>
    <w:rsid w:val="00C67986"/>
    <w:rsid w:val="00E1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C67986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1A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1AC6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C67986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1A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1AC6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S010266843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TS010266843 (1)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Preserve Label Template</vt:lpstr>
    </vt:vector>
  </TitlesOfParts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Preserve Label Template</dc:title>
  <dc:creator/>
  <cp:lastModifiedBy/>
  <cp:revision>1</cp:revision>
  <dcterms:created xsi:type="dcterms:W3CDTF">2014-02-21T22:24:00Z</dcterms:created>
  <dcterms:modified xsi:type="dcterms:W3CDTF">2014-02-21T22:25:00Z</dcterms:modified>
</cp:coreProperties>
</file>