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EE3D26">
        <w:trPr>
          <w:trHeight w:hRule="exact" w:val="1282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bookmarkEnd w:id="0" w:displacedByCustomXml="next"/>
          <w:sdt>
            <w:sdtPr>
              <w:alias w:val="Your Name"/>
              <w:tag w:val=""/>
              <w:id w:val="-460183199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769823300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</w:tr>
      <w:tr w:rsidR="00EE3D2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-1691373794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Telephone"/>
                <w:tag w:val=""/>
                <w:id w:val="355386550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>   </w:t>
            </w:r>
            <w:sdt>
              <w:sdtPr>
                <w:alias w:val="Email"/>
                <w:tag w:val=""/>
                <w:id w:val="-1903131963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1063069852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-1837451492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190960744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-203021572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1702359273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</w:tr>
      <w:tr w:rsidR="00EE3D2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-1929655791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798949340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</w:tr>
      <w:tr w:rsidR="00EE3D2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1305891179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 xml:space="preserve">[Street </w:t>
                </w:r>
                <w:r>
                  <w:t>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-1174332326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-147751651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365559404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389074779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1054660766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-2028709644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-666398296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</w:tr>
      <w:tr w:rsidR="00EE3D2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-377636213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-1582132753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</w:tr>
      <w:tr w:rsidR="00EE3D2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-1156847398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1323238822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-268857419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1821996234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-809327991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-1099401595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419921662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622428057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</w:tr>
      <w:tr w:rsidR="00EE3D2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-706102708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1134451671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</w:tr>
      <w:tr w:rsidR="00EE3D2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1305276299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134617308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56751971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96450842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-1845621480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 xml:space="preserve">[Street </w:t>
                </w:r>
                <w:r>
                  <w:t>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-1342160507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-468046081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749314024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</w:tr>
      <w:tr w:rsidR="00EE3D2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-1979756697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Your Name"/>
              <w:tag w:val=""/>
              <w:id w:val="522209985"/>
              <w:placeholder>
                <w:docPart w:val="5D06C9DBB91D45EF9C3C87335DD5D98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:rsidR="00EE3D26" w:rsidRDefault="00F735D0">
                <w:pPr>
                  <w:pStyle w:val="Name"/>
                </w:pPr>
                <w:r>
                  <w:t>User</w:t>
                </w:r>
              </w:p>
            </w:sdtContent>
          </w:sdt>
        </w:tc>
      </w:tr>
      <w:tr w:rsidR="00EE3D2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1876196572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1365244193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-498664938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[Email address]</w:t>
                </w:r>
              </w:sdtContent>
            </w:sdt>
          </w:p>
          <w:sdt>
            <w:sdtPr>
              <w:alias w:val="Web Address"/>
              <w:tag w:val=""/>
              <w:id w:val="-1842457598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ddress"/>
              <w:tag w:val=""/>
              <w:id w:val="723099230"/>
              <w:placeholder>
                <w:docPart w:val="E8BC5176DEDC4F1ABF5B40B887402CE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[Street Address, City, ST  ZIP Code]</w:t>
                </w:r>
              </w:p>
            </w:sdtContent>
          </w:sdt>
          <w:p w:rsidR="00EE3D26" w:rsidRDefault="00F735D0">
            <w:pPr>
              <w:pStyle w:val="ContactInfo"/>
            </w:pPr>
            <w:sdt>
              <w:sdtPr>
                <w:alias w:val="Company Phone"/>
                <w:tag w:val=""/>
                <w:id w:val="-364826460"/>
                <w:placeholder>
                  <w:docPart w:val="36B6A2927E3A4752851D8E52A3193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t>[Telephone]</w:t>
                </w:r>
              </w:sdtContent>
            </w:sdt>
            <w:r>
              <w:t xml:space="preserve"> </w:t>
            </w:r>
            <w:sdt>
              <w:sdtPr>
                <w:alias w:val="Email"/>
                <w:tag w:val=""/>
                <w:id w:val="1437329958"/>
                <w:placeholder>
                  <w:docPart w:val="EA2FB83058E6420F8F230CACDE22BD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t>[</w:t>
                </w:r>
                <w:r>
                  <w:t>Email address]</w:t>
                </w:r>
              </w:sdtContent>
            </w:sdt>
          </w:p>
          <w:sdt>
            <w:sdtPr>
              <w:alias w:val="Web Address"/>
              <w:tag w:val=""/>
              <w:id w:val="387465840"/>
              <w:placeholder>
                <w:docPart w:val="9197DCF2210A49C68D5E43032AAAD3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EE3D26" w:rsidRDefault="00F735D0">
                <w:pPr>
                  <w:pStyle w:val="ContactInfo"/>
                </w:pPr>
                <w:r>
                  <w:t>[Web address]</w:t>
                </w:r>
              </w:p>
            </w:sdtContent>
          </w:sdt>
        </w:tc>
      </w:tr>
    </w:tbl>
    <w:p w:rsidR="00EE3D26" w:rsidRDefault="00F735D0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Background graphic" descr="Background graphic of bamb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Background graphic" o:spid="_x0000_s1026" alt="Background graphic of bamboo" style="position:absolute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FcBQMAAGoJAAAOAAAAZHJzL2Uyb0RvYy54bWzsVl1r2zAUfR/sPwi/&#10;p5Ydx0lMk9ImbRmMLawbe1Zk2Ra1JSEpH2Xsv+9KdpI2KV0peykMEkcfvvcenXPvVc4vtk2N1kwb&#10;LsUkiM5wgJigMueinAQ/vt/0RgEyloic1FKwSfDATHAx/fjhfKMyFstK1jnTCJwIk23UJKisVVkY&#10;GlqxhpgzqZiAzULqhliY6jLMNdmA96YOY4zTcCN1rrSkzBhYnbebwdT7LwpG7deiMMyiehIANuuf&#10;2j+X7hlOz0lWaqIqTjsY5A0oGsIFBN27mhNL0ErzE1cNp1oaWdgzKptQFgWnzJ8BThPho9PcarlS&#10;/ixltinVniag9oinN7ulX9YLjXg+CUAoQRqQ6IrQ+xIiixx1xAQoZ4YCa6dbSBZoSZqllI7KjSoz&#10;8Hir1Z1a6JYPGH6W9N4gIWcVESW7NApkgWRxFuGxiZuXB/ttoRvnB5hCWy/bw142trWIwmIySpMU&#10;A34KexHGg3SceuckoxXIf2JIq+uD6aCPk4PpKME+KUKStaE9wD0gxWkG304JGJ0o8feMBSu70izo&#10;nDSv8tEQfb9SPUgaRSxf8prbB18AkB4OlFgvOHWUu8lB1HgnKuy6oCh2pO/eaS2IO9FLEj19PXTT&#10;J+GWNVc3vK6RlvYnt9VdRRTkUQTQSOY2u5NCAh2l7TNktSUxl3TVMGHbGteshkNLYSquTIB0xpol&#10;g5TVn/IIpIP+YiGe0lxYHxMS47OxLrpLEV+Gv+LRJcbj+Ko3G+BZL8HD697lOBn2hvh6mOBkFM2i&#10;2W9nHSXZyjDgg9RzxTvosHoC/tma67pTW82+K6A18b3HJbsHtPv1EGHJMeSwGk2/QWG4ThWPUy8U&#10;LFrNLK2cseN9R3WroemK7DVFEqWDcTzuv5DpkAfa2FsmG+QGQC+g8XySNWBt8e9e6fC0CDw0gNei&#10;gsG7qQ/go216i64++v/r4z3Ux3A8ckK9rT76MYZPGqDTqyRK0xiD7/1VcnIf/Isq8XcKXOi+E3R3&#10;rPvH8HgO48d/kaZ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ApatOAAAAAK&#10;AQAADwAAAGRycy9kb3ducmV2LnhtbEyPQWuDQBCF74X+h2UCvTWrEYsa1xBC21MoNCmU3jY6UYk7&#10;K+5Gzb/v5NTe3vCG976Xb2bTiREH11pSEC4DEEilrVqqFXwd354TEM5rqnRnCRXc0MGmeHzIdVbZ&#10;iT5xPPhacAi5TCtovO8zKV3ZoNFuaXsk9s52MNrzOdSyGvTE4aaTqyB4kUa3xA2N7nHXYHk5XI2C&#10;90lP2yh8HfeX8+72c4w/vvchKvW0mLdrEB5n//cMd3xGh4KZTvZKlROdgmiVMrpXwIvudpDGKYgT&#10;qziJEpBFLv9PKH4BAAD//wMAUEsDBAoAAAAAAAAAIQBmphhB4NILAODSCwAUAAAAZHJzL21lZGlh&#10;L2ltYWdlMS5wbmeJUE5HDQoaCgAAAA1JSERSAAABmwAACXQIBgAAAbFi6l4AAAABc1JHQgCuzhzp&#10;AAAABGdBTUEAALGPC/xhBQAAAAlwSFlzAAAh1QAAIdUBBJy0nQAA/6VJREFUeF7sfQV4FGa29nZ3&#10;K9t2pVtvoUDRFtoixR0CcXedJBNPJi6jGYu7e0Lc3d09IbiWOpXVu3Lvf1dK3v9MutBSAkyc7N30&#10;mSc088k53/n8O+d9f/SjZfQjHc3Dr6KM8ITYEMZVUUi+1o1lJP69ogpHTuH1eGs8KTGEUWUE4q51&#10;LW+FxEM5WBNjgaeEOjCsDEfSclcobLwIu+Ls8bRQC5blEaRQ5/K2UPBwDt6Ps8MzYm0YlwUj8VrH&#10;8lYoaDgbB5Ic8XORBgxKgxB3pXV5KyQdOoX345n4BSlkWBaI6MvNy1shyUA6Difa45cidTCKA5C0&#10;3C0U3J+Fowk2eE6oDMuSAKRcaVneFhJ3JUM10QnPi1RgXRKEtKvLfAyF9KdOKfSCWAn2ZSFIv7rM&#10;x1BITzoU423xCinkSOtQzrW25d3lgrpSoJXgiJeFJ+BSFo6CD5b5OhTYlQTNRDtsEqvBqSwUuVeX&#10;+aQgbY+FQrwF3qJJwYUUOnWpYXl3Of+WCBilOmKdvwJZKAg5VxqXt0LSlmhYpbthk+gkXErESLhQ&#10;Lp9CyV/26j2KBydpcyQp5Io3xUdJISliz5fIp5BMGdfT+XA+myd/hkVoAVFjGMzTnLBecoQUEiJq&#10;pvJZ9qWCd6EY3ufzHwnFAprDwCCF1gkPwKHEH7HnZtjg7LHCW2r1gXAbyoD4fCEyvmgvXgRD3LcK&#10;SVMwrDOcsEF0AI5FHMScz515Q5u3RUO/IRTefekwbAuE80gi6OexpVBM1BQAJin0lmg37Ap9EH/+&#10;1MwVKhjvekG3KggmZCnP7hRoN/Jh0hII37GUycVWStIsnrROt8fb0v2wLXBH/LnMmSskE9q5I3rS&#10;oFwK7VIBeN2psGoOxtFyd+g1CFH5dYfxYinGqeVOmqZZYItoF8zzHRB3Lm12CskE1q8XQaXAl5Ti&#10;waY2CMZ1QmhVc6DV4AerbtHsC55Ba/jX879xzHTEu+KdMMtnIuZM0tzq1SnnQqeEDY0iT5hWCaCc&#10;7wqlMhbUa1yh2+gFz9Gw0zOQb8ZJRfW8v1unW+I90fswLrBC4tmUuSlEEjymUeINrVJPshYLGsUs&#10;HMm1wZFiJvYXW0CpzhaeA8FzruR+mkrquP/DTLfAdvEO6OcYIvls6tzr8job/ox6uStUi5xxJNsK&#10;B7PMoFRsA4ViKxwmpVRIKatODji9gS/O2AQPySCo8fsvy1Rj7BBvh1L2ScSfiZ+7Qv+q8zHdGjco&#10;FTFxIscKJ/IYUCmyhkqlJXTqmNBoZsK80xWsEe43s1Uqpy1nww/zCmp8fmOaqoXd4vdIoeNImkeF&#10;purSrXaEYiEDJ3NMaVwxoVlhDYNaWxjW2cGg0RGMDlc4D/rMqhV5reH3LAuiKs9PzVO0sU/yLjXk&#10;ISROxMyq7Ac2slsbp0G/ngntcksol5pArdwcRnU2sGx2hHUHi7qfA5wG3FDyWcm6mVgraCDgHmH5&#10;VU5XDFMUsV+8BSey9iJmLGT+FbotJKPBEXoVDOhWWMC0zhpG9RZwaneBvazr9brBacgBkR+E3pJX&#10;Ked63j3CcmptJnSTDuKAaDOU0vcgdnwBFZIJ6tbt/Df9BhMwmmzg2O4I6aAIPt1+cOhwgWWXFZyH&#10;bMA55/rQVk39IvVpSxqja46/c1e3E9U4duklHcAB/iYopu1E4njoQ8uStwEflO4x+zY7OFGXs222&#10;hnWLFbw73eDZ4wHnPibchpkIusJFyWDkz+5XSMRgFMuvWYgj7pp3CcypsczXjd+Fg4K3oJS0FUlj&#10;i6PQlJzsXrdJ4yZt2DQzYNVqCLduB0hHBPDpc4brkAX4ZxzR84fasemU8m7x+zujyh7MPFfsMDt4&#10;5naawHqnII3Yd3GYux4qpFDuxPxN23Jb0qOTCZtGBhxazMAbYCFwmA23HiZc+80hPueErM/C7hlX&#10;NnW2k451jjDJtcRq1bfuWEnaYG3LSD6Co9x1UEl4F7ljCzDLyaOZsM/lskeXHRybzacUCxjwA7/f&#10;Gexhe3BP2yH5I+FdY8W61gqWteZwL/fESq2NdxQKbLU+rhP7Fo5x1kI1/l2cGglflDF0Xx09O6zg&#10;0W4F3x47Glc28O21gc+gNYQjDkj6QPSP2xnN6wxgXWuGkFYBjtINz+2/R7TZbNCJ3QgF7ptQj9uM&#10;gtPRS6uQTDBhqf6znB4bsNpMwet1AqfPEnya/YSDTjh1LShJlsam0YgsaQ7NLA0oR6lDX/9HP5ka&#10;l5XHn9eP3oST3DXQTngbeaNLbKHvmy7zXMAXvC5HuLYYQjzgCtGQHQT9zKkWZzWYwbxOE9x6X6hE&#10;KsIrz61hqjFOHX7KPGELFLmroRO/CUWjUUtvoR/2Rw51PW6nNVLPiMGVTRRD9vBps4F7iyU6Pm3E&#10;ifDjeNt6023BHzOJXwslziroxW9E8Ujko6fQVFfq0vuzZ4sJQmkseXcb06nYFmnjEcgeTYJamgJW&#10;6a26I7h5/JtQ5b0B/YQNKBgMWlqFSktLf/LBn7rW/fFvVzQ+/dOFk5/9z7XXv28xTrcREi+4IeOq&#10;H+IHhUgdjoR62hEcExy+IzgzYR3UuCuhH70OFcOLMCnUX0vYXXRe+E18nxciutwRTF3KtVYB3EY9&#10;8JoYEHdYwqtOC961RgjoZUHYbIOkQT62MddAU7I3Xyg8/NOuP4TBp9UU+ROx8K60xzbWnS73I2Yy&#10;peOvgGHMWpQNzvOk0PRRjmLCIBfRva7wa9SBZ4MOvBvUwW7QgG+9ATxr9OBUqkgX6xoQNdsiuNUe&#10;QtrnSRsdwKrQg3OZFrxod84sVqF/G8O92gjsRmMIhT/6ceWVLAhaaXovt4FW0Ik7FrJPXQ0tUsgo&#10;5k2U9AfOrMtN/LZfJaqf9ydRu/PfJV2uk9w2JnxoOmXTVobbyoBzuQEJog73GvLsKD4K73oduFXJ&#10;nguP03OHMnwqjCCoYcCrUgt+VTQ2ak1IAROwSlTBor+51uiAX28FYa0NRPQJabXBqQkunUStcfPv&#10;jQhvZcGnyBGsROOI213TMXUVtHmvwzhmDQq7xQjsPfDwk7FPkx18aAHkt7qA02RPH1syvRWcCozg&#10;VmFK98qG8KqygH+9E7jVViSsOQlqDK9iY0irHCFpsEQobUo5tWpwIUWdSw5CUKePMPq7fZIGdIUH&#10;oeG3H+rcPdCVHIamcM83eoF7z1qFKWkLS5h3zk1nf5uGa//VcNep1yH5DWhzX4NZ9GrkdfIR1KKy&#10;+4G7FZ86h5mZkUpLTd3xeGqq3eNe4See8SjR+5l+qf7UQjgfP9f+p/QueRwSVkDL7xUYhb2B/A5/&#10;6r5q8fetp+l0icN8CDGfZQQkMLZ2fB7799tluiW8A033F6EXsBKnavjgFyt8OG19vR/Wds6nIPNZ&#10;Fi9Ov9o1ylggK1MUawgl6+dh4LoVCZlsiKKsF/1Kel5007bb+9eMDBPwhZpQ0lkJXfNNyM72xAcf&#10;1854iMyLQPNRSEcLF5WFTFhbvo5octWsq/PG+Pk53G/Ph1BzKSODpvyCKrpBqvCCPf81dNJOYvhy&#10;xvK1UE2DL8qrPeHA+TXSTtkhOHc3Pv1t0/JVKDJX6evsQmeYuD0PXasXwCt/E+M35vgCMZcuM9e8&#10;6RVMUVNbMKy4v4a9+HmMXk9E+3W3a3Mtd8nyd08kq9Q3+cOWlHGLeQlnPs5A8Xm1wCUTaK4Vj1zK&#10;3lxa7w0b0fNwj3sZZz/JRs15lsFcy12y/L3XM1+sbubAPuAFsGJexthH6Yjp3qGyZALNteJxpD5e&#10;0eQDO+nzcI56GROfnEJev/XJuZa7ZPmFQuGPKxvZsJK8AMfIl3D6wwyUDbsfXDKB5lox8KPHmtoD&#10;YCV+AfZkofGPslA3Ll6+CskapL5FBIbwBTiQhcbIQtVj4gefh+baigudv70nAgzRC7CLfoUslIHa&#10;8cBNC13ngpbf05cAq38pNHojU/Ysc9fN0YJWvhCF9w8mT1nINuoV6nKZGB9PfXoh6lm0MvuGUmDK&#10;p0mButzojQx0QfjTRat8ISoancj6nkJZKL3o9OxC1LNoZQ6fzoYJT9blXsXYjWwUnDd5btEqX4iK&#10;hsezYUwKWYe/itEPs3HqDONXC1HPopU5OJoFQz9SKOI1UigHp7oYTy1a5QtR0Qh1OUPOi7COfA0j&#10;pNBC1LGoZQ6Mn4IxlxSKeh3DN+RUqPGz9N8sqpQzqGzgNHU57kuwJIWGrmfJb6HYM25o+Cz+1Azq&#10;WpSkfWOZMOCQQjErMXh9Bk60p39Ts07cz0D8uAfaf5uyfVGklaOSblJI1+8lMKJXovdauvwWkpUd&#10;QV5U0m5rBA3YovSDR+OBdvRcIfS4r8Ai5g30zsRCtxvLs9EU/DYGwrvoaaVbF5XX5feokqPBZ5xk&#10;4lI5dDj0+hD6BrqvkZsznZFmVEjmcNCnDvSwFdLqgYhOLzjWHgWnQwcjf855fkYFzVPic9dqocV+&#10;FYYRq9HzQfbMutxtGXgtNnApN4W0xQN8elpklO0Bp1UPof/yK5gnWeUq5vwHddBkvwb9sNXonq1C&#10;spoca3XgWEJKNXlC0GIPlyo1mBRuB6fRACXXJNVySTMPiSauVEGD/Tr0wt+cm0K5g+nrXOrIS5He&#10;Sr1rLeFeawzLKkVYlB2Fa70SBL3aszP/DJUcu1wOdc4K6EeuRee1WQRzfL++tMGws07VxrAq0oRh&#10;3gnYlWrDrOQwzEsPg1F+GMz6wwgZsv3tDGWcUfKes/lQZdP7UOQ6dH4g507hQTVw2hz/blWhBbNC&#10;TZjkq8C8RAlGRQowoYdh86pDcGpUg3+v1YJZq/tMHlTIk0Qnaj06r+dSoIzwxzNqkekSizpZp83J&#10;98C4UBV6OYrQOLULzFIV2FdrglFzAg4NSvDs1UP4WbNn5lzZDwroPVsIZe4b0AzfQBbKg7BLOD+7&#10;7fTz6S8zqrVhWqQOw/wTMChWoDFFPgp16nBu1IZ7mz7YvaYIHnf+79koFdQq+Od0+brOFEx5Y2lG&#10;bkTHjQI6sQrn98TqQC4uZuUnYVRIs16ZCgwrjsOpzhAOTXpgNCrBtUsLorGZd0FRu++03babxtAJ&#10;8pdTC9+E9g8KkHtW+NJsGuyBefgtNsHMen0Kw9EjK2mTN6IOHOqN4NxqAs8uBjx66LF31BYf/GF0&#10;pbyVs5u8plWok7rccfYaqIS/hfYbRYgbdnlP3jJnnM6VtkhGleqwqtWHZ7s9xP2+5AtH/m/kNOvT&#10;YwXeqBXSPhI9PB6CtjNOtc7YprPz4x8K0Xm2CAqCdVAM24zm64UIG3Nc2Mt6di/zrw7kScUivx1u&#10;jxf5vzkgZIADty5LCIZcwB5jIvTq9K1/W/jAfvFRCcX7bdB+9x4rtZ8vJnez9TgZsQXN1OXCznha&#10;zrjlZ5PBvcOO3CzJGZY2txbkhmnfZgV2jxvYQ84QTLhBfNHlvlO7oFXwF6taezgUumHFnhV3Oax3&#10;nC/CEeFGnIh4B/XX8xEzzuPORr5Z5XHoYPw/ZqsFrMlPzquLBa9uFlzI3dmejiQeY3YIu8JH119q&#10;X/hh4axGj0mnWi9Y5DnjDZW371K89WwBedZvwvHwd1H3QT6iT/MSZyXcXDK5dTvBvMkCjHZSpNuF&#10;fEt94NpHrmPDLOp+YuR9nn7k++UzG91otmTCOMcJL5/ccJdCTRN5OCzchCPhW6cUkk64581Ftlnn&#10;tetg6jM7Kfqr1REune5IORcH535XuI24gzvBQ95Xp+4opUPRLXrVTHBrQskaWncpVH86BwfFm3E4&#10;bBtqPyiEx7hl46yFmo+Mfv28W3btbrBr94BTlxsFeLjDkT6+o5w7gus12EKbQt80cikkLlD3boUo&#10;/nu/ZAsOhO1AzY1C8CY8hudDrjmX4d0vBIM8Fi3bWbDt8YTtgAdch7lTwps0siiWzxomFI15IMIQ&#10;7jk81u0Ky8cypiK89oduo9NzAdwnHK7MWZj5KiD5YlasTTsX1u1+sOnyhVEnC0Fn4yed2yhGttEZ&#10;OWfKyRJGeNNh/52Aj0J6fdgbsBV7Qt9H9Ycl8Drt9vl8yTNv5diRUswONjyHxWD2cMBqF5KnfQJS&#10;R/NxNJGJV3S33el2BaMp2BO0DbtD3kc5jSHhBf8FPa7MWkn2UMRXxmSp6I/SEHApHhFnMhHWn4ND&#10;ydZYwzx4R6Gk7nCyzlbsDNmBCrJQ8KXgP8+6UnkzppI/Qf65/A5pfzgk5AImHYmHsDeETrWRSKXN&#10;pXdPIELoJc67UwrBQBT2CbSxxm7v1O7aYsDj70lfZcOuhwtJJz0/loqxhat6R6GUvhjsjtiB90N3&#10;oIh2CuLL0v+VVy650l3ExWdzrtf/D28whqL5g2HazIZFox/FidNaUuYNjUoHmNT5wa5eDL1SLxgX&#10;ecGnIwy8lgRYVgrIXToGDtWB8GgNg3tzBJx6Av6ecj3lnEd3FFzbw2BUysc7zt8plEAWej9kO3ZG&#10;vY/CDwsh+EA0OxdNmZt/wfVGf9Fgyi3bDims6qWwpjg5RgsfGuXeUCv2gE6ZJ7TLPKBUQi5g1Wzo&#10;l/nQ3zygVeAGPVKETSApfk3RYFaIwKwVQrvCE4YlfjAtZsMojw3H+iA6TwXBqzf06/ov6uHSEQ3l&#10;TDfsSzS/I3TJmWzsoBluR+ROZNOtT+CnYQ8/HXuOJJ43aw+Ha08iLJpCKDgwgo4GobCqCgCjkiL1&#10;y/1hVSGFeblMMCkca4Lg2xwHp2r6rogNS2pVr7pwmFVwYV7JgW2dBEblPtDO94B2CSlcQAtqeyAs&#10;yKvXvI4H1Tx3qJP/qHI6/U73gHk952+c0/y/erQKUfRV/V0C1xCkyLbA9/Ce9B0kno9HwdcPgfGw&#10;qon6R/CZgpoH9TdhberTvvXhqlanBJft8vj/a5rmfcsg2vWWZoD9pHaw46RhFOufRrFu/7DN4NZZ&#10;pvi+w8rkyLzfZ3bDSRncG3nXev7adVeXKhzPwjvct7DZcT1O1Guj7mbV/S3k15W58DOGXCPzu0QO&#10;VV6TGb/r/7nsL8IaXmdqXxROxBxFcDsbB+MPgHNVML1C4385/8h6ZGgUf+vtL2yWVMf0hkM9RhWu&#10;xbYou1KA5t/UPXwMzbARFyX5at19kDT5R586HwrTRCV4ZTEpHoM+/QQlEmv18ICORZFyhpVENfjD&#10;v9ADWx3exS7Hd8GmJaHhk7tjI2ZY5NIn98j0wC7WAex3UYBrnDtiKh/RODx5m8og0xrrfLZhtd8+&#10;uBZwIKybYVCUvBUtVrptWSewjrMT6wR7YV/hS5FjC4eBsig6bc85gQ2CXVgn3k+xfTxwW6TLc5a7&#10;3Vp7c1WwQbwb6wMPwrWJT3F6y7zLHcvTxnrhLmwghZwaeLQjX0RMhYXog+/nKpFCe7A+4ABcG4Xw&#10;715gGI+FUOL7ZW7LUcB6ASkUdAgOjRyw6ciy0HUuaPnbsxWwjivrcofAahKC1xPy8LvyBZVojoXv&#10;yD6B9bzd2BB8CC5NIrqNDZjfE+sc5Ztx9l2nTpJC304K9g18egwI+uuMC3mUMhzJ1cR6PikUcgSe&#10;BNzH6Qr7y6Mk34xlUcszwkb+Tmwkhbxag+HXF/pfMy7kUcrAKLDD2zTLvRV8lGLSw+h1MOCPj5J8&#10;M5bFspgwGmkdei/4OARtkfSSEf6HGRfyKGWwLXUmjMa92BqiAGFnNESDMb9/lOSbsSzulV7YSiia&#10;W0OOQdoRA+lY4vJWyLvKB9tIofdDj8G/g25ll7tC7Fo2dkkPYV+EMiQdUQgZT1reFvKv5mNv0GHs&#10;JngcSWcUwifS5FMo62Zj+Yw7+CJkENX4Yw/tEvZGHEdgdwyiTifJN8sFnU+bdBuKQPrn1d2LIKfc&#10;VUjqhdgdtB8HwxUR0hWDmNPp8q9DzM5AAuOKQTghuIT+LmPq9nKpf0IaJNgfcoC63BGE98Qi5mzS&#10;n+SWqeKTtgjTBi7cu4LhPSBFxo2yJT97yBTaF7IX+yMOIbI3HrETyTPbnNrQk4lpiQ8EZF5vgp1h&#10;tvoh5aOsJQslCG+S4EDITuwK34vw3hjEno37H7ktdDuhbROFK9dx4dcZDJsGbxhW24HV4YfSeUSH&#10;kVeo4Hp/HArdg930ghfTH4uEs/H/T968d9KlDGfmmxActW6pLflt+4JR5wrHFg4BtRrBi5CXZlzg&#10;HDJENopwkB689oZuRxSFgCafSfjbrIpza+WQX6kLPRHa0vOiJ1QLDKFabADbeleYEgBR+o3YHbMq&#10;eIaZwhsEOBy0FQfCZQqFIelczB3kwBkW9aMfOTR5kwewIzQLjWlc2ZDFTKBeogOlUlWYkQu0c7fd&#10;glsrmHrIoQDyJAl+jxQKJUTn6GldOeVWzr6JBdNya+jkm0CXrKRDVtIo1oJWuRa9mWoTWropgkaE&#10;9wAXy13BQxIG1/jgsPRtHA59j9DRAslnKHrulySOrU4wLjWHeq4WFDOVoFukA11SyqRKj7qfDvnx&#10;WIA37Dr3iqZRTlLhjGMBb+No6LsIaucj40y03HC9D2wr+yYm9Ar1oJ+vB5VTSvTKrUF+2zpTLppm&#10;DdqwbdeH74D9rLtgdlf6wHQCCMvsoRD81pS/XEiHAOln5vE5JaDP9X/NKnVgUKJGz/NK9DquDtNq&#10;Rdg3GcO+2QDuBAPq22+F1A+Dds60y0nIdWC6PNwSc5wI3IiT4ZshafFG2mk5nvVnWjmTvIF1i4/D&#10;pFQNjGpyoq3WgFcLgzwZleHZaQS/QVPEXfKZUdcQtrHvo5AJTorpBTzkLQgbXQkvWDzrXvBAPb1a&#10;Tf5u06AG22pC9iP0P7t6VbgRkCS3yxrOHVrgD5oh8oK73JU71U7NmPe4AngWqEFRQl7B0g0QEEh5&#10;8ohE7jJnaih6pfb4tVXdUVhUHwGLvOuDe8nVmdwz/Qmold1DcIUD6hCdNsDQX+rfelDhp85E/0rU&#10;zMOaH7hnyvJ4FpyAsngtFIM2IqDBFWkji/A+JOq2mPRsV4drgy6cm5Tg3q6EsEFX+A9akKuzDiLP&#10;2aP0pvS+60dErzjDtsYMNgnW97S+FymkIloDpYD1pJAzEvp4s/P1mam5wlvMnvFoU4RzgypdCKqS&#10;lQyQNOoGyQBBJfbrI/KsMbI+8Zi2u/g22PzDodIcFqfMsF5j412Ku+UfgqpwDZSl6yCusUNiH3tG&#10;Y3OmetyTXtij9Y1PG5GINRwlLyw1cDv0we/RIcRZfQSMmSLp6r27C1nshBMhalqc0sNKpTfuUtqD&#10;wPfVhKuhIl0LMQFVJvZxFsdCP9SM06FKYQM6kPbSrEdBieJ+YwQOmtARmoGky6y7hHahxdmWZkq/&#10;Ghdst91613c+eUeg7v8GVKVvIoAcbTMGZuleNmdTUQHsjqMCfrcaYQGrEZynKaIImF84oI/QUXOC&#10;1TW+Iziz7gRsa1WmQFsVhd+h0Mpk8MkjBE7/ldAIeBMSwuRO61/c3f607RDey5zkU3yRX7sKMia8&#10;6RVOjULdzBA+ypzqPk4E/mpL6LVm2cpQj6U77ODvQCDcct6BlnAltKSryUIWSO+dPixnPgww4zKC&#10;ukwpQksXaaOeYHdpgN+nisoPpQd8mylcp06BMEx9oBZxGAahx++ckF1y34S2cAW0pasI7FUfmb1+&#10;C7cOzVgjyiDsPPkXdosWAvt0welUpbFlAEG7GTxb9dFKPqVKkXvxlul3E4NLzlroCF+HjuQNhNSY&#10;Iq9P+GgpJGuEyEG9n/E79MAmhQIG9BA5yEQioTmfGgiDXtIRrDN8/Y7QHnnroef/GnSlKxFUo4/8&#10;3vv4y82mdeXJ03g99snaCwE25ec51W0fhv5t7JOiye7rMfjN/1zG5T/04Mrv277i5dqskZWVNMoc&#10;5HYfReF1FtJHfJDaJwGTghYVBbvvKOSdtxZGUgrMFa9ECE3tRd3+C2MhWfhl34epWXXniRKRok7i&#10;OkzgXbUVPuXvQNR4FBEtyghsUYd/7XFwKUrZr5rWJAJLDuuyRWAbzXb15thh+dKUcCN/lCKwwxwl&#10;p8PBq7fB+w5v3hHaK28VTAJfh750BcKqTVBErtLyNOwD04wTFUjKgMMXqf1OCGrSoUoPIIimYkH9&#10;QYhpAfWu3AH3sp3gVCkQmrMmgSXvhG/VEQJLVkEkIUK7lR2eAkRmV56EN+3OXcuUwK4yIbBkA0KA&#10;1psSMJLCBqQE9W6XqwrdiP3fWSh3DUwDX4OB+HWEV5ggr+VejpVphU8ccR4WtJpPBlKkVmCbNaE3&#10;0zRbpQXfan34UwSkT60SeFXK4NJmlFt/lBTYDSEd8PwoUtK9dDcS2pmIbrJEOPVzt8KdCGrQJKBi&#10;TXIHU4W0XguxFEsU22pGITUqsMk5DPvMk3DO14JTEVmy0xBjN0MJWNyf/qZ+98IqU0jyCvQEryKy&#10;koGCVjm6HL/ZBEFd1t903YjZ0vWx8Kn68+zniid4IQkdzD+zKzTArlAGj34HVVognu4Y+NTSoipV&#10;SKrou1JypaxRgrhOGVHN2oivY4AZegBG/u/DRLwPptLdsA7b/3eH6BPnnUOP2agJd7zwo3/RIPyw&#10;Zds+8MIHv62+6yjvnrmKynqZIKpfhYROzMWtD+ly6QN8rzn3yXksYPiru+lEJBkq0PF+EWrer0Ca&#10;aYrixmXoGtPx8XfwIYGRxjB23AYN67fAD7ZAQck849bPozEeWJRjuBIycpyGRgeSEBNCO3WpDirK&#10;/TB+Jh3eUYqaiyXHvNWjbbv9VQep5tedXVFITrDAqXQXlDU4YOxaEuo7YkLmraLFLMierVw6PJoJ&#10;XvQepOWbo6FTjLbRiLmvQ4upxPfrSq9hvtxCzhb2gpdQUspBNgXv1pyzXb4KyZQbJWwsK4Kn1rN/&#10;HjEEHXKGINmWqoHnpd6+4STYBb4IC/6LaJkIxPkvZgAnNS8SzHMhLf1hsAt9GTbBr6DxTAD6by7A&#10;zek8y/zA4up7A2Ef/jKsAl9Bx8UodH36CJ6HZtIgNV1iwgl+BQzpy6RQJJo+nP7KeCZlLmna6g4h&#10;bMNegYn0VXRdiqUA90fsCD7T1mnoCQEz7FWYBLyGrsuJKLt8f1yGmZa9JOlbBxPACCaFgl5H58UE&#10;5Fw0Xd7TdtdICixoQjCmU2vHpURknjVampvT+TJnx3AyzANfhXHwCrRfSkLmeYO5PRrPl2CzLadz&#10;KBnG0tdgGLACbReT6KLS5A7zzWzLXNJ8PeOZMJSQQkErqMulIOuM5cxdY5ZUgx9U3jWaBj0hXZIE&#10;v4H2K6nIOm0nv3vZo6TIbVk6x9KgTzc+MoVayUIJY8YfP4pyyi1T9+lTdBW8AnpBq9B+OQ2hYycu&#10;y535UUzYTWjOU5f1AavQRo6J4WNq05LUPoqyTytTFwW3a9L7kE7wanRcyUT8afOhZSP8dIJ2TZyC&#10;hmAltEPepEkhi1xj3EcfqlAtXfU+NNESJegkeGo1PiEAhqxF+zUCED/PnZBLlLjzd9PyypVpERLJ&#10;FFIVrIJ60Fq0XjmFrPOCi3JVW/NZ1heSQXfEXVjk95eHSNdCiOjK/NXQCFuP5stZKLgovSqXQrJE&#10;fsS6HjjgRQhhvsi4Fjitd5Tchc1TwraJHJzgrIZqyHo0XMlA4aWQj+QuWvZs4txoDW96v+H1OCP5&#10;fDgu/3fPq3IXsAAJuwjNWYH3JpSCN6L2YgbyL4V/MaNqJPRCZlJiDEkbD+x2dzg3WyB4yHPJziB9&#10;l8twnLcWCoFvoUam0LUw+UIFvq+1Q5090Y26gkuYPe4N9uQ6RqzR9OTS+lX+6Rm1zjwk7rtciWP8&#10;dVNejZUX0lF8I27msKOnzpz6lS3dUtqU2RCBrA8sCNnZml6gbetk/MN3e4HMg8wPLKL7UimO+a/H&#10;EQkpRBYqvh4/O1+fiP7Af1pW2sCi1AouNc7QztOCBvmuGZZqwrreEMJR1swdwmehfQfh+hwRbcIh&#10;wvUpPZeGkhuJs+/+Hq3eMCm2gTZ5A9uUE+52BQMG5fowqtaFCQG4OhIp7Y+IvncWcsqdpeFMLo6I&#10;3yKFiLn9TArKPkqdvUKyWl2aCBmJlNHLM4NSNqE6ExexarEq1MjvVI3wg81bjCAa5i5YbETZaDr2&#10;89/CwYB3kDOegJKP54Eck9ngBLMqG+pyhtDIIQ/7Al1olhhAs4w+tZqwIudZ976FuV4qowPefvGW&#10;KRTAjJFYFM2HQjJLObZ63FIvMoZargkUcrShTUycelWm0Kkh7OAGa5gRpzGLQCUjP4u8C6dU3r4V&#10;2Rn32XRpC4YScSDwXeyRbkXKYDQKPpkhVcKDBIgfjHzHuMEG+kTgrF3CIBQzCh2oMIRFA5OUolmx&#10;3RlOvW4QXhT/SV5FbqcTEGTbdHly6V5uH8U+7BRvQ1x/KHLny0Lfr8yw1m5SqcwE+tW20CQGan1i&#10;omY2sGDYzIRJhy1cBr3Bn5jZpTqfoHWnUyhnIBH7ZHBswm0UbhNBCs2AbmQmrera6ulm2ewGg0pH&#10;aNUQAmajC5wIopDV6Qunbj9YDbDAGvfDh38c/6U85ZrVsKHmbHAPI0hGfxx2Bb2PbUJZ/FAEsj4m&#10;7oeF/NFtcoBCjTnMGj3Jq15KyvDhNiCEQ48fzPs84DLOQ9Kn6Q9c3YWDkev8OxKxUmH7PcKm9MVi&#10;h3Qbtop3IpbiA9M/nscxdL+Gce7x/cSqkwO7VhFMWjyh3+YI9nAQPAeC4DhACk4IIL5+/8deTk/c&#10;ZQPC7DHLudf9MqEvGtuDduId8kwJl1mI+CQX0kB3la3X6grVOgqiavWFHVnKgtz/zSnUzXpAAMtR&#10;X7hfCZhWGKvGgFsGlXzo5vrhDdXvXMtkhafSpLA9bBe2EBRO2EA4sj59CALgfGsbcDpJ16pLAINW&#10;Hxi1C2DaxYdNjxSMfgE8zkSBfelekhnjOjF0qgUEc+iFl07uuEvppL54bA3fg7f9d5OHcRgFOC7R&#10;ozGjUwSdZi7MuvxhTdGW7sMxsOyTwus8gVCO3+2ApEoARMcJtNKkUopdHiZ3KRRLY+jdyP3Y5L8T&#10;fILAyfi0cPG63DTWfoxBb6Q6zSIYUjhN4Dmir+oLgPlQADwmvttknqhj42Qtn6JdArGDdzeAf0hP&#10;ON6J2o8NZCEOBQ6nf1a0pApN6eg6GMe17IiAHrmGeQ3Hw6Q7CKZD9Lo9Ejcl3EkK7Txax8fJU1zs&#10;iXCFbUrAnVNycFcE3ok9gHX8PfAlhbI+X/pg4TuGM+0Mh05rEM2CodDvCoURzVq881kj+uQydoKU&#10;EnfnYk+kKzb5Gd55AxJ3BOO9+GN4k78X3l0BZKFHSCGZZoIz+fu1m8NgQLC72gQoyRiKptkwhj5J&#10;SD7djG3Rrnje6DvvejEpvi3pJNaIDsG1Q4Tkzx5RSEO97mgYUni2Aa0z7mdzwB4pQkB/GbbFeeA5&#10;w6Pf+ZwSwezWJGWsEh4Eq1tCClUs3hjKmihfH3Y6vzX4XMWtxIsVNF5OIXywGNyhLISN1yBstJ7C&#10;bqqx0dvgHzuEdk/LDocaA5Hw/7ScIpgL4daRCbWiUKwVWn7nt02L9XtpqnhDcADWtASkfvEA4Na5&#10;rEGpH7an8ofz4T9eDqvOeCjWB2J/KQ+aNSFQbQyEcXMCtBuiwGxJhkVtPNwas2DfkYH0i50IGq5D&#10;wEgtbCrjsS7W9BfRf6yFRWcyEcoUEItOPF6x/g63XtwbhfeS1bFScgAMUijt6+q5WahksORnoomy&#10;z1x76UqWBNSpj6FPNLSaY3CsOhjKZSHYXyKGalUYdKuioVBImMANydCsjIBpbSIYDXF0yo3DydJQ&#10;qBSEUWBvHMyLE+hcFQLN/CgYUVq1VOHThlS2XUcu9qWIsDLwu0gv/+5IrIo9jhUEx2bRLUDBH1vl&#10;U8iqP3fSsCUTlk3ZdN5Jg3ZpIkUTx8O0Jh3GDWnQoVZWLKOBXEZKFUcSTU8SESqlQ6MoAidLQqFX&#10;FgPz6kQYFEbS6TaBkJ8z4NCZRXljKE8MVOjvB09JsTuXPhki7E30x85EIY7kBuN4aQS4g6kwoYlB&#10;rzX+LoFj6Ai+LkkRrxGMh9twMMr/1PFghYRnK17SbctCxefDe37YBf3GS3/pM5IfTYLdMqymli6O&#10;JcTmZKiWU+vXJMOQuox5fgRU4wVQi+FDOYqNo8FeOCbxnNSMFfzDKE44qhXGsVWP4bxMZT8UDNnr&#10;YiZyvmy/y80570op3kg4jpcISdOtLQBlf3iAhfK/PL3qR8BDK5rLWJtpXq9LBXdZIIuYOdaGHcGr&#10;zltoXNJ56/rdFpxp+UuSnn2u5I5SyReyibzJDtLTgVCvc0LTH3tQ9VmzyZIINpdK17t/u0mNGc2A&#10;QjoD/jR+RKOxdLyXIP56fsdcyl6yvG/Z0IVmrjEd8AjsS7Afmnn6iLgSg5zP7u6WSybgTCtedXjV&#10;U/bJrtDwM8Qrhpuh4kE3TIk2SLiSPjsYj5kKsBDptdI8sZajhmcd9hLtlQOFfS5T69xuHMVsb/xc&#10;ooKnPY7jUJobEk9/N2EsRAMueJnvFjrh2VB1PM1RxNZcV0SM5cu3U1hwyWZZwcYSJzwdpo6f+atg&#10;Xb4Tos8+oscHefVbRYD8PwvXwVMiDawsIoXOLPMut4owSZ4M08YTInX8mpSLPPOInVjltcztdC8V&#10;kUIR2njcXw1rS3zpomWZW2gloT89HqyDn/pr4vlSTwTSwXGmjfJIpV9b5IqfBuvhJ0ItPFviCfGF&#10;8uWt0As0EfwkWB8/FungF6Xe8CXmwkeqxWcqzBqyyo8D9fGYUAcrS7lwPbPMFdpc6oPHgvTptV0P&#10;q+jOwmn8Ebg5nalVvp9+b7kAj4UY4EcCHbxIZEysiWW+sB4hdqmfyBSiLvcaETc5L3eFNImN6okQ&#10;Qzwm0sWWMiE9ni1zC+nUhuDnRPb3hEQPOyok8J5Y5tO2YV0ofhlujJ8HGOJYVSh4Zxfo5nQuA30m&#10;ec0aIvCLcEP8IsgIKrWR4Jxd5jsFq6ZIvBxugmdCjKBTFwPuuWWukD0p9Dp1uZeCjWFYGwWuPBaK&#10;+N2N4zPpBouZltUchfURpniVFlfTumjwz1fKt/UxOjeMR+0WVdZwHsR2uC7SCK8F6RLFYwz8z8s5&#10;y8V8eblNfagFFhcG5GuBRTKTX3M0NkcaYkWIHmFBxkI4k/OQZncddAfrYEgPU1bnWx+JWDcuKbQ2&#10;UhurQwiNhngpJedneMA7XJ+P481F0O2phMVII/L+dPEOHe8iGeWuagSt0dgSqYMVwSpwbY5F4IUZ&#10;KuTYVzO5tywTtm2lMGsrhlJrDiwHl267IWyJxPuk0OqgE/Cht6PQ87O4aFSqzia02Qw4NpdCv/EU&#10;FBoTcJhe2PwuVi16NxS3Eh9rpDreCDpJOHWxCDmfM4sxDvxYqSYNWqXJsGygp8iyWOwpDyQ3skjo&#10;0SubkL5frO7HIwDx7RFKWBt8BAJ6yw07P0tfH/5A8TXVqkSoFEfBoCKO3k6DsbPQH9uLOFBsCIBJ&#10;b+yiRPwGtgRja9hRbAo+AH57NKLOz8G9zLwtDcrF4TiUJyTFAqBYKsWJCjEOV5GzEbmDqTaL4TQS&#10;tXkhrSUkKuFdYYexJfwghOReE3V+jg6AhvTarUGsuQq5POzN9IRiORf7Ctyxr9gVB8vcoEK+ca4D&#10;MbNz35ejJcR1/tgdvBfvERC/hDiPY86lzGIM/aAiLfJBUK7g40ieFw5nEOdwjiMUSlk4QvfOR8jn&#10;VKPVE5Y9CxNIJajxxa5AYp0mIH5BuxRx55LnrpBMP5+euJuHi0iJbCdSyAoqFS44QaiXqjX20K2X&#10;eQR7wobwE4MvxB+Ro+HvSSLtiJqWwFxQ6UZ+29uxO2wn/InhPf7MfD4aC4U/1qpzo1nPEcpFdlCs&#10;tMbJcgtYNrrBqJ5cM1sc4ECOs97jM0eLFZDX1XQNIahg4VDwu1OY9cJWHhLPxM6Phb5fmWG98z+V&#10;SBGDaifo1lgQD7gtLOsdYd5qB4sOGzgNuIA97jOjivkk7HQK+ZZa4njgFhwJe4+4xb3pwWuBkJdY&#10;jcJfmMlQ0ivMiRfCHPYtzvDsciN2dhZ8ez1h12cGn1EXjP2uU1OeLmhf6wwtJx3hD9P6lZriuGQj&#10;jodshn+jO+LHpnfElacOudLYUsiNQb0ubMirXtjnC7cuO4rfI8W6bcl/2x68cVvE3Xgw0kvUWOj2&#10;4I4grFF86x4rsQpOEt42AYgT3raQwPoSRhcQb/u2xkljATYu7TJEdCPYEfyhRdMJBFG0Ja+XBZ4M&#10;TnfCEtHX7x/HF9rpf9m+zgq2OffCU3sWHIeK+E0oBhDeNk0+qQsJIP5DE3p0ENFFowacCISV282A&#10;R5sJWO164A6YQzxmjtgrztOOE68G21v2BJdolWeCterr70rjnX8M6sJVhOa8DhIKGknsXWQ059Lx&#10;kF/6dhJIJcF8+nVYEoSuCYGz2hPdmxHCzjIRe8npHqWc643hUGUE81OaWKG88m6FcsnhgtCcNaRr&#10;EEKuMUm9fouy5bpnvPE7Db7xaNOCVzvh13cbIXjABv59eog9w0DEhNldQtvXKxNM/DGwaxyhxD92&#10;13d+Ofuh4/8tVnBQrTXSB5YY/FjSR5Zq04Vvuzbyz/Eh6tFG0JAu4s863hHcrv4wkc6cgHOxDk6S&#10;5+L3W4efuw+6gm+hdUNrLZH9KMBTR/RYrgzoYdBuWQvSTvr06kLYr4qo0W+dzl0IN9Wl4TiYearQ&#10;j6dzT5LDxttK+WVvgqHwFRgSvG5EnTlyHyV4akmn+i12swrtybQh7tKEqFcRaWfsfs8jdFu3hsOE&#10;1BwI/ehDOOy57o4ToF8WQev6v0RotK8SYJ45sroWJtZPrjVqukT6RMokaCOU2i4VhA/rE0q6LnGi&#10;GBKdlQsqz6TCIGkv3jZ6+U6342evhrmQAPMCXkZsnRHyOt2XZlJ4mMZBPcrU/dQQP6yL7PP2hObM&#10;JjRnHvQS3sU7Zi/eUUhw6jWYC56HZcBLSGtgoLTLa8GOKnfLjB89VjcRFnVqkPHPkrP+KBv3RdKA&#10;JarPhSOzz5rYAOyQNuiGvGEfHHNZTfBq7xySFRA+fBhtn3sRn4Mdkru84UMTg5L/2jsKiXNeA4P3&#10;HKwDXkBanQnKOhYg0P765PUnS84L/pHSTzjZw4TBQDDUfrV74V5BESRVB4kd4H0Eteoggma30EZL&#10;iIiOJJx24ontNqg8HUnxqL6I7XZHdKcTXBL3ap3+LWcyosMYGRSMGEDxsvscVtxRKDD3ediJnoON&#10;9HmkEfpzRZvXjDa99/QUAmXQTRvyuiVptYRPjQL4NICFzUQhQh/38j0EO70HjsU7SJHjsCl+h9Ca&#10;CQi5UYcwthUhJaaO8EYjQoHWpO9VKe1esMsJOLnSFJ6FJ+FWcoSwudURWa5zNKpFAyFtprDJ2EuA&#10;Kq/eEToo99dwlPwK9gHPIaNGDxWN3g9XqOvjU08Je72IwNUNghY3eNUx4VHNIFxsIxLaiPC0aStT&#10;awz/Kgb8KgzAJWTyQDJ/SJM1eOXKcC09DEGVOgIJJJ9DcNXCWg3E0bYnuoXw6CsPw4fwth3ytsMl&#10;fytYxZvhWLAFVlk7YJW9laCsD8Cv9BiKejQR10K/R+/GMQ3JeQ5Okl/AQfJLZBDedjntuB84PqNH&#10;Alz92lzxMbqemi5h/oDTqoIhvzPRzdaTsa02CGs2h7RWFyGVxLiWdRLMkKOwDjkMG7qZsQkjMvLw&#10;I/9wjj3xO2GmcS4/SU+DGXny10I5A+CbT5vik9+k3jXoQ0/9Eizxz+Eg/iWyKbK5ouEBXa7heqnV&#10;w2ajxf6+/azrXRYIzvwV7PyegQ3v50grMURV3RJvfWbTICXE3nHnaJKlAQvW0zD3fAYJmQRPXTSz&#10;k/Bs6l+QPArWr2JwMPJnUfRyZ2qyCrqmKyGWGiI3XfTwSWFBJJqHQgVe29BNPnJxnONI8j+B9lwn&#10;XKegj7Aw5f3zUPziF9HYznm3vzUEmYmOyKcL+8FWN3xE0KBdXWGvLL4081BjZ63H5ZF2IQJphkuP&#10;O4KPz+Wjo5mxfLtcRQXTo69RAnfnJ9F0ygFBkqdw9pL58lUoNXXH4+cIs97X6wm4OD6BkXEz3Lwx&#10;R5CVeeg5cyriDIVO+/s/AbH4SZw/J8TV6w7L10KyljjdFwKh5AkEhT+JK1dDcO6qzp/n1EJLnXmA&#10;Iv7FAU8gkBS69kEUBi4qfL7UMs2p/m5ijQoIfhyS4CdIoWj0jWp/MKcClzrzUIcE4qDHIYp4Alev&#10;kYUmLIaXWqY51T/WHQq+lBQKI4WImKnvtEXpnApc6szDnRJwJI/DP5y6HEVI9o5YxS+1THOqf4Ig&#10;CtjixyGlLnftehz6R5185lTgUmc+RyArHMlP4U8KXbkWje5xd4OllmlO9Z8j5CVfESkUKbNQDLpH&#10;2TNm452TAPOd+exQErwEP4WIFLp6PRYjI+zn57uORS3vAiGiyxSSRj+B6x/EAVhYgL4FV+7CSAK8&#10;/X8KcQwp9GGSTKFHKnZ9xg1wiVgF3DnfdrkbHy7znbZM+zOD8fDg0MIaJVNoHuAMZ9yk85xBNsu5&#10;s2kvF/ckPvzo30Chs6SQG1lIGvMkbvw7KHRxOA1u3CcgjX8KHy4Gttw897B7ihsj1Bh3Ukic8DNc&#10;uzFPnlgLLfSDyh/qDJtkcZ6cFCc+PXnlevKj+Xo3kwYa6o34kzPnyT+Lk37250s3Epf38Vum+EhP&#10;7MdOPk99zI9/5uOLH6R8PJPGeCTTDvfFjjqynxwTJD47dvHD5PFHUsiZCDU2HFfr6PtUHSf2mbqL&#10;H6XVzyTvI5dWtm8b7AlLdeA+k+YT+/O0K5+eSn/khJyJQKXk09DdGehvzX5WyE77lfDCx6dEM8n/&#10;SKW1bI4Js6gNxBM8FTyZZAXJiJyBUI+UFv8ShtEcbevUGIGnuIr4ZZI1pCPLOO7OrCX8mAvF3T3F&#10;18QzCeYIO123fO+yKSTtXfuGUDzNU8Yv4syIa4hiVh8xMDK5e7RlXeh656YIPENQHa/GMhA4XAb9&#10;0tKfyF3Ao5TQqDX0Na/WKDwr0sRzcaYIHilDKsYff5RklFsWk/rg59xaKJpYTKgwsUYQDxVB+PH0&#10;TiByF7pUCdVqhU97tkbilwRC9EYMOdsOlhA8fOmzSyXPnOrVvyh8wqclCs/5K2N1hDE52RYh5MPS&#10;X86p0KXKfLhL+FM/GjPPC5XxaoQeQgeLEDFe+8JSyTO3einChdcRjZclGlgfY4QoAmyNGqtYUkqg&#10;uSj0GJ9osTfKwB6izREzVIqQcxUr5lLgkublNUfibaKUPxzNRNxQCQF3Va1eUoHmUrmYIhzXSJSg&#10;HOtAlilGyOmit+ZS3pLmFbdHYY1UhZSxQywpE3q66JGFO3hoQwWQZd6VqOJgjDkShktp55zFeGim&#10;RzWBqCkcuwK0oBZri9j+PIhGMvweKmv8p/2ND020BAlEtGt+P0ANJ2ijGdqXAeFIethDxSgFfsIc&#10;PYXEm+2PFAOmpDEEu4PUcJy2MyG9qQgYT8t9qDKyBO4T2XAeygCLOEu9PspfJVemBU4kbqDY7SAF&#10;HCRQh6jBbISMZTTJXaUhbezMO2LB7E9CMNGryZ1xgRKK6gOwK/gEtkUqI2IgA8GnU+S/RwseL7mm&#10;TSHNHh1JsKTV15xoOMI/qLoLq3qB5J62WElDIHWz49gVcQKR/emIOJN2fUb1WxA8jHoJG16taRQY&#10;K4ZtJ1F5dIYi7/eNv5hRQfOQOKAxgGK1D+C9yCO0a05C2ETi72ZcrEF1ILxbEuHcGA3jGgH0m0RQ&#10;q/WB22Dkona9KWWC9+O98P0I642jS43EmQMTnxouVNWtFECrmCD+GqOgW8rGkSJnIgnjEEA+GzE3&#10;FmclDmkOwA7iBtoRsRcxgymIOjNL0j33jshJgzI+EYP5EMC9D7HC8AnI3gl7ixjQqneFVa//gltJ&#10;UMvF+zJYgKh9iCW6+IgzMbOv06ZRTNbxhVIeQQDkOUCDwBpUyp0ocp7opwgOXZUCzX1Hw5Jn3I/l&#10;zCCq4eB9yTbsDNuNiN4YxJz9ltRl1j/mjXwiA/OCIilzONsMJwttoJhvA6ViJtTqrAnbgCAAhoLm&#10;VMnAzXaj6QSU1HKwW7IVu8N3UdxcFBLOzQO+AaPJ55YyMXGqFdjheKYlEe2ZE8KLDdQrbaFdzySS&#10;CSbsCaxhti0mHuEqTpeXX+WOvdJ3sS9sB8TtRMxyLmHWddxVvl+rf6RepRNUiqygVmgF5VJz6FIQ&#10;k169DbGdscDs8ACj2wXSs6GtM1Uqeih62g0kt9wF+yXv4GAEATW08ZE81272Q8GM6hxxolifqD6I&#10;rLLcGDoUfWVHRJamTfYwoMh5hz4iiJ2YHnThfkpK+sL/5BTudc8WyrfMFocIpOFw+Hvwb+EgaSJ6&#10;fizzfUHc2ryHGA3OMK+1gVGtBYE0WMKq0RGORADr2OlCAA328Bn3IGcf+YgqfLuk8K27F3zBt8wa&#10;x0LexaGQ9yj2zg9xp6eH2phpT5g2vSXFwOlW6IBBv4NGA8Hu8wO31weuhGPA7LEgbBBXVPwm76E7&#10;cbsmT3hW3TvVe5eY4ShxCR8Jfgc+xPiZML6Aysg0dGg3v2XbzoRDqz2c2+2I+pCeH0ZF8Op3g+8g&#10;C8Kzngi7znlg97CjMWddzMKak+/85futxirUwvGATTgW+DYFCXogZSx0/rvZdGaya7MgNhodmNfr&#10;wbbVFGyCz2DT+GEPu8B9lGJI7wPKICtL1l3Ni2yx4tDdoAxeNDZPBG7EUenb8KyxomjgRYDNuK2c&#10;Vxfjb84dZmA2GsO1y5JATlzg0kEhm/3W8BljIuji9FGF5jWWSO1Nxh63E3e1vFuROhQDN+C49C2K&#10;P3VEwtAShIixiLHWqdUMHl0MeHZaIWDIl5BbbCA664KAs/fCZhjVGSCTHOsUw9VhGmptfbtx3AuU&#10;oSxdDwVCaXGp0qFLjYXfQk07ORBchopbhwVB0RjBs4MmCIq3likkOe1MBCrfATHIMjOICju4KxAa&#10;sTrYbLftzvnJPf8EVALW4YRoA9yr9JC2mGAm02kV2Od+y73NioBNzJFI7JqevebEumSL0DPf7hhk&#10;07dZgzoYlWZQTVbFSq3Vd7qaW+5RqErXQlG8nmA0TCm+W7w4E8DD5vqQYW94kaXcKWzZj6btwNOO&#10;iKcgIvrvxxaNakRTpQeVZGW8afBdNLxD7lZoBKyBimQtPCs1kT1yN8/jw+pc0O8jhjw/9SYr8Xts&#10;SCFD+PYY49IfT69yJoQJH4qWdym1xSbG23dan5W3E5pBa6AmXgPvKg3kjUxPw7ugQj+scO92U7i2&#10;6YE/aIGwEVewmnUIiMELJtnaOB565I6bsHPuFugErYa6eDU8KhRROrpAmFMPE5i+f6yLHox+84/x&#10;A5/9dcLk479ceGv8ew+sgUPWF90IHCj+givt7ZQQ1ceBdYYhTtARmZvrKpaV75u/HwbBq6AmXE0R&#10;+YdQOrKAi6asv9deDRvLHuUjZzSIzhxu4DYbwI1C+v0I0IdD6w27gX43WBBUgA0CWq0R0eMOaQ0L&#10;G81en+pOcRctJt2a9eFabwL/Ok+cCNsHiwS15illCnbCKOwNaIlXQVCujcqhebqDKO1KeDbvbPj/&#10;pA1xIegwgk+TKjzqCW21+iRca0/CufIk2ERRbUdYBH51OggjnmBxgy0E9U4Q19nDtUKTuoox3EqN&#10;YVesDc8KM3iSwv7VFm5Nn3NhX6lHsBgiKIUTS2YKa61MGW7hTpiEroS2+A24FW9HzYCcWG0tZ8Of&#10;KbmY1pk+GvI7Xhvzln+bDbjUksIOAl5oMAC73gou5bRVKVMEq0IF9uXH4FmrQhAYavR3JTgVq4FH&#10;jOhuBLbgQYKLamxICWsCYtAiwAZN8AjfxqfaDFK6P/CpMAW3zgzl5yKRfpYgMvqjTuaPCOnZwg9G&#10;Md/tAnzyNsM8YiV0hCvBLTmGuoGHnDSbPsjY69tpAX6bE/zbqZs0OE+GdbqBQ4BynuW0FSGWc89y&#10;QiGiVudUWRDEBRMcalU/OpzJfguqLQjywoJQJKzgWHQSjuVH4VethtAWa4hqTaEnPQRt/kGoc/YS&#10;tNI+EmzPpFHgob8YSvaXu+Sqr7kNwtB4nYLw0u/GvhEXHoFZyAro8F+HJ2FNPVCZ2C6hTf6ZGA85&#10;BvNdSVJT7R4XJug/KxQynhKWCp8Q0mPqTMuYLn379bunXk7ODpgFvQ5N9qvgZauiru8+x+ZP/mt4&#10;zXwIMN9l5E18hxghydKEsegVnHR7BYI0fbQRjeh817fg5aUM2kwJHZhoBIbvDijZvgrvQB3UNC3T&#10;yI7d+huQkeEBa6edOK7xOkxt3sUwxeCMnctdnk7cYxQ7bevwGuycN0AkOYjaDjbq2hfxgDaffbC5&#10;PRjCuP3oH4jAqUomIRXpYfxqXvd81rFoZXXTLWZ0siYEYqJsP7UTN3/fgSs3q+/gtC2aIPNRUR/d&#10;/LPEr0LP5jkIk/cQ7tQ7y282u90QfUMJ8Ih6AeY+v0ZuvQOu3lw6OPY5G6e6jQ1uwgbYSF5Efrs1&#10;PvjtMuaIqyBIaK+4l2AjfgHpzdq48ptZgNPPuUnnqYCSJgcIUjbBzP8FJNSfxPkv5wB7Pk8yzbqY&#10;4kZbiNK/VSa27iDOLWdlSpscIUndBTPBC0hp0MD4zYzlO5tVtHpAnLID5qIXEV+riImbmctXmbIm&#10;FwiS3oEFdbPEOhVMfL6MlSlppov3BML65D6PhDo1nL05SyKHWY/aecxY3OQKv/hVMOW9gOQGHZy5&#10;uQzPM7fbo4BWfXbiWzAjFNa0RnPqZstYmcIGFnwS1sCE/yJSG81w7otlTEycX+dCO4BVMOa9iJRG&#10;A1z4snD5zmaZdF3lHvcKjGWWaTImZWZIHjSP43fOReXW2sEt9nVS5iXqZgxSZhnvmgsaHOEWtwJG&#10;gpdoo2lLe7NlTKKaT8/l7vFvkDIvI63ZGue/WsbdLL/BBR6J3yqT0mSJs18tYzbYXOpmdhGExS54&#10;BcmNNjQ1yzFmOr7KDki99OhBseaQP5ttxKvQJ2US6q1x+gs5p+bAAWuEDBHS9lmPR2YuT6uxBov2&#10;Zrq8V+k8Y05HADmV+RFFeou6HREy4IykcTeUf7hwHn7yztmZ9LbjGE+kDNxXkdLigtGbMzg2R/Vz&#10;J92r9RFMTxqB9HgaO+KO65ONT8pb+XynS69zgDsBzGtxX0NCix1G5O1mtwXxoXeWUAJsT+jmQNJp&#10;TQ9NWoggppX5FlSe8tJqHeAUvxGaHJkyjhi5OcOpOXU89WkWQZK7VBlATE95/Fbzqac+ERGUDP0m&#10;L0MeIeYrTWotzWbx66DBW0HKOGFopsrIBAnv9brlTHDgNuUa5OdlDtcaQ3q/1IF9zTFihLibiGS+&#10;BJ+unKRae9gnbIY6byXhsdtjWJ6pebqC2C1Memw1hE0pPazWMmCQtxdmpfvArD4Ox3oF4uyw/s1C&#10;KiIrO6nWBVbxa6DKXYloutwYmq0yssJY9WawKzGCaaEyHCp0YVmiCDOC5Dcuex+2tcfh26G9oGMp&#10;ttoeNombocJbRej7lqTMHG80HYljw5IYHswK1KGbfQgWpSehX7gXhqX7YVazB6xWLYQNOQfOxUr3&#10;8+VMqGXBPGYDlPmrEVJvh8G5KiMT0qPZkiyiAf1cUiTvKHntqVCXU4B5xRHyrjgBN7KQeIg5aytF&#10;95p7TtcY8XQ4M43ZCGXBGgTQM/zwl/MU0+PaYAmtgkMwzFeDbt4xUoT4CaqVwKxVJV5cdXKW04Kg&#10;f3YKxfd5m0yrTK0b7FN3Q9H/TQhrTDD41TziaMT3iUXW9VqwKNcCgxgjjMg6jGp1uNCRlkWEWe6d&#10;+vDqM0bhR+HBM+l2IZ2cjyj9PRiBMcTS55R+CCcEa8kVxRz986nMbQGdGoxgWE5djfxZmDXaYNRq&#10;gt/pDBdSyLvbHOwBU4RflH+P59/lPemd73sPY2yMzJM9dR+O84kFrN6elJmnbvbDlub2Wn3g1GwB&#10;G3LgsW82goT8mf06HIn1y5nI58zgPWAB/4l7edems5hbkzOcy+9mjJha72pcYJ9+FEe56+BLriyD&#10;X9fOelzK1VPsiWjOljyXXMi9xK3TDtweIprrd4Zvvz28Bq0gmHBA8W/iplyu7vdj22AHW6Lp3GV4&#10;wP/7aQIrnOCQqYjDnPVwrFJG75cLrMzUbNdpfcuy1QB2LQxYthjCkdyB+f0eEA35wGOIaMzOOCLj&#10;k6D7Mg5ZEY2ZUb41Xju07q6WD6lyhW2aIg5yN8KuSgk9XxFcy2L9OLRbwpy2P0wicnTqskXwkBhe&#10;PS5w7LcC74wHIj6YnhjVrJYcUInxeKPJ+3cJG0jKuOfo4wB/E4wqDqPr6+rFU0bWaKI+7zJben9k&#10;NtnAqsUWLjSG3Lvd4DnoMhUbEHH1Xg9YY+KKSuhOpuhyE2i6Ga6+3fjSKroEzDPDfv7bsCSCoJ6v&#10;6hdXmTszXoczdTcXuJIiTuR57tnnDd9hX+IM9Qbv9N2BQ0o1BogciINyhBl2eSjcifiTVnvAp8AS&#10;ezmbKLrqCDq+qlkaZab2do2sJ12I8Mqy1Rmsbm8iaxTAgSI4PMlJzm+cPyWYzN9Mk5jwLGu9oZBs&#10;gle0Nt8ROKDOC+75FtjDeRsa5fvQvpTK3LZS8FhUu3MnB6ZEhBp1NgE2PV7wGhIg+FLkOZCfpzKN&#10;My3aVB5LNMUrOt85LoQ0+cIj3xK7eFso8Gg/2r5ahNlM3gnGhZiRbTv9ED2RCDPqfpZkLVlegzYX&#10;GBOVkuEpL6zQ33HHMsFNHNjk6uN93js4WXQALV89Ykha1j3eqRYUpcSkgDvzLh9EXMqAUZs3XNqk&#10;0Mv3xM5AvTvKSBp9YZ6jhe2cd4gy+hBavm5YujHzIIsxu/hgkJWYw1woU8iXiMJ9FZJtsJvQf/gF&#10;oSqyvJImNtyJVXkb7z0cKz2C5sVQpuvL/vfFvcH/CJtIQOSZFCSdyYd4kLjXx06RR3kaXCgs0aMn&#10;lEJQQhBLf1tvux9KgXpvywTmfRwK40YejElwRgkf28JNcCyGOYXQKKa/Weea4F3OuzhCjqxN863M&#10;+O/PubF7QiAZiqfV3gemdd7EmUsxz9VusKjgwqTWE8x6f9hUC2l3zaPo9VAI2xNgXyeFQ7WE/KEj&#10;4NcQQ3BFmXBu+9aDvPT35XCnaHcBBQTtCDGDSdK3RwJhKweamarYJnoXytUqaPt9y+y6WeGn/a+F&#10;jGf+r0NbwKRFoxT2FAHu2R4BZrMEOhV+UC1hQbvUneZ/P2gRk7drUzCsa/2hXewO9TxXmJexiRIz&#10;EfZVYliWCWgF9yOwNV/oFHjDrIgHU7KCU2MYRRPy0fRJg69vayxZMx17Qr5jG+K2+EIvVQdbRe/B&#10;nI7NLX9sergyjM4wOPTEwp5QGpzb4+l8EgPbmjD6hMCkVAyn2lA4VofAqyEa1jViONQG0X1aGKzL&#10;/cGkj2kZh7hvpRQDw4NVDY/OOFzoFHpCr8gbxwqIEr3cGzaELeDYIIFGmTe0iAteMdMdKmnuUDvl&#10;eSu8N2F32ZdFkPwgEFva7g+1dFVs9tsMNwp4bfztQ3YAdi0xFMOCB/olB7bEbGEVBDYy0ji/scoV&#10;/I26wS3dUKdJzSDbW9rhjrf0o5z+6ZzJ/8Q8yVPNPIf/lr6+/qzg7hr+cvc6ktQThSPRB7DZbRM2&#10;0Kfxdw1E5Bj+zLQTi5Au/ORdIxYrXcYX5Xe6UspANK0zptjisB7vhW5F29dN6P5T68O72mIJK0c9&#10;j2V/Vjvl7hvTHQ7bXCaG/9RByECb8W78XnT9vnNZKfMjJY7eizoBNn+tu5EDLwqCUBcegkuGKUwK&#10;jVH1Sc7yUkZmlb1Witl5o/HEMX0CWyh0S1VwCClDYej+jRwzmhzmX/QkDknO0JeYYLPDdij4qSG5&#10;Jh6G8TYbFl2Q+ajQMt+56V3iC13tug0bA/cjuW+ZxgLIGmNXvmrJ5oiDWOu7E5tijiF5KH35jZfb&#10;Vt1eoJS7OeoA1nF34e3kk0gjPKn5sPiSlKFdbV2ymRbNdbzdeDtdiZRZhjPZ7ZbTqLWo3hx9EOsE&#10;e/B2hhJSlrMymlXmrZtjv1Vmc5YKss7K+3S+JB3pwZXqVlkNbYk79O2YIWUyicPzERRTPpEUK40u&#10;vB35r25GysRPLGPvWbVSs0/epqlZZpnNp1QRNp60fC2jW8b4y5Qygr00ZpQRNDZPiEDydYz5TWVU&#10;YYOtUcexnqbmd7NUwRuep9jm+RVTvtIsyu2xI4aU4ezC1gw1SEaXsWWcKzyxK/oEWWYXdmRqIHB0&#10;GY8ZzypfHI3TxAb+LuzN0kP42DLeaHoTWNvJeB28xd+DE9kmhKS9jJm3PKt9oJlkiE3+e6BEQHEx&#10;y3md8avjQDfFCG8JCBgkx4ou3JfxoulXx4Z5uhXeFe2FaY49oTU+LLJJTgwy+SbT+U0lqBeAkcGk&#10;mxny1cmxpm72MGWo/oBLj+YGzr+O3nMy7PCeZDcs85wQ91DL/KsxHQfD4HEm6pHa+4joAt4u0w7v&#10;iHbBqoCF+DNyjpn4iwX/a91JT92joYR29WgsTmLqZvaZtmSZXXSzSchzZ+XoZrd7ukunFC7dgXAk&#10;RCvO6VAUf1UfOb+jYGalCRs4cDnlQE8a22Gf74LEszNYNFO/qH3asNwLzi1i8vILgiXBSfLG7wUe&#10;nJlIs08toqnZMcsGOyQ7YEVTc8Z5ObvZ7Sr5PRGTFoQAzGkLA7cjAmoVVjBrYiHsTPx93UVmL+6D&#10;cwpIDtsMM+yk9xnTHFMknZ0FkK5VjR8Mih0JRCeEXrTooajaAbpV5A1ITp8lfyr59UIJ/8NyhXW+&#10;8KRutku0FSbkdpI0MUvsWdMKFoyLKBinjkePS/SsXUmopsW6sGmzh1sva1FAOQLr/eBG3WyP+D1C&#10;2NJBKvkQzKohsybSVcwrHGBeak9bCVN6znOl5z8DaFfowazSEhaNlggcFznPqnA5M0mpEZ0zzbBP&#10;TC70p04g/YycWE3TlR/QG/S5caklWcgKmnl69NxnRmC6mtAq0YZGqRpMyJ2R3++7YFYKpsdfh3Ty&#10;ahJvpufC/UibC16zTEF+u98VffJtNi4yh3KOCpRyFWBQokePs+SjSaCDJhQNziJ3LDkbe9pkTR8U&#10;lE73RTC9XJvTtewRydvQyj6AjLkqI6skqkuqYFSmD+0cTejkqtPDqyb5Z+rCvEYHFg26hMhoTP5l&#10;DASNe8yK+SFuWHxwWmUIcYuZooxjhKOpkb0HmWfm8Q7AhiAidYqUYVCkAdNKDbLOATjWGsGBfDRt&#10;m3Tg128H8ei9OJkPs1pgKy91ujSBNU4wSzyI45JNUM96H6mnQ+bUA+6pg91q819mlWqwIMBB80pl&#10;2NXo0pO4LimjS2im5Arcq0u3KNYzirsJGxZ/45rsof3DyqQ1VrcYSYehIN4AnQyZMnND7L5vo7Ko&#10;a1kTjpl9nTYcGrXgRoCFAsJJE/c4wLuLIPFGTVH/ZdLnD7OK7HtOO+006rn3tHpItf0/TeN2QYG/&#10;FtoZ25AyuoDQRoJOcnqrUYAbWUbUzYS42w7hA+Qc16kFPvk2+w0RbcQVq4d2DRZhZbiX3esKHFZn&#10;9//048ijifsmtJM3I3s07KFlydN4900T38Z+nt1lBOcGNbi3aMOpSYH8ZSg2gJxMg0cdaBtkg4RL&#10;Tg8Uwp7GoiNhqK88uuaudNF1Tn/QjVqPE9w1dHx+G6doRz8nYeXNzO/Rh0PDQbg1aZOzNmEAdhqC&#10;121MPs7aCJkwR+yl+48je8IctC02v1eZBqeP9KPWQZFLEYEyywzP8wTwQOUoopDToQTPFhX49+iB&#10;262F8CFbcLrViNVHB7EXbFFzM8Dyh2UwazQhrPOBYaz+XS2f0OQ6ph+5FsoUP6OfvAm5i6rMv6QU&#10;dKr9xbNdkbqdAjzblJExwYWkn/j9howQc8EaDV+G3hX44EghYMm9QVAIOQijYJ2K28pGVlnWG0St&#10;hRJ3FQyTN6JgsZC0p7OYtNsQ7HYt+HfpErEHgecOUszAkB55oquh5Kr0Diahda0CAjvZ0I1XxEbj&#10;78ZNRKV5lkmULEzrDZikbETOYiJpT6dQwgjjFX8KRRF1UbdrV6eupwpOjwqCBoynupTMe9au8TDs&#10;KzSgk3YEq7VX3Olq0VUWwSaRq6HGewOmKRtQOr7As5m8E0T2ac7feIT+y25Th5As5dejSND4LlNw&#10;+07Nx+FNMK8mGSpYo7fyO2XqTVwtyDLq3BUwS12PktHFnADk0IxDEVC8Tg0E9BFuc5cKam9Ef+7a&#10;chxcCpH3LrfCPq937yiTUG9hwIh6AxoyZVLWo3psAUgO5JD5gUkC+rQm2W0qyL/qg5hxwqVtPI64&#10;fvLvzDgCzej9sEvdMUXPGt1kvNcmdiU0ua/DLGktGk8v4q2RDCW493LEhsozfj6N5yVfjX6U9c0E&#10;RYpXXQrBla+7MPJl7T/0A3bc4c0Q9aqg4aaA3CiPIKjLGp4FTKhH7oFTqubUjBZefeBtm9hv4Vqt&#10;Ut9Ew/gsT5oPa/2zX+WuqT7D/2f9ZSlS+8wQ2aoD57K3wK7dTLi1eyBsUAS/TgleZUfBrVUmwF0F&#10;QgjWQlw3hZ6Qt/kh1ioc9lhxLqbb1InfoQePak2EE5zRkeAtcErTrJHVH1qnut6OlNHmvQarpDWo&#10;HZmHS8r6S/H6eSN+k7GEIi9oOARJswaEjQoQNZ2EuPYIIf9ugkPhegLZPQJuhSq8KvcjoEkDybTp&#10;DGgyA6v0MAHy7oY3hROz6ejgXqJG4Lt2BHt8EmEdJqi94jApQxpO7uVBlRhNSI+pYDp2yYp19oRu&#10;okMh9IzE1agdkgNJW9Y9IvpsbwW22UFCTCX8RlOCI9aGd6U6ta4efKuV4V9PCtD+S9J0lITaAylh&#10;WvIodMq7+Bh8yg8ROjChYTcyyUN8J8SV2pDU6pKitAGt00IoYcZEUXBdcBMF2FXQsSHnKBzoxGqX&#10;fQJ2RcfR8UnA5c//UoaSi3SbWmZ6J5DOu+jFtXYxr0GX8wosYlajZnBqNrsnavBOL/KvY/5D1GaK&#10;9g+Sk9puxj/f9bHwqZrzgS/nDHBr+NUG3/hVaBOUsRr86TJDUmECdhlZhAJzOBXH4VO2nWCPj1J0&#10;qxKC61URVW8IQbYyrIgBy1i4G6bi92ESuPeWfcSRv7mGnWT7Rh7bpaD/5i+nXWCLd/xXXJHbXdsZ&#10;ft7qjTLLaPq8DLOwlagm3rXU8W8nh3t+pE0uC3YZ8bAxN933cWWMSxO/y4y7/V18mfX7nlEHocx6&#10;CbrC11FJnLQeWdvfuSdv44XUr2dT4ULn4eYcuxWe6zXluywMM4KXUAMnTV6Gkct2ZJwKgF+Q6ScL&#10;LcO8lh9UpjPV3Xo6QlGU5wYJXwkZKbaoo1eBsxdmiNYwr5LNsrDVe19AAQWd5hayEBtpjuxCR0TT&#10;3V1d/7cBRMvup7FNiKQcE3z6eSVEYTrgxm/H138cWp7KVDdyEJagAnOX5wmnORh9lyLx4W8XMfB0&#10;Ps2fQ/hmgYnHoef0HIy9fo1zXxWjbMhr93zWsWhlJVAIcESWGoy8n0fYKWWcv5m3PLuYrMWSiaYl&#10;kS7tzQnfjF2wGpe//i6CY9FadL4qyiB0hqQiC5gTjJ5v3kpc+loOFK35qny+y8mtd0ZCkRkMuS/B&#10;I/sNAmtbxsqkEEh7ZgWF1/NepujzN3BmOaM1ppEyqXTTacB7CaycVaTMMkaey6yxRWYlC3rsl8E6&#10;tQpnlzP0ZEqV5WRGtQv06Dzjnr8aE18sY8vElTInU8rtppTxoKn5zHKGnowutvhnGoGC6LBfgWvB&#10;m/JjAs73tDof5UWVWE0mlthOIc+xStZTN5sj8NR8CDXbMmLL7BFPXLeyezOX4vU4vZy7WWQZ41ZS&#10;mTM0OK/DrWQjxr5Yhgez25aMKrf/RxTtzdTZMstswvhCwRvNtuvMJF9iDesP0cWWUOOsgFPJO6TM&#10;PKJozUSQ+UibWGt/I5Q2mjIYPU9ioFvWlkmu8zgXWmRJMHpvkDIHMPrlMp7NEmtczoSVWEGFvwo2&#10;hZvp4l0OZRLOiW91/rbMdT66xnyWkdzgccE78ySUeKvhRXhq/fLyz0iHPAngxg+jf6wxm0+B5lJW&#10;fJ3nVWG+CRT5a8AqOya/Ms0fllh7dtiTvz0Peddm4KU6F2kfkjeyxumSqMACJ/hv0kuCIvrktYys&#10;XD4B6DoSmUBQvx9Efc7Ivxy9pHfRYTVOE6JCSxznvEl8mpqkzAynZifCexW3CxHWJ4AP+WP6dDLQ&#10;eDNj2wIa4L5FR9a79QXQ3kwGo2dHbJHdN2d4oRE/HPrf9sRw7dXgTqjAPKJUtYIdAeuK++5+blgM&#10;5UJrXevFRUwcYa8l+nBFdNHN5ozrdSegZ8sq4s+sdoV/Nxtu9DynV6JCilkj9XLo/864wFlmCKl1&#10;PyUk2vDDvA2wIGU6ZqOMrG6zCgZhVpALFj1nu9MtiV01kxzmDGBGLKbu3d8B3cxSTrmyhVR7BEpL&#10;WThAmIDmBXNQRlYbo8IWJsUWhPBDeJn0b21yZ1QuUYAhuQMziPjTq9/+HuxLuaSUM1FglTsrpNIL&#10;+7mbCMxXCe2fzaKb3a6raKxorWEZg3BnbaBbaATtAn1oFZNvM7kCa5Wrw4AgxJ065+Y5+yC9JNVe&#10;elHkJL6PMAF1co6j9dMZzmY/LDyqKepVY7ryMaRtxYlsTRzOOAk9IsXVLTWCXqUJrGkcWXVYwn/M&#10;11HOBr8nWd65uKTp8gpLXQ/EUAzNHv5maGYfQ8tn8/QCYEzwkBqFptAuJEftfLISMf3qVRlCk16d&#10;NRq0YddFEOKj9/pZyqNg6IRkCs/shz/CSs8NqW3B2MXdgpMZBNb22TxCT1o1OkGtzBTK1OU0S2ks&#10;VRrBiJ4dLJrtYEYwk9adTnAZdJ/x9BnYGjoyrTK1ni+c6omZgtFTSCEYvc/nGa1R2Ct8W4+wk7Vp&#10;ltMqt4QhXdSZEsitQ4c7GO32sOt2AWvYB/V/aMiWxyqyNN5dQbcc03jl91iGyHozu2OwnfsuDqbs&#10;RcvNBcIEZLb5QLvGisaNPfQb7WDRxgK3Xwq7Dm/YdnvBZtgF/lflI1p3JDxAl+p7GebtiIU4szcG&#10;77Hfw77k/Wj8fIGUkbWiXZfXh3qNzoS06ArXLikcu33h3MWjiChPMMhHhjlEoJ4X70U0/aEFjOi5&#10;z6FUgnVKSncRKpReLH02szeBYPS2YnfiATR90TjjLixv77iTzrbHD3o0nowaPKFJPsqMdgImHAiE&#10;Qz8f9mPe8LwYgLH//uTV+xWsXUMIc4V+ePnQlruEzZwoeTFvOBVbONuwkzzPGxZDGZmQVt2+N7Vb&#10;3WHU6gNmlz9cegh2bzAK1r3+MB/xgdN5Pgp+W/XJdApp1XLALJPi5ePb7lImoz/jteyhNGzmvY/3&#10;k0mZLxcZdMq2TwitJg9oNLnDsNMHkpEkwsyUwGyQB/6lBAR/kv7NDxVSr+eA0xoPhVgXrNDb87Pb&#10;36f2pb6R1p+At3g7sS35KGo+XwIcTcM29gaTDiEM2/gwIWpiZlcQHAZC4DQcAasxEYI/yrkrGO94&#10;jQ8dNZKxN9wWe9jGQ7eVietJW5Pam4RNZJl3Eo6jfL6n5pkMKOvuwL+btIth2xsB884AGPWIYdgv&#10;AWOIoCuv5twW+rH9NGZc25KwO94eL+juu9PVYrqT18d2xmIDWWZzggLKP13A2UxexWx6o6HbLIVF&#10;TxgYfeEwHwgFoz8Mwuuxv5D5uh0nUFClKj72pbjjOc29d5SJG0jdFNIaNgXV8lbcCZTdXIJuNp2S&#10;zZ8PHzVoDodeSyDsaBwY94dDiyJ2Za7AitQVNRsCoJ4rwkv6h7/znu3L3ixpCsRa/l5sjFNE2eeL&#10;MDXLayFZOuPOOBh3RSPsXCmMCI2Rfz5/Urk1mBbbZMLeDMEWnuUdZVKHCg7wGsRY478f62OPo/Tz&#10;RZ7N5FHMcSR+XK8zGi7nUqA/GIOdDXzaPRThQCoX2+LdyB1Y+CtZOUkDOYq+9UKsFh7AWlKm+Ism&#10;QkmdHUanPHLdSSPrLpEjBaH8iax/RF2onEy6UIOE4SJUfDIMh65MRJ8uh1NHJo4QmKhytPcUd4bm&#10;UNQf/Im6SIFgW/XbIqGbE4q3QpxxJIVdKfs+bazEmN0kxSrJfryZcBIlX7ZgVRfjqRkJ9rDEhVda&#10;X4u5Vv9P9mA+fEYKoNMWAVUCyj1SIYVGTSi060Jg3hYHrfoIWDcmUYBdJoUSEwxsdzp1ryZIO8sh&#10;GajEq866U12KdToXVk0p8GrPw5sBTlBPE+Z+q0wRk90UgJXSg1hDIY45tNHU7xI++zD57vt91kf9&#10;hp49OZMWbdSnCZNWuS4c2vT7RF0ETlQF41hZMHYW+oNRk4QDBWJSJAZqVRTgXRIGu7o0ihZMh2JB&#10;CFQrw6FREgHN/Ajo50fR+SQYmuWEYNpxCj6X0v5qXJ1IUOHZ2BbqdWfMJE8Uc3waJVgh3Y/V6Yoo&#10;+KoRwqupLzxQGdZE8Qd6nafAaD4F88YMqiSRQn8ToVuWCP3qZGjWJEK5PAJKRZFQLY2CSXk8geWS&#10;cuUxUC0Mg3FtAoU6JlDocDy0SiPp/xNh15wBm9Z0qFSS1crCcTQ7EAeyArAtQ4j3kwS0ovOwJ0mE&#10;4/nhUG4Pm2z5+yisB0/RNWzsnTu64L60WFFHCF4jy6xMPY68Lxthdi3o/i5aprVZsOor+Ltsvr9L&#10;Y4pS8h7MUXDtz/5vmVAygY0rk6BeFkUnzHiKRI+He2s2DLKCoRHvD/VYAQXz+OJYsBdOBvl9ox0v&#10;+LNuFDeJPu+rBjs+97CucSzd9eXW/z59196MWSOY8Ce855f5u/Fq+H7kEP2E98fJH0xblmlH3v88&#10;rJLF/N40T7gi5fd9d3gBtMpciNWLjZdc38VzjA3YU2eD5N9N4wwUN7y0kBL3ayT9VF510gftU7Dg&#10;oePxRNATjFURe6GYzoBWrRNa/tx795mm6zcXZz8jLIKpTFJ5fz/h5fWMGR0N2LSdcSrzwaqYvYg6&#10;fwq5Xz4iW5qZtMNK5UPQI3SG9wMIdtJrK7RPGcGx3QnNf25f+NPmTASVN61BjCVs4lzxstHb2MDY&#10;Desgezg2fzd1y1vOI5NOMdEZz9jvxgYvdXBKaEFOdlmelpG16JtJ5njG5wielajBqzke71f7LOj9&#10;9oJa8RfJeniGp4hnQnXpBigRB1pEBQta4UIW/myGAX7GU8LTEfrw7E2FcnfwtJxoCynDvJX9dKYB&#10;nuIr46loI3j2p2BPT8CueSt8sQv6WaYRnuSr4MkoI3j0p0OhL+SNxZZh3up7MsMYj/NU8XikIfxG&#10;sqHUG/vivBW+2AU9lWqMn/JU8NNIE7gOZOCdevZDN62LLaPc9f00xRg/Icv8JIYYV+mI8Hy/z8/l&#10;zvyoJXw8zRw/5qjhx9FE0TdciB21wkeOMkOuNhMKhT/+cbI5HuOq4bFYc7AGc3G4Szi/dwBySTIP&#10;iZQaY5/8ZTJxdHLU8Vg0g17l8rAjNXX6OM15qG9Bi1DKE/7iZ/9S5idRDOpm5HCK0lnRwSyooPIU&#10;btwV8cIbGUSATZZ5MsoKviN0yqSuJ0/eRy6NflvIG2szWVNj5ploa4jG5unpfCk01euI3rguwxk/&#10;4avh1zHWtGjK4da4FILKU6dRV/z7751i4Sf+OnglnjytRpaxk7ZJe+zR/TmeeMpfE6uTXOA+soxD&#10;TgyaI7SU8tl4QqiGtcRF4ze2jGPOjDujTHULeXhWrIUNyQ7wG13G3cyiM9reuJCPX4rU6DrXiUhF&#10;5fBqsr0y/Hfhzcs35BmUi5mG2RbuYZzPJWXUsT3VAYLTcnYz5eFmmJ/rRsjNs2cXU+AH1WXVEioy&#10;K+DiOZEy9qURs+NpObtZymfn3jneXgnz023gXRuD/iOwbbBpDYiyLOTiBbEydqXaQzJRLP81k2Zn&#10;BfbW58J2sArqPcVgX+qQP/MCmNOqWZRume+LV0QKUMxgkTIFM5NHsaEIho0lRHxYBt2OAii1ZSLg&#10;0+6yBZD1oUXatIpLbQv8sEJ0hB6nHCA5PUPOJu5Q08Tx2gxo1GeQM1whVFrSsbeaXrw6ZoBi/VAx&#10;5Uvg0OhfzcjxwCrxIRzKMEf42RlaRlaNUVcujpUkQKmYXs6a0qDdkIr9xUFQpjdK2+HMRXOp92gW&#10;VlvnuuJN/304RsqEnMmaWTe73WaK9DqmQO+PJ0sjoFMXjSPFAThSJcGRegnUWgMQcKbkdfnad/ap&#10;WLU+9Y65Hlgv2ofjdOUUKS9g+3RVqlVGQyEvEHsK+FAvD8GuAl9sIdSePaXeUK0VwqQnaEGt5F3H&#10;7nDMYWGzZA+OZuoi+swcSNtkDgTHyiRQKZTgcC4bB/OIubTIDwdLPbCXQg6PEX23ITn6zL7tH5zT&#10;r8a31/qU9RSU/r5MBcTOBLD9PkU/plEjgSIpsS/bBVvTLaFY5gWFYlcoVrlBv9kHWgTszhoNPj1b&#10;pUJHAoOmy8uv9R2zJOrJ7QTYfjDzCEHpp8xPw+k2CHCs2AVKBa44nGeLE8Tao1XthJPVNjheR3ED&#10;nV7wHJmdlaJPh+hMp4yg1mvMMEUNuwkWXCHryOwA2+/XwpYtnFvKlQ44UWQDpXLZh0ketA4wanIC&#10;o9UVpsQ8bz/gSZy2wp/OxEpBrUHnpkvvX+8yapGqjgNS8mvO2ovE03OABZ9WIBlrfB0TSqVm0Cm1&#10;I79m+tQy6b3RldzobcilhAW3YRayP0v/nbwK+bZzJ92zOIM/TM+uYYwZJR3BIULSVs7chYSFAtJ1&#10;7/CZNKy3gDHF2TCamGB1sgiBkU+Yzc5wIIRg72FasS/Jh6vk3uoJr2rfe8aDqMbmgnHSPhzmb4BG&#10;+i4kjS0QXrOsFaX9vo4WjRawqDUjkmo7uHUy4UkxAZ5ddkRhQSEpQ2YIuvDwiCj7BibFlLnjpOXJ&#10;ld+3TmiD82UzItE9zl8HzdT3CK9ZPqdveXvEtOkE/SwwGjUJhJoBS/rNajMHb8CBfMhsIB6zgeSs&#10;Lc7/tTfsfpXY1lqASQHZK47cDXEcWGt50TBuC07wZHjNbxNe8yJBHPO6zBVsCKfZsVkHXp1mxCrv&#10;hIBBF3D7LMEZ0UfIeStU3Qz9x3QK2dbqg1/ljTfV1t7V1SLqmKeNojdNBZ3qJ79FyiyCZb4voLCH&#10;MWnfrAinZmUiZldG9IA72L2EFThoSNsRG6Rf97hn1+BQr4uMvmgYJ2oSca7CHczAkFrjJmMZkC7F&#10;NhsRkG7uyCIrI1NMtnPgEPi0HwHo+nXqgdNJaMD9hAo8ZInQcRNkXve4ywIW1YcQ1u5N7oxHocQ+&#10;cPF248TWM4pNI1dBg7eC+AHWoWD43uCHOY2PmWQWduuWszsIa7ZLn8Dc9SHtN4R4QAdBw2Y4dcnz&#10;L/8q6zGLmv0QUwSidsI+rNN7/Y6iAWUnshjRBNfKXwGrlDdRtJCA7fIqFtJrDV6rLgQdGgjuMyWl&#10;tBE6aIKCyx6HZRDHrKZDYFWdhAEFL2zQe+WOMhHlamnWEa9Dl/sKbJJXoWTYf362M/IKfr901683&#10;Pslp04agVRVZ416Q9GqSx9I+8lP90WM+7YfhUX8MzGwlvG302h2Bw8oPRtmGvwJDwmpyzFiFqkfB&#10;Mt9XUNCpckvaqY2S0zyyjibyzrlQUMNJhBIsv2epHpSIOOd2+piqw2KHCIKd5L4I54yVqB9bggng&#10;YVbMGjW3FhNWc+q4PgWFEy5t/RakDvrCIn0/DOPeg300Y7WsjNRKZY5b9Isw5b0A14zX0T6+SHjN&#10;jWOxa7OHrP9fyQQLndfTUX1GgNrhYJSeCUEkMTmk9TsgosMUYRSAp8Xf/KlM2OQhzdLer7zAazoG&#10;cas6vAu0oR25BW4ZJxtk3ydV7/PxjnkeFrxfwz31FXSNx8z/mOm8keFXMO5HpAO+COvUJeRfNXDr&#10;DxLy7y54VuwnwF1iaqC/BzbTTEYw+SHNNght0UFWvyNqLychscsHpwbZcMk5OCVczTV3RLc5ILnb&#10;E2qh6+CepBgwpWzFXm/v6F+D6f8cfDJeJmVmSXMkK0zYJfxp2aXwyzFEayRpsyC0YG1IOygCvUUD&#10;ThU74VZOXaRsD3yqDsOvQpEQfw8goFEHngSu61F+BFEtDIgbDMGpPEbjYR9YRQfAKjwIr1JNuBYe&#10;h2/ZCQgaldF+3uFaGO3xiofosBf+XXRTes0eX3b0r2DN+xV8015E57AcgO28btY/PAjemE9nEn6j&#10;C9j1FG9ZZkKIImbU0uSzUqlDWEmqENZYgldNU2y1IQLqTUhIVUIGVgCvXBVBNcSdUUrkBtUq9J0m&#10;4tusEFSrStjMO8HK2wmbvPfgkP828ZVtgm0OUX1lbIdd7vuwytqGxA6Ff/75/1UQI4MhhKX6T9we&#10;c1FFv2D7RfwSNrxfwC/leXQNhT+4m7FbvJB3MTZ5ukGbe9bsmdIxAT+zz/0fyV0OCCQgaf9qLRJc&#10;Hzwi1RGdIg6MCAXYhB2DQ8Rx2IUdmbSPOvSNV7JaJz/FSMiJ1Xg7NnYqwu/+GMu3K6Yp+o9/ufsx&#10;KbLw13y/8F+Ayf45fBKfQ1vfA2azyIGgWTH5PGy2mu33Qjr4Xf5d1J29W2rJkWh2xM9h6fMsPMlC&#10;HT332TWXjOTsnW2lC5kvKEHbdPSTmKlTanKOWg0vaBP07J+Gq+hFtLSGQ1/4ozvdcEqO69ev3xXc&#10;uZDCzaZscZTagKtYUzc+0gpebruhafgibJ22IS9TDInQ6JHqTXLpp2T49q3qNBdUJlkh3PcAKpPt&#10;ca49HG2lovlfa+SSaI6JWuo8kZduixyyUGOZI7Iy1XB6QL57hTlWPf/Zr49nIJsiZ39/tQg8n1+i&#10;nvABL51fOhbJOWnY2yxCVOBaOJo/g04KCP/t5yXoq/JpmlOhS5W5m1zlI8Ofg5vLE/CXPo1LF5bp&#10;eJE1YCMRU0XGPgtv3ydQX22Mr27mLs/BP6VMvQHiE1eA5/8EymvexddfPZosxnL13CayTCIRgrD5&#10;T6CkfBMps4yRtFsbiHc2/R14cB9HTslz+PzmHB6b5Gq+BUzUQnfY6ak74McnZUqfws0vF/+ReN7U&#10;a623QioRT3lOKfNr3PxiGVumudYSKUlvwZP3OAoqVlA3S1u+s5nMMinJG+BFypTUvE3MDfP0DDhv&#10;fWcGBTXX2yApadW3ylRvXN7K1NeZIz6JYCe5P0VVoyp1s2VsmaZ6O8QmvgYP/k9R26yHTz5dxsrU&#10;1RFLV+wTU7NZVZM6dbNlPJs1UixzcPS3ytQ26lI3myFx+wzG54InbaJX7OCIn8JTQMo0meCzm8t4&#10;0WyhJ3ppJFmGlGlotSJlZunVtODNLkcFrUTsJgl7HB5TyjDx6XK2THuzE8Thj8Nd8AQaW2xImWW8&#10;A+hoYUEQ9gTchU+isc0Gn9xMXr7bmfZmFnzET8BNIFPGDh9+mrh8lWlucpr0ET056Sl6arKh3WHy&#10;+idxC+qsJ8cwnn2StjbWn3wDn/qzq+ipP9d3Ovz5xmcJf559aUucs72N87Gn9GcfO/F+9nFLj+fH&#10;1z5N/GSJRZp99e0tPqN+wU+OOQqeHmvsZo1d/TR+fPalLXHOjg5+rVfAU3V2gmfqWvq86i5+FD+F&#10;erIsf7q6pKmewc+k2fGfSWsb5Kad+TgsfVkqIhO6uzvQ3zXoWaGD6BfCxl5f4eiNIOGyVWa5CK5V&#10;H8STjuaCWR+CNXGWeIKnhidF2vhFIhOmVTEIGKlE0vWe5btGLhdDTCenZWuMvogQzRwbw7E63hpP&#10;cZTwpEQfP4s3gxGhoUmGKxB/dWkjeJZz+85JdtOm0O3SoRw4ESjgjlgHPE3IHz+jaLmXyFCm5aEI&#10;OV2LxGtd/xk5c2rlWWY2bQx/O2AwGw5NYdieaIdnRJp4WqCBX8aawrw8HAFDpUi41iFzyV+eofOz&#10;bJdHIps5hf0HD+fChdBcFZJc8axUmyKANfFivCVMy0IQPFqB2Cut5Gs3vjwRJx6JVp6lEEqNgS8G&#10;DGbBuzUKuxNs8QuJBn4ulo0cIwJoDUTISDnir7QhltxWZ1nFf7LNtgU0+kN/HkTG8WiJgGKSE35J&#10;IACycPMVMbQhKJFCMlSCRBo5wvHa5YmiM9uGeRTyKTWyngwazIBnSzgOx9viV3xF/EqggpfD9WFZ&#10;Egxxfz6SrzQj9ErG8sVrehQaejYyEBTTT4P6MuDdTPi7BJvxslgNzwkUsYLgzaxLgsinuwDJl5sR&#10;fL5g+SKDzaZhHoU8sl2YtDsF3I4YKCXa41UCnfw1GectmtaYJQEIHShE6pUWxE40Ll8MukehoWcl&#10;AwGmh3SngdceDbUEB6wL0MLLQkVsjaKwQ4Lujh4qQua1VprWql+bVfn/yTS3FgjuTgWPUOnV4x2w&#10;LcAIL4sUcYDQtJwIZjxmsAQ519sprL5o9dxq+U/uWbVAYGcSuHTO0SVAoLcCtbBOrIKjMRRCTYfQ&#10;6MFiZF9tQdRo+ZuzKvw/mebWAsEdSRB2REEzyQ6rJUp4i7bSCrF2cKbdWsxAEU7Rbi18onjn3Gr5&#10;T+5ZtYC0k26fyTiGyc5YJ1XCSvExHIq1pNCqUMQNFVIEawPxKeWozarw/2SaWwtIyDD8xmCYpTpj&#10;u1QD74hVoUigh47FIsQRQUnSxSpCc8yyn1st/8qd9tXwmnkp6P9IIeKmcIjo4tOcjLOXdmubRCeg&#10;EmsNlxIJQnozEE9kQ+KRTNG8NYfPhbJvXKnQ7N+ODM9bof+mBUmaIiFuJKqeVCfsJzz6jZLjOEzo&#10;545FfEQMnELMuQJIxzJS51X9U192nWYOZ4A5mA7v84XwvliK6t+NNs9rJf8GhYmaQiCiac2KQAJ3&#10;Bqpgs1QBR6IN4VzMR2hfGmLPFxB6QmrFvKta9mn3QcuuZBi3x8FxIA1eEzlwGU1F9PUW+J3Puw3V&#10;MO/1LqcCpc2hENYFwCzNHjsCjxP+2QEciKR462IegnuSkUDGCRxP7VoQnWTIj1bE8addHwy1hkAY&#10;0CWf72AqmD0JsCaOWZ/xXIRdLpvs+d+zigsiwCNeqKQpGJKGIDDS7bE/WAkbhPuwO1KFpjU2cc6n&#10;IO5CLr2Ipl5YUDV8aXEzJHYxpTIh4e0kwIPIGn17U2BPtGhW7ZEwJGY9k/ZAuA0lIvmzav8FFeYR&#10;KlzcGDApoU5rl+mMLUH76JyzG3sjT8KhyAfh/ak0crIQNpZ4c8FFlg7mfmhQEwzdWgksSkPAaAiG&#10;e3MS3DsTCO0pBEYtUhg2CaFa40cUcRxYd4Ug5lrxbxZcsCWsQFgvmgxqppGTYY3twXuxRbwL70Yc&#10;glWBM118Uke9kE0QRHF/XRQRZa96zI4wGJCBNMsEMCY0RUNi1nVsjIYdxcvrlvFh0UgAnpXeUChx&#10;I24wDgwJz4/ZEQTOmaR/ytgVF0XQRapE0ii+JSL9zNIssDt0H7b4E/lu1AFY5NkjajAZMWeTEXE6&#10;fnG9bqV9yV9rV/KgX+kPjQI2dEu40C7jgFElBqNOCOUCd2iV+eJwIfGtV3ngaLE9VOrcCH3Vi6Y/&#10;X9gNBNwKGU+9g8C1SG0579Xwa7j/lDb4wz7DDruCadSIduL9yL0wybdCPNE+x5Fxos8mLI0Hjn1r&#10;CPQreNChBVCjwAtK+a44lu8IgxJfGJaziTPeC0cLbaFaQWCrxRZQrmbhRJkDGcwNOrWetFYRD3YP&#10;b9J1KPDleW+5RShQXMv9X/8aNmzTrWkrvR3bxO9jZ8Qe4k41RMJQKiFwptCt9BwgeOaqg9243eNW&#10;TSIivXSHQYUvdIq9oJpHsKRkpCNZVjiRbwsNAo1VKqb/L6T/L2HSSLIkulJLHC2zhnIVwZa2OsOs&#10;3Q/eQ6HLih1NXM/7i6SWD7N0Q+yUbMV20XbsDt8NNQLIieqNIeMkEXjtAoA9zdRo+vr6PzGt9yXa&#10;VQ/oVtG0Rrixink2OHzKHIpZNtiTrofjeQxolDtAuZQJ1WI7MpQVccXaQaHaAmYt7tBvZ0GfQD5t&#10;evzgMSad/8ObHEolTEREy5FsKomoxu8PAtKXkWaA3dL3yEDbiD99B1RzlBHQGYiUs4lIPLuEI2c6&#10;RVzbhX8zrCdU4mIrqJERFHOsoE7T25FcY5zIM4dmhQ1x5jKgWmUJTfqoE8aUSrUZDOodoFBvBONm&#10;F1h0usG+zxecUTEBaUcuOJD2bT0izoRqBXXEfymPgfwrfW7yK1wJQ/Q49knfxR7xu9gf/j5Us4+T&#10;caRIoiktYSmntQcpcbjr8E9tm92hV0/rTrkFdCttoVhoCg0ymnoZGa7CHGqVZKQKU+gT5q9FgwNR&#10;SDvClIDCGC1OMGt1JCM5w7HPcwrQ2G+C/408jTaXNEGtYacFHQ8BBPtXBYJq1xu8ChZMZeDIQe9g&#10;PwEkHwzfjhOn9kHUJkDiBE1tZx6Bae1hDULwck8Z1dpMalOIt3KZEdRKTWBYbUvbb2voVpvCqMYG&#10;prXWMK6zhjWNIMcOFoxbmATObAdzAmh27HaF86AbXIc9wDnNQeGXhdMTKz9MkId879kpuMVvE8M1&#10;i9vysKL8qm0veFMn000+giOBZBjpFhwK2wbFzL3gt/ghnhB5Eycil2a39jDh7/e9W6vbW64dnlOA&#10;0oZ1prSRsCDPfEtCzDaHWaMVbCgQ1LGTKIc6PQipVAjPTldil2fBq8cL9t0OYBIKsNuwIzxG3SG+&#10;zMXlP5zdMltZfpiP1UYH6Fp3eFTzoc0ytnlQuf7VTqOepebQSdqPw9K3sZ//Fg4Hv4OTaTvhW++C&#10;+LEQ+gQvL+N8X2F2j2uSVSuDjMIggnldWBDQPLPZHs4trvDv5xB4tgNYXWSoLhb8ej3h0klG6XGG&#10;XZcVHAlpkjXEpDs+Fwgv+iD+o8A57faCxyLfsSL8xYDOSMJf9MOqk9TQeid/fT8DBdSx6hwKVGGY&#10;cAjHAt7CQf5GHCEjKaXtAKeBhcRRMs5iQ0DPVy/9YTnSfs9Evz4WjRJbmDcawLbZFjaNTDKWGRlP&#10;H+YEA+pIUcjSQT+waQ1i9/nAp9+ZLmNdwRkjoPAJRwjOuSH8Og8T/z1oMVM5pZ0Bly1q7WFV5wSL&#10;IkdY5TjjtcPr79vz/euYic6FytCI2wqFwE04zNswZRzlhPfgQ1N2+mg4kv5djPP9xvTstpI6tpsQ&#10;w4ERbRTIUC1msG21oJFkD+9ue3B7PQgbnAl/MpRjOwNefY7wGrCHxwgDvoTkLjzviKArnij/IulP&#10;8hqJ1eB2y6LWClbEtuBVyYYZHQVWKm/CGrXN0xooqNHZz71QE5ox7+BEwEYc5a/HMelbUEl4F+60&#10;+8wajaSbgmUMnCZPw2WcC93I6bWf9OyyhHWzNljtVmA2ERN2ux3s2g1oyrNG1JCAEOldiVDaFl79&#10;1vAatIT0rAdCz9EN8SUfJN4QPvSOy67eHox6BqyqbBDdFQWjU6bQSTDCa0rrsc963z0+zwEtVtou&#10;BSehE7sZSgFkGN46KEg2TRnHs8qcAIEj6abgEUHplqeh55qG0cV4yruTccuj0woOrcRU3EEEvx1m&#10;NKKITbLbBh60s5MMeoLf7wSfPmv4D7sijKY6gWw0nbZF8o37k6YwGmhzQjC4+tV6kLQL4UrXTMpR&#10;6jjKVsUxv5Nnfih7RDdrm2v+CWjH0GgJXA8F3lqckGwkJ8Mt8K1moIDQk1OG/81HzoMMyu5hXOb2&#10;2cOdjOTcYgp2D20S2i3gTQjnWedD4NPLmPp495uDM8QAj+hFws76IfGq6OsflPuYRZ029GrUicnD&#10;gGDgubAvsaX1QwlHyM12ld66e6Y29zzFV93yj0E3diOUJW9CgfsmTorXQzN+Mzwr9VEwFo2MkSVk&#10;HpjrSJjP/MEDrG3+vc5E6eAA12ZzeLQSgjXt6oQ9NrTzcyDDWYM7aA3fAXNaq+zJM4aF9IvsdTIZ&#10;ZIQC1sRbwWzSgUW9NmyqjWCSYwTNZHWoxWphte6b8EpwWvV9eQnZ+llHQsLWj10PdUIbPcldDRXJ&#10;WujEvwU/wrYsGo1G1lLSQsxn485nWWe/OvsMu9180qXFnEIDDeDVYgwPGlGhQ57w7aIR1Edb8F4T&#10;OLWqIXrC73MZQYJbozltLvRg06ANe8LdTOuNBCPHFOpRqlhvuB57vbffdUMhFB7+qV3OFhjFroVm&#10;0BoocVZBLWAtdOM30chRRxkh3OeOLFN82/k0xoPKSqWbc1qnaCSZg0sjid1thrJz8eAP0m5viLbm&#10;dFZKPMuZ5LXZwr3NlMI6PMjN1h2lZ/PIQZAJ9USa2vwPYL3xm/dMbU55W2CWQKMlZA2UOW9AnaY3&#10;vTiZcVRRTBuC/OFHkBxisRp+pvXEjjpHsLuJ1YYMxOmyQOwZB5ryaPojzpTYs140pR1CHK0TsYOB&#10;iO0NhH66Ou2+jkAj/hjWGa+GfaT9XZewTnkbwUgkAiXpaqgRXY+GaDUZh7AhyxVQMhSGEjrrzFTG&#10;Rz49rQE/bTybxkwf8LieNuT22+xxz1t5Z4MmG66mT5acDULFuTDiP3JGxXAUiunmt/JSJhL7XRFI&#10;twlxgzyk0RY2dTSITvvOtKUNhHu63uRB1pZbWgGHenTCj95ZO4KGzM7wh/RQ/5UI5Z9J4Epb9Mh+&#10;LvzaGETgIYBzvgWNHgsohh/EYf8dsM3Qq/t+47kR6wIzeQ0Mg9+AGmcltCSrYBC9jm4Y9qB8OBLl&#10;I8vEODIfgt6PC7RKLoZcKzgrvZU04IvUEQHxj/EQRucTSZsJBC36cK89Ae96ZdgTn4Zd+TEiZFMD&#10;q1IFnnUKRG1B9BW0jkg7LCBsNSOGEyME0F0cm659OPT0IKVrn8BmTwiazInHyRVxdFitOJeO8kvp&#10;SBsNRmx3AI0ICVIGKTSwxRta0QfBiDi5Q9bg3b8PRtYlLqR0RRRIRHBxA0I67wiJJsMdR4J3Yqvd&#10;W7BP1r/rvYdbsIdYh1bDJOyNKTolbTGRXcWsBa9MFaUDwagcilq6kSMjv6q7mL6r8mpcftoY/y9R&#10;vV6TgR1OdGVOZ45adbAbjeBHHw4tyJwmfYpnMQCnWR8OVcfhXEmfCiU4lJ6kaLDjFK53CI7lx+kA&#10;p07nBCPYEW+IE33cqjTAazAmp3ELomfSoNO7DpzLNcCnA2Mg8SRKG+k8QxCA3lVmxPyiCfdKPeq5&#10;qrAtVqVer0Fe/wawp5M8u8IOrGIzOBXowTZfBw7FekS0og/fBguSyQr8MovNpRc8Phc1W8Cfni1E&#10;ba5IH+LCJF0V6uFHcCJ4yz0N7Z2/BfYpq2AaRqOG9zp0JG/AOPpN+BUfRkl/IGoG4+je7+27iSJm&#10;M2910VQSMOj+R2mfO3zabcFvc6H9viv1VLcpQhZPgtr0riUmP3ogY9FbjGu5KdwrGNSYtNjSidi7&#10;1pyuLcgYxPjnXKpN7DJm9LGg+deYGtQAvpWm4NCrp4ieBYT0CWikKxdqSK9yHbiVkqdkqTL1Uspf&#10;aUicKLQFrrGAT6kxvEsN6G964NWaUqOZIrTVFuFtTgijDiBpMAO3RovqOwn3Mrp7K1KCDZ3aLXOP&#10;gpl3BIy8Q7Am9hqTvL3kFXMQpsSuaZxxDEZph2GYeRSmpxRgV6AGs+yTcCnVolGj+U1mnx2++N96&#10;GoVGiBlyQAzd3wUWuk7r58Ar3AnHlDdgHroCOrzXoCtaAdPo1eAXKqKwW4zq/ihE95tunI09pvIk&#10;jAiVuE3u4LQ5Im5U1Hf+63a5HC6EQuGPc8b93sgb81XNGubUZPR5fx7X4/ZNQL31ZHiLHaS1dL6o&#10;t4S4nk7vdCjjVBELG+3/xWQgbrEhvAt1EUzP1s4J2nCK14RVhBKYkaqwjlCGDXlOWoadgGXoyUnL&#10;UIVvGBEKtyzDlf7qEKtxzSvFcMQr2bjGK9lM4hajp+8UprnVM0LtBSWW0pOHaXs764b4Xka71B2P&#10;l551xmf/XYtzX2Xful+ZovzDcEhcCfNgGjXcV6HFfhUm4W/AizpDDj0/1PbFIbRJ84FPD9OW3Xqj&#10;7HhoN+cOr958KPXvVoaw9O0nys75Yuh3adMaSJStSJ1rA0ykr0LT5xWoe78C42DiJcjUQGGbFPX9&#10;CQhsVOyZUbuUD6aYzCjD//HE/klmwpxRFro+TP3w+00RmGoEbpwSTPivQtn5JZx0eglm/tvAjddD&#10;Zrk/OgbywE3Wku+d6crv+v+DKDGHjsaLM/jysB2dbThqm9ghx/87NMYWXJEOrJz34aThGhwzeB2q&#10;5pvg4KuGuGQ+cgoosjrBC6bc7a/Oodr/ZJ1JCxzUe2dSLNBEWbEPqiu4iI80hUhyDH7sY4iONURa&#10;GgN1tX5obePh3IUcNJO78kzK/0/aObZATOHJyUbyA69o4CMgVhOh0QYIC1NGVo41gvN3ITZfC5Vd&#10;Xijrtcf5D7L/Y5w5tveMsrd2B+HCpQKU1XogLPEERBGHcfZsOiJS9BCXoYfwJCVcvFGB7rPhOH09&#10;f/lC4s6oVR6RxMl5uujpS0IOOex7iDbA0OaX0DN/BQkZxCpa8DYCCt/BZ79rxvWvy/4zahbbZvEl&#10;2i2jpzNRVS8AK/h5mHr8Ckbuv4ap53MIyVZD21UfnL1xCr3XxQvuDLnYuj/y9ZW1sRmNHWK0dgTD&#10;J/Y1WPs/D0ve83CLeBH55HwydiMJN76uRMHV4w91UHzklV1uAg6fO7Wnqs0bdS3+8Ioj2nXh87AL&#10;eAEe8S8js1UHE59k4Ppvy1F5hmG73HRb9vIOXSlaXUbMHpVNfhAkvws76QuwEr4ANzJOcoMqGScT&#10;F77KRtlZh/9ArCy2tS9eTHi2tNkRZQ2e8E9+B/bS52EmeAEuUS8hvPo9jH+UiQkilYppPaqy2LL9&#10;n69P9iBYTG9JFY1eEKa+A1ua0hiC5+EY/TKi6/Zg/ON0nPkiE9VnOEf/zzfWYjeA7Fa+jN6T6loJ&#10;VDL1bViJvh05jpEvI6b6CEY/TMcEUUuVDvEOLLZs/+frk3nslDWxUNMsAC9pE6zEL8CM/wJso+ms&#10;U6tM01oWzhCJWcOZwP3/5xtrKRqgtNEJ7d1hECRtnjKOORnHiaa1pAbNKeNMfJ6JxtMx7y6FbP/n&#10;6yynWNbegQSw4zd+N3KiaOQ0qGPkRhoZJwv1o1H/gZJcip5S1OCC/qEU+MS/CXM655hyn4dt1KvI&#10;aGFg5IM0nPvyFNouxz+/FLL9n6+zpNET/cNp8E1YN7UZMJGtOZGvILvFnoyTjrM380Ehl/PydP5/&#10;vrFn2gA5tbYYHsuEdzw5dpBhTPgvwo6mteRGQ4zeyJwyzimKjJhpuf9JPw8tkFvriOGJDLjFrZja&#10;qRnzXoQNTWtpTWYY+egUzn9JQKxdjF/NQ1X/KWKmLZBf64DRiWx4xJG/Gu8FGJFxmOFkHIpxHbuR&#10;jXNfFCHpvMl/+Axm2rDzkT6PMBYGRjMpPGQNTLg0cmhas454FenNNjSt5dDIKUHpRf1n56Ou/5Qx&#10;wxbII7b5kdPZYMWthBGbRg7/JTCjX0NGkz3dEGSTcYppQzA/vnQzFO0/yXMJdWRkIhduCathxHkR&#10;hmQc66jXkd5AGwUaOee+KJ77K+i/G1DdYnWbHJrWxgii2J1idAy4L8GA/zKsyDixdYYY+ZCM81XJ&#10;3I3zL2Uey7gsnez/XYnDYim33OvJJP/x3tEMWAa+DEPOS9AXvAJG1AraSttg4FoGJmhDMK86Zp8j&#10;Vx+K+ooecSJyHqfJgd8WBc1rBf9GhWURqET3SDqdbV6FPvsl6Pm/CsvYN5BMa87A9SyMf14wv8aR&#10;td2pcwH/9O9i0mLGQMywF2JGHZF9WUjhee7/cVb4XufKrHPECE1rnolboct+GbrklmsRtRKJzXbo&#10;u56J8ZuF828cWf11H+XWCTus4Fanh4Aee4R2O0PUY0esSnZIPuOG8g8iJgd/X6j9bzQQZqyKzDhj&#10;54vhHL8Omn6vQJv7GkwjViG5xRE9105h9IsFMo5M0trx1Bd8mxlwqCDEjDJT8BotEd3NRkgnC2EE&#10;ysDv0oGAUDQyznmj8fPophlrt8wzpNXZ49zVGrgnvgdtMo4WGccwYjUSCFypm6a1kZu05tC7z4Kq&#10;GdztOelNoXyuFF/jXWuJ4HZvMo4npO0eFLlmAGblMThXnYBHoyrEHUbIvyL5w4IK9IgUnlpnhwsf&#10;1MM6ZjWNnFehwXkdhuGrkUi4pZ3XMjHyRenCTGs/1D99OGSYVUsBrBUmFNZnTKGCGghq8wW3jkL2&#10;mmwpxNAU9pXK8G2zgEP1cThWKcC3VRsRI0xQ1Ny/5eVfcq0Tzlytgm38WmiwX4M6bwX0wt9EXIsD&#10;ej7IxfAX87eVfmh/lD3NsluJl4yA62zKDCg20xi2ZZrgE76Yd70ZPCnk0Lr4JGwrFMEsU4RJ0W54&#10;NlDcJRnJq0UNwf3Gt0quB/7b0DMm17lg/HIlbBI2QpW9gsLdV0IvYi1iW2QjJxdDizVyvm+5wtPx&#10;YR7NxLJEcZ62JQZwqjCGRbEyzPIpAJeCYL1rGDChAFybihMwK9kP20olGJbuBKtGDU71FBndqglu&#10;ty7ixl02PbRHPMIJ4mtot3axDI60W5OFuqvyV00ZJ6rZGd03lsg4t9tL2O76/xzpNGxXoQ+bcj2Y&#10;U9SyKaH3GeQeJ0A5NQpVV4N5yQkYFh4kYx2FEQXPmlEIu0Hp+2BUHoZd42Gwmk8iZMBpMvUL4bLj&#10;cY4j4/SczYdF3EaokHFUyDi6MesR3uiAjus5GLi5SGvOgzqwsNX5/7kRWJ1pqSosy3RhVaQPzRwy&#10;Qv5xaGYdgF7ufpriTpKhTsK0WAHGpYfBrFKEJa1NNg2KcGg8Cbd2Lfh0GSFwxPp/l2qwdH+UXzaT&#10;uuPoPafnbAEMIghehbsKyoLV0IrcgKA6JjpoWhv8ohwyeJeZlLlgaWN7RTwWbb2NS1RhWqIO/VwV&#10;GOapQj9bCbq5ZJTCk98aqVQRDJryLKpPwqziGOzIIcKi7hjcWghDoF0d7j26hE3DIKIGZ9aCCTtN&#10;weljvCM5HalyGyiGzjm95wrhmHoASoQapchbA82IjRBTmH7njXwMf1WFkkGPny2mDnLVxe6wnrQl&#10;CEgTAmzQL1aEYZEyjIvUyXAUwl6pBosK+nvZfljWnACrXp/YRAzISFqwJyxP5yYtArYzhWDADhzC&#10;Sgsec0TkZwuvZEiTb1RQp1Du7W9sPQXx0sixTz2Ek5zVOMl/ExqRGyGlHWz7B/kY+LICscOsX8jV&#10;YEuU6DGPFsYty1pdMoYitIuPw6xSg4ykDtMKwhuo1YRtrQ6Y9HEg+BQ3wvO0IdwzmxZicWonsIku&#10;E4Lf0oP3oCH4I1ZIvSr4fwulR9Sw+J9iihzwTveWyxEwmrxvus8VwT7tCBQ4a6bQClXD34KU3nna&#10;bxRg8KtqxEzYr18oeee1XLtUu8c9W6wmHQnx1rxOg4ykBcsqI9jQpsK+3hjMej0C/daEC0FEurda&#10;wbeDkAY7bQnQzoWwpg3h1kUoIDTdCcaYCLvkhZ7flTfOp4Bswrt2qnOgowFfrtET2UBOhWfy4ZB+&#10;FCf4a3GMQFiVQt8Cl9BMWmQjh4wTPGJ3aD5lXJSyhB1eh7w7HAgeX4sQ2dVgQh9HwrexJc8VXrcL&#10;xL2ELd3jSdBb7gjs9yUjOcCj2wKu3eYEWcwkkFVjuBPiE2/CEkFXXSa7UDqn5+DU8ZBfOjU4gtfM&#10;hUeFN1af2PRQ0NbwGho550tgn34cxwTrcYS7HifDNoNN58DmDwrQ82U1hCM2BovSoAtVSWS/UIVD&#10;EJBuXfYErMqAM73B2zVYTsETM5vpoNtqCId2MgZhTgsHvOHb5wyfASdIxtjwHiZgotNOEJ+l+77L&#10;Pij7TdJHs5EztDc02LrOltZAW7r9cAEjzg4rjmx4oIGCqp3RfqGQOHSUcJSMc5CzAQphW+Bao42G&#10;62Qc2hCEj3m5zkaeRzIPb5Ct4NJtB2arMUwbCdaRIPStm6zg0mENe4Ly8ux1Iih9B0IY9KGRREbq&#10;d4frABNO/WbgTxCE/lkadRfdEfeJkB54S38ir5JuDV7/sKhnEr4nsZAU2YNFJE0y0O/1Gu/+7X5l&#10;BFa6oJ24VF2zdHGIENkPcDfiePg7sKlSRv31PHSScWJO8/4938OE48KnPbrtbzl2MmFHKFE2rUwi&#10;8CPw724n2JGxnGikeRIJBXfQB+5kNIdua5rqyHgjBAw+TlwIF7gIuMpB3pfJbz/MSJa01hjWWNHI&#10;cUBAC3HTZVlDI9wMryptuO/6E0hcQc1nCsDK1sVBwSbs476Fo2Hv0fWWAWplxqFpLXKMN78suw9T&#10;ZEm+F/7oxy6dzv9w7HIEg4C/HTqdYNpiAecuZ1iR4ezaCSNtRAwnmh5daTT5DHvSlOcB/mk/BF4W&#10;I/iKFNmfpdx3cbYgjDVTOtkb0rQW158Mj3p/HAwizmnGHhgEWRVMp7OIqM5a6T2HXWQ9xQKyj0uw&#10;+WFb6fZDDTU0rXXQhsDntHXlkrTXUlZq2WE7wer0pNHCggOBptoQMqEdvTO50VNG6Hgo7er84Tro&#10;BbdBbzgOucJrlA2XIWcaURzkng1/5oeyG9J6o0nPIVo0ethtoXCvF0EpzgyH/LWxymTrtKMnoMYd&#10;jbKXUIKb3C/ejD0cIpwgDh310r2ouJaH9q9q4HXWpnMp22nJ6+b2+e7x7OZP2nV609TnQdOdNxHM&#10;uoDZ7kb40UGw7XGHba8bMQO7wn2QMDyH+TSigu/AdMlwpU0aWVBrNCM2EiYMKunfuUwcSzMlvmlj&#10;vKKxBfohdvcwNErqPFE5ngXXXDPsE7+D3RyiagnZBq2Kw6i8no+2r2ohnPA+v+QN9KgIIAsH9B8O&#10;pc2CCJaE1cns8AKzzQvx51KI2sUblt1eMOtxgylx8YjORYN1PfZJmWuYeROxMDY7QJe20+YUPcBr&#10;joJisjX2hxngNb2t0Ii2/OSHOgY2+KJ0LB0uuRbYI3kXO/nvYG/oDiiVHEDVB0VTxhFM+N54VNrm&#10;kZKjtLT0J6btrEkGMUFZt7HBoJHF6ufBoc8fjG5fWHT5wmVAjPKPasbt2gXQoudl81YeIbMLUHmj&#10;EU7VEuyJMMJG1+NYabrrnqktoNEHxSNpsM8xwd6g9/A+n7jbQrZDoeAAym8UouXrOgjO8L56pBrl&#10;URTGZZi3xraPGr7dn6jGfGFGhgm9kgz7QT4RJEXAvT8AmoRlKiUWe//+RET2ZeJYBhMH42k9iTDF&#10;SzrbcfgHsTbSRi6y+mLByrcmo2zDDjLOrpD3cZzeskrJOM2/aYD0/L/5k33jZOOTeRdL3k4YS9kd&#10;eS7NPfNyTlPhJ2VXW75o/bLrN33/r/OLrm+qPqqcLPqgbvLT//188uO/fHzr6l8//Gb0vy5evvCn&#10;y9UHQ/R20annx7c7Tep46uOeQ4H/wyDaS+Meb0R+mg7J1SioknFEwzFgdYcSv3QWLHP4UMpyxO4I&#10;WlP4RtBNd77rxjq4lY/ojkAw8vVphG3HVh6NnqAdOFJyBKU0rbV83QT+BcH/PIqd9b4yXcTFJ+o/&#10;ajVPO599If1c/q2sK8XEgJ4Gv74QeiENI8T0UBjWEkVKmSPUypnQoCAlEwJj0K92h2MrUS3Xc+DY&#10;IoZVPY8YqrgwriBqZfoYV/nSv32hV+pFF6oC+p4Pr/YICLoS4N4UCc+OaJjk+mKV5W6sYuya3Ox9&#10;NEQmpFOvT0H+Hwtg0uYP244AYl/k0ittDrybwonDLRCbAw2wyv4I9FJda7+vlJhkSeuLgRmx6u6K&#10;2IFt/mQcoqM8WXkCBXTx2fq7FoiuBvxjyY0jW1QLrjZvChnPygkdTf+jf1/8JLc7Fm5tQTBr5kC/&#10;3hNm1JjMFiGRFPnDpN6P7tU4MKnzhVUDF3qEW6ZR6Qzdck8oFjjAuNyXyGBdYUa816ZEp6xb6gHD&#10;Sp+pxresI2bbWh6828Ph3RJBl5VB0C/xoqcJb2gXUTmlxN9Z5gEdMphhKTHNF3lCq9CLXmL9YF8V&#10;CNe6MGKYEkG71Js4tYV0oBX9XdaAodfCiMAvFnqVXDjRdlrck0SkrB7YHmaCQxHW2EEXt99vaF9C&#10;FU4bjIVxpj520FqzjZh23496H7q1esglB4+W3zcj/JP5Av6mBvYcT3bzGkr6L4eOmElWRwJYHfGw&#10;bYukO65w4jMLBaM6mBpGOvUxIvJws3IJGPRvq/ogmFaLqHF59FtIjcKFWbU/9KrYMKS52Ziogg3r&#10;iGS8yoeeCCTkXyCm3k5/L2bTEzYbWkVeU7zWrg0h9KLKgWdjGDViMOyrBdAscIVKvjM5jfjDrl4C&#10;O1qoZQaxqaIdGX3PqPKHFdVtWychR5IIGlUSODRL6G1ISrfcYlhUCaCb70MfMt4pMlQeGSqXA718&#10;qpuAUg2r+MT5Fo/ES5lN5YSPNvrfAxD1ZyLyQgF08vzomd37lgzg/IcjgNvqi2IKAdFM08CO4K14&#10;l9acbaHb4dXogbSr6Wj5XSNib86RPNy+Jea/zKnxzdup8dsjb/mPnjqfcLVcmHi1XCv9w5p3Ez4o&#10;3BxzqUA/4nyBJ7srecCrOfZDu7qgv5uXS2+ZlAlhTI1mXE708+VCalh/OJQHwqUihLxzguFRE0E9&#10;lgxVzod1BTUmpTEvE9C/hdS7vaFHH2Mykhl9zCs4U6TjJuU0oirod4UfXOpE5BNH+bJ8YJniC41Q&#10;okz2N8dxvindBNOHb4KjPOPJY0Lzb5SDbL5RCWb+XjXQskc91KrWINox4bjQ1HoPS1N9J9v8+R/R&#10;LQM18EOd/PQqTf+W9kkWPNN5GPh9731dkIMI0qvqfBEOJu3De8K38bb3Jmzx2YLt0TshnQhB3se5&#10;qP6yXK7nh3umPufmxG98utL+gwd2n0XBt4b/h6Lf1KD403r9HyYJaQ3Zk9gdiYy+eGIJOYm3fTZi&#10;i8s6aIQdBa+Ti30ph+i9qR3sTyXEA2cq/+Vn4ZXmS0u+SC0jAQwLnSazPq2CjCD9ttih7aIrjdfL&#10;icAiljgTrLE7agdqPyRnD4KR3Bqwle7V6lB8iR7iiKEx5cNkuUfPQ4f1Mmq3xRT1/7P3FuBxXdfa&#10;cHrbpm3KDSdOHDt2nDiJmZkli5mZmWlAmtFIGjEzMzMzo2XmxGFu2pRu4W+bWu//jtLcL+AkciJb&#10;Bvl5zjOSdebsvdd71tprL/yeWSOVjgSXWUJnTuWvjh+IQtGxLHiXusMnj1bxLAZbluqjaDqbHU7S&#10;YEsTUDst02FnF3u33RSglFzVNty//Tn2aTt81SZBAyF0zDkW6MEg6jB0JIfgmm0In3IrNsQQIOOE&#10;HO3vVCFrMhriBvH5mzLBxUHuuWe/g9opr3QXuCU7YJ/PXmyw2MDebs/hBdN1UHJTgVu0O8KypYgs&#10;DIVbjOOcxdoibeeJAro5lucdClzZW0cDKzw24EmHtVjhsxkbJQfhlueHzL4MdjqRK4BZ3ErmieZz&#10;fox5jUvj3gItPB+zCysCNmKZ7yasEG7Fqpg9zGcSIWM8G7KuqEWumTNF5/HGzeWqJRuLDuOFxJ1Y&#10;FboNKwRbsFK2E6tZod2tWcC+cQWQ9kQugjOPNJ/zozZWKldvLFGAw1aVEoIj2oqVYTvxfLYS3FtF&#10;yDtVCnHfYjvKORN0Pm/UbrRp2lB6GM+n7MYz0m14WrQNz8j3YHXeUTjQZph7ugQhNKTO55iLz5oj&#10;BdSbTNs3kHOeT/4EnBXBBCdiF1bnK8OFxtxcRoPKeBaa4+MWb5tPCijXG49sLFbCC2m7CcxWrBBT&#10;rEV8wjk+NLwWnCuju2IRnPmk+ZyfpddgdWoT01ueT9mDlQTmafE2rFSItQJVeHZJkc+AQ8FQ9Fc2&#10;5JvzQIs3Xj8FlOtNrhwu0sHquN1YGbwFT1ONfiZyD54vZI/S9hCknMpFYH/Ewjvbrn9pt/83NOvM&#10;P9hccBirY6mtUVNTaGsKheD5QhW4d4Yi6kQGfAbDbi839e0PyycrMKqz/eeOIlW8GLcHz4i38AC6&#10;ZRacF/JV4NkpY4ZBEl3uUX+5U9Z7W63DtM6R3lULrEs6gGdEBEe8fVYhWF+gTk9uOEKn0yAcif3z&#10;bbWoO2WyjvUMTiy3w8aEg1il0NSEm7nn7MXGPA0Gh8gRNp2KoLGYP90p672t1uFc7wXrCkfsSKEn&#10;VHHGoWh7Xr4fuwsMIeyN456TBcF47Ee31aLulMn6tQhZscQJR1J18AIPoaso2tYSnH2FzF/tS0D0&#10;8UwmHSf9/k5Z7221Dt9mBqDUeuFIuhZeCN2OZ6lOr488hCNFJogYSEPiiRyET6YsgrMQqAa0BMG7&#10;wQ9amYZYT4PnsyFbsTZqL9SLLAhOMrPa8piBtwjOQmBzj6g9GIFNDOfKNsWmsN14jpyzJfYINIrN&#10;IR2IZ5p7HuTH0hY5ZyHQCW4NRnCzGBa5NtgVcQDPS7YwMlQVxiVONHgmfALOyfTvDk7WW+2LKt91&#10;IhzMsGAJwbHNt8c2nm9eCN2K7XGHYVpiD/lgEhJP5yL+VPb8aGuNHw1b+ZxKguBcJlJer/7uiF/n&#10;Ym+326VMTQxvC4NjvhP2UEtbS3B2xR2BZTFrog6nIvV0PhJOZv1x3tbVceXKL9wnYmA3xpBafgpO&#10;pEB4JhXF77e5zNsgd8iDpNxz5O2M3c6zY7rhHqyRbsau2H2wK3NDzHAy0s4QnDMZ828hCBxPgOdw&#10;PBwHQuExGgv38UgIpmOQ/0YzEq8UvXaH0Pc7LUPWIUJ0RwTj1uywh9boddKN2By9HfYMuo8fSUMG&#10;u7ynncm+MbY16XjqjFWHGMZN/nDpk0I4wFyX4Vh4DDOVYygQARNRSLuYNzM1c3bJd1rlbfrlT8CR&#10;waPQBTuiN2N96GZsjtvJSE97xI4kI/10FlJPpf3thi0v8VjOSTv6JoyZyxLAXBtXdjEPHUqYvVz7&#10;xFBvtGKCqzdjglnqZFyGtg/brG7YZG6xB0tbBUjoDocLOWd31FZslK7H5pitsKAqHTUch+xzOUg5&#10;k3xjXQaSwcEfuPcGw7zFl2kavBq84cvcFx/mwXj3hsKp05eJT5Ywb3Nmsqs7s82YUj4chPxX807f&#10;YvSc1+lIWgIQ28l6B0X22BW1Dpula7GN2dS2PIQmjiQh80wauSf15lRelI3F/NOk1ZVluHxgWuHB&#10;3Bp7+DOZyYmp4X7sNGtW78rqg84wYzHsI+WaMGiygluXNzz6/ZB0If6leaXMLfAwWVsAIlqD4Fpg&#10;hd1MntpKcHbFbmRilj4SR+ORTXDSTifPZs3dlH+lU6W/cO9mmjhLi5jVuBIQF2ak2cCuwQOOzb6w&#10;a3HD0TIWvqO4U63Whl6dOXQaDMlV5KxW1qsZckTAlM/HijLIN2XCN3CQsFZ/RNGE46EAJ/wFbA9d&#10;g93MDTUsVEMc81oLzmayLVjizXdTFxwrKLBv92TKnxMLqzrCqMIS2mWmzKHUZx6nDUsWWzNPk79X&#10;ajD3Uh8a1VpQZ7VczVptJsQaQJ89Eux6bWhS97ttm1dEtgYiksZPh1x97CM4O6QvYk/0WmgU7UMy&#10;95yc08nIOpv08Q18P77+0YG9gg/sWdDHoMaI6YUW0Cs3Y66lES9jKNNdq1vJ9AjWmtau0MHRcpaR&#10;ZPlI9Ro1aLGUpE6TOpN1WTayx4oVN9whmwo8u2AL4cBXZq786HrGj2z2QyjLejnnGBAc1r1h/Zv9&#10;US9As3AX5P0hyD2ThLzTyQsffRM+HFrgyvIkpiynb8hq7XoVeixfrDV7aZdq4kjhPuhXaFMU6hNI&#10;TSbRGsKARVgNm7VYrUkT1h36rPxkBudhc3ITizWc8V12PYSaj3vDx12uq3BdJDPApXUuBEcHh8IJ&#10;jOw5HIx5EapFmyGnJpt7KoGBhQnfWPFwPuY+p2coso7d2uxg0WLMDOhDTODVJxdRlJVrQKtECTqV&#10;KjBrJCCN6jBpVGEGtD6zsbWpVBjAqduUKeZmcOgxgO+wLV28rqxG6HnT3ryUSamhtFc2ZzEbwf01&#10;hEqRddZhHI5YhQNhz+Fw7PNQK9gIWbc/sk/GIOdU7K0Z8ZkxFr3KlT0OrFlY1aL+KEwozgwJkkWj&#10;Ns9N/LnmEAFimX0CZcfqua7tRkxPN2ABVgLWqQqPAT1WgNKE16gxQlh0Nf8V+bE5vSHf8qawQeFb&#10;0r6gOefThDU5zghrzGCavgtHwlbhUOgzOBL7AtTz1iOcVXazjsuRefw2CGQP7bbf6sqmEw4dOkxt&#10;p3GQoFixOq4tgbJpPspKGdx/WlXhRoBC+p3h3msIV4Lkx+5XXgMGjP8ypLgzgWTaATHnPPD6389q&#10;fEsMvvJr4kG/Gb92LwRViObEPTGtTlcDq/RhlL4BSmErcZB1Po/In4VO/kZIWKolazoCGdOyW5Nz&#10;vooK0RP2Bf69JuxjoMeiE0dg18wIyTZtAncUQpaHlI96ImY8ACL+HDLAFjCDNrOl9P0GDSAeNiNI&#10;BgiZNoTkhCHSXvaemQ+1XPEMd/Zac2lyhEedO9Zorv9Ga3J0q/O/PMtZZT5lA5RlT8+CoxzxDLSy&#10;XoS8jYUiCE72sds4WTdyzPqkb48W3Fnk27VDHf6sKe3ZqQcZa3b6sZa0eMgYwSxXHM49KGLMAQGD&#10;epCOW0A6YQ7RhD4iTpgj5rQdki45o/G3Ef3flpviJyTKzu2WCOkUwrnaDs/pr8Em/e3FX/e8mBbH&#10;v3qVH4RR8hqohC7HYdFyKIU/A52s5xHKmtP5UxRrE3Ov8P5t535Tvhc6aPS2eMAI3n1HyUmHaHVg&#10;O7JOTbj3HIVHrzqLgDMerN8A8nE7SEfNEcGujBKKuuAJAwLEQuCnzZFwwQqFr/mSm/5flai5TF7S&#10;6fU3RxbrdmgyhVW5MVwq7Vi6eCm2KG/5ynL3yW0uv/UpPwDT5LVQDV3GkvlsOEHxppu5GqFtjiie&#10;jkbaqPDW0dbmQoi53BPYr3xSPKAJ/14C06lIqVBl5ScNSAeNIRrUhYwqdwzrS4cMU9QN6jPsVQvC&#10;Mf79mDYiTxqzjo0jsl9xRf/vcw7MZTzfdqsZhxZD+LLVV2JPGC3LplhjsQbLVJ/+yj0joc3+ol/p&#10;IRgmroCahI0m2M9AJWzFLDjiVgsUUqyljPnfeeB8lqDZE46O0iEdCPqPsgnFPvh1acCtex98elW5&#10;L2lDyMZ+ceOKsvom5CgjhI7pQT5lyKA+E2Rf9kTuS55ofC8i4OtAcm9nW7N2DVaT0kT2UCycy22g&#10;mayCJ44uhYnEZPm1vpvY4TLgV7oXBglPExy2aGGbFhXuPfoZz9F9bYWy6ShkjYnubHA+S5ig3oPL&#10;pQNaVwMHlCBU9NyhuJMMaCOYareEHFR2JhiR41aQjRshctIU4VNGiD9hSqBoxj9ugrb3Iq/Z9sWm&#10;VRlmzfTFUK3PnpAjskMK/URNHAzZi+1um65pgoltNK/xLtkO48TlUA95YhYcNdlyGGWugrTJEqXH&#10;IpA5Mqua353/Esdt/hJOpUHQp8HecOSkPh2EECQh96d49jyQjmjSQahKLU8T8kkTxE9ZIHraHDX4&#10;f3VsFEVbFcqIbct+Nrw4Cs8WEwZpsOdP1kGoRO/DU1qPX5PACY2WqR7Fa2DE5kaaBEeV3ac0ZU/B&#10;JOsZyNh8sOJ4FHJHAu9ecD77SpafDpXGjFkxZowtM3uU4dtD7hpQQ93FaO5TagihaJSOaSJ2yhKy&#10;CT3knff4s+L7CuXBq4Nnrvbt7ERyAE6t6nCtModWxm4cTdiJ5bqPQ1zuEfbF1z+l2UboW7IJZvFL&#10;oRWyBBriJ6Ad9hRMs1YijM0Fa4/HIv9u5pyvkhdv/Glyn2yIHUXISQouCuzVQNKYHT24hggaUmZX&#10;kcMQjeog+5TP7J4Q0e8Ir94j7ERyhOkbBqhj5IxTiTnUmLX2jOFSrHNY/iUzUkK7qZ178XKYJzwJ&#10;/TCCw1aU2mFLYU5w5NT8qijW8hc55+tFeuy4hqqM5yNBNzlnQJdKgyZS2b80cEAZAX17yEFBiOiz&#10;ILdpIP2YiEZLV9SdzIZNiQb0Mxn7LN+MFfpLviSeUtotjnoWrYR10hMsSvQ4NIWPQzv0SZhlrqAr&#10;wQitJ1JRNnqHnHNuxq5ZckY0FDqkDcGAKsKGDND0poB7kD6KL7LsPsVazWk5otllJGNUCrPsI9DP&#10;2gW1+C3Y4LgSSfVh1p+dY2TrkbWeJU/BIeUJGMoIjOhx6IY+AcvM5YjlntN1KgMVg3cAOC+9N/jA&#10;5OvF8s4zwe+WjrlczR9xQNlxnrIn7JE3ace6Zp4omWZuP/8/a8we6UO2yJvyQsUJCQnpitheamzt&#10;B5Ez4g35gD6i+gyRMu6M1BFbFE0Gwi9fE5ttHsUW24evmkduCfmUyFFDR35X8qox+j+UIoBKQdyw&#10;KTzaDiNnOAQBNRZwr6JfKn4j9gY+C7PUw22fBSeuZe+zfqUEJ3kJjMMfY1f3x6AvWwKrzGWIbNJD&#10;6/EkVA/couYbRcXc1z9q2zr8Sm5v5Rnhx9lDliiY5Fs5YoE49mML69wDSedeCFq2IJjnl+C2nQwM&#10;347A5i2QtrJzb7MKxI27IWzaCf/m3ZDwHBJOt0JQszo82C9A1KLK84QeCkb8Ec82YvG9zojtcURI&#10;qwE7DurThGKGZPbRjqefSUrTTES7EyLZ5iWF3azk3XYc0wixoxazRs6ul8QVJz5KQtpEAKLYDyG6&#10;jxUGJ0PgVWuIo7Gbsd97AxyTdTU/C05q+9FnfEuWwillCUwIjo7oURhGLIFl2lOIbNBBG3NCK/tC&#10;b5y29qlR8QQLZU+83fWb/pfr13ZdzrCpOB06nDPp/HHSkP1MGNsby3ggFLDnp7RLm4sz5OI1EU1C&#10;StoPQ9zGTbZxF4l+ED71u+BZuwnetdvhX7cb3nWb4E8AfOu3wLdhA4Ia90HGVmHCFiUIGg/CW9GZ&#10;t3ITPCu38HMH/GsPkvDqyGBLlmTuDXICENyoCVEDzTvsrBjcpAWfugNs7cVxqvfCi24Jl3IeXNlU&#10;1rdOBwHVPMyyT1w4O36EdVkjvMMGQS1qSBwz++vJV0sd3/oLK9oS0JRxf5pe/OFQrArt2J2wzN7x&#10;pbNOUOUygvMUnFMfh0kYOYfgGIQ+Dsv0ZYitM0XLRBxKe0XfHZyoYevfh9BML+k3QeSwNaLYOEjW&#10;Z8mm4Dxxd1tCwvZckWzXFUr/jJiOtOBm3ttqxsbhRgho4im9WZNxw2Z84w35aQx/tjyOardBBH05&#10;oXSmhfH/o9qNGedlh5h2mv4b+H8N+hDUKiO0nmcR9pyRNqohvt0CUXympPkIfz8IGQENbdwLCRuR&#10;C8ktgbW74FGxGW4VW+HH1sqCht2QtimTM/hSUMvKY7+3lB57yPjs8HoaUBt1EMRe2T5sgelXpQzv&#10;ahpYKw/DufQIXMoOX3UuOTTjU6n2h8h2vfqKvoiHS6Y0xk6+G4WG4xLUnPTF8Q8LvvKE712yZIV/&#10;0TJyzmMwkT0KXcEjFG2PwjzuSUTXGKNxNBI1LEwk+aQq7/X/E7c4zoR22s00XIjzuf5vf+4b38tr&#10;svl5ao/rY/JyG5/AAv1o7zTt7MBcrQv+edov+2apf+STpfORV7rG7zyTVP7ukqD0D7d45T97Jqr8&#10;0zNV5Q9BmbqvBmRqvCrK0h6JLDZPlhaauAqL9B73jt/2k+zsjT+cD7fA9awvpd44/9U/F+LNv1V+&#10;5ZsfVav7fAAday4pT0Ev6GFoej8IrYBHYBLxOMKY3dZAM1AF4/ucy5/89fWMfU98b9DCRYVc10wX&#10;9ubIco2P+94KR9+V5C+1FpPn63tE5dEvFbkd2p6PQt31Iai5Pg6jwNUIS7VFZWMc6ttT4J2y121O&#10;q3j1T0M6c7px8abPUSCweM/M8Fup/8dFVW1Bh2LjbREX7wAXr70ws92Jg+oP4zBNPboWW+Dmow9Z&#10;uDPk0RbILnBATqXPM4skvbEU+J8NWk/BUnT4al6pa2pc2FEEeu6E0Jd9tT03QNvgN5CGHEJWmhWy&#10;0q3Q0uyP0+dycf5SGfqGU+bk+r6x078Lnq5hvdFi2Y6HUNbugZ7BOGSV2SIsQR31TaFIzDqCDnYe&#10;KW/3hnXoYzh1uQinXyv67hrbXUDXeVtic7/M4Nh0BkankpFbzrNX7DPwCdmAWDZ0tRI+gupuN5y8&#10;WIxjLyXj5Os5i+DMG+Xn+KDSZmf0sQ2NPOUorP0fgrb1/VA3eQAGHr9BSpM+Tl7JZ083W/RMycfn&#10;+MjF2+aLAtn0mk6fLER8vjrspffDwOt+GPneD6/Yp9HFpn7HXs3A+XdKUHNB/975GnPxOXOkQF6T&#10;GUbZtyC5iMGQkQ/BTPggbCIehrxsF7rPyHD+3QpMvZO0KNLmSM95vS2v2QytgzJkVlnCPvphmIkf&#10;hK38YQSVP4nus5G48H41ht66RQ2f80qJW/BhRYzU6R1n1nSlORxjH4YJOccq4hH4lTyBnvNROP9B&#10;NTpf81/knIXArrDJAVXdvshkHpJj7CMwFFK0yR6BZ+GTGLqYhnMf1KDt1UVwFgKbe3Ka7KgyByGn&#10;gR3nYx+FvuAhmEY8Bs8iBTipOP1eBZpfXgRnQcDJbbJF3yTPOfUOsI6ku0BE0Uajp3vBkxi8lIYT&#10;75ah+qLzolhbCHSyGx1m+idTkMsEKsuox6DHw6dROMEpWoqBS+k4TYWg/JzDIjgLAU56rfXMwFQ6&#10;ilv8YUp/jh79OUb0iPqUP4W+C6k49X4Vys/Y37Tkr4WgwS07ZlyV4X/6JlORy+azpuGPQifoERhT&#10;rHmWLUPfxQyc5Dmn4JzBzc+mvmUpdhMnllBl/p+h6Vzk1LnCmG5qHcGjMIpcQrf4CvRdysLJ9yuY&#10;UW10c4pE3MR13xZDJVbZzvRPZSClyhYGIY9Ci6FRhpFPwqPyaQxczsaJ96pRcNLuxtW+uS2otECT&#10;jK+0mRk7VYT0WvbUDnlsNqjQQAFO9Sr0znJOFYpPu3+wQNO7u4dNrLO/2jedgyQ2cdVlxKd6IDU2&#10;+ZOMdVtFsZaD4+/VMsNB48rdTaUFWn1qg8s/Rk6WII7FMXQYyK4mWAJd+VK4Va8lOLk4/n49wk/u&#10;PbVA07u7h81qc3l3iC6D2ApmJAQvmU0B0ZY/xVrTayjWCM4HDYg/qT11d1NpgVaf3OJ4YZhN82Kq&#10;rGfTP1RFT0I7ajmzsbcSnAKc+KAeWacdJhdoenf3sJktPqcHyTkxVVbMbHsSKmLm6cQ8DZfqjegh&#10;OFPv1aDonP+J70yllnfyZJ3vV37XwMLvPI/b6QFJLY7nhhVN80pNoBr8JJSZdqgVu5INXPcQnHxM&#10;vleH4gvi+Sm2dGWm40dxp8QIO+aNhNPCmZN/7Um/nYh1s+ea3u59oft4LgSFWlAJXgplMdMPo1cw&#10;Fvwgusk5Y+/WoORC6OV5nVfSaTHEo+6IGPdG1vlwFq4OQDLB+mwe5bwOeJs+LLHV83IHLQQS1i1Q&#10;Ej6FIywSoRa1kuAoof1SHsGpRdWlqFfnfXmxUxJ4d9uzWIMpU8ndETUZhNBxTxRdSuCVhOHfNjjN&#10;+6C32QPjm13P950qQWi5JY6Qaw4Jl0Ml6hl41Wug/XI+RinWyi5HvX1DlpV5POYPPj2ubEhqBa8u&#10;VhkfYhr5qBCCXgf49DDDgCVPYo77o+attN/ekAnc4g+NbfY4NnK+BrIqOxwUPY39QU+z7tqzcCbn&#10;tF7IxzA5p/iC/Hc3bBnFJ/M2eXd5wZ7ePsdaC3i02iOsPxQRQ0wsarNmargBgvrd4M9kI/GwK9LO&#10;h/5bkTR1wyZ0Cz04utWjf+Ri3Sw4h4Ofxj4BixNFrIY9U00aL+Ri6N0GVFxJ/N8bPmUhK9w6tjjM&#10;giTsDIJDPYvVdfqxLHwoO5hbwaPDnmWM7WHGMl02zTosbmeGCKYFjnzU9KXo/Bs+2Zs0AMGpHr3U&#10;AFm1PfaLV2KvYAX2hz0Pq6pDqD+fi8F3GlF1JeXmuAzyx9JT7ck51gTGmBEnltWWsKtzIEj+COzw&#10;h3WNOfcoO+iyjqc5k5dsG83g2GHJsiXmCBy2R9nraUtvEt1uyjCRjR7JAxerEU7D537JKuwRPjNb&#10;iNWqSgm1LPg9QM6pYWDhTZnMp4ME9ATMmNfZwqbWEVa1trCosYJJFast1dnAudkJ1nVWMK0ygw5r&#10;eZrU60O1aj9Ll+jBgZlvTt0W8BllC5PTQZE3ddI3YLCoFp+g7rMViGIh9L2S57BL9Cz2knPMypVR&#10;fSYHfW83oPb17JsLjmKdkkHJD7wZFmRUY00g7GBGYHRKjVjL0xg6ZYazYBlXm0OllFVw67RZY1oF&#10;+g16/FSGTq0eDFs1YNZmCOmkgDXTBLtvAO1u+CNljZ5WDTznRDX6YY90NXaKWCE3/EXS4CBKT2ag&#10;5+161LyxgEHsUaNRT9qzRL5BvRUBsoM+TRmaPDEfLdHFYTbQVi3WZTVcY+hVG0Kr3ICli3WhVa0H&#10;5So1GLP4qiHrSzswh9N9wJ0dacVwyHb44Q2n6lcMcPydfpXrGTu8zkephuG4Kez1sCuURb/Fq7Er&#10;fA10Sg6hYDqF4DSi+o3cm885X1yEvv4937dvd5sxbrGFdi3NGRWG0Kkwg1qJEVTZN/NoqTaOFGtC&#10;q4I1pwmUBhN2tRuMYNpmAqM2Ixh3mcCgyxD2AzZwHXGF35TXzSsz/9/FxE6JDlR2VT4xV4DCG/3W&#10;1RzPQWZPOHbJXsRW4fOsys7CePkHkDOVhO63GrjPLoBY+7oF+HcHXDRstodWlQWUyw2hSlGnVmoM&#10;df6sSyVCleWMdevNYNRqBYt2W35awoTl9K06HGDUYQ37XlfY9fMacobvFJs5XIj1nSvBvst9sePR&#10;gaKuqDnXR5O0eDxZxuibvIFY7IxYi02CF7A1dB2U8/YiYyIe3e80oeRWzs2x63D/yIiNJ7RZqOdw&#10;pT60eFZSqWNVjGojls83ghrz9Q0abQiQDZy6PGHNgg5W3a6w7nOHYT/bvwzYwWnUA240JYlPS2b0&#10;a2q+/10A+Lrvho0k/CF8LBxOEt+H5jKGP7PHiyfSUDCcgO1RG7BR8CI2SdZjf85OJI9Ho+udZpa0&#10;zFp4sTaXxTh3BfzJtN2Ne40bNKnRGTc7QqfeHsbtDlQOXNjjwB76ioLhHe7sc+AB+0Fvdr7yh02/&#10;O0WdP+zHPGE/6Q7fU0FIfStj3qNafIai4MIebH7NUXMiqEIpKlSAw3YsWyM2YL1gDTYQnB2ZBGcs&#10;Hl3vtqLwjbw5PWsu9Lsp9ygWRaLPGHY4Q63dGqrkHuMOVxh2OpNjvBF6LA4hk9HwHpEicCSCvXhE&#10;/H9fOAz7w2zIA2asnGsz6QH3E0HwPS9G25+6M77rxAvfKPyxRaeiy5YALvVheOrAhm8MBpTUSO7N&#10;GUtm2a4UbIrYhLWCdWwNtgnbMnexAkgi2t9uRf7rt4BC8G2JEzka+Wvrfk8Ys96MSa83bDoDYUbL&#10;g1m3D2z6/GHC/7eiiHMZECFkKgaOQ2K4jofAYtQPDhNBsD/GjljnwiC4HA3Jldn94luZjsInsuzM&#10;OkUsmxwDsyoRtjjqYLnSpq+tLV0+Wv7rNPa1KxhLxyb5RrwYtBZr2VRvS/puxI7FoeO9DuTcynvO&#10;9YAWNBr0a+eRYBgRJNVOJ6g1OsOIQGm3M/SoxwNGPV6wGRTBd1xObS4GLqMhcBwLhuuUFLbHgmAz&#10;HQC3sxL4XJZh5C+T8usZ26U76l/azUHs9RPEJhmBMCoW4uFd3EPMlVO/6jmFxwofyRpLRSFj19ZH&#10;sqO7iAARnE2Z+2ggjkbrux0oeKvk9hJrcyGa94T3T6yHgz427xfAmByk1xEAnXZfmLHXgNlgEDwJ&#10;kC0NsP5TsTDlPeYUfZbjEpiOB8L6eAhcz7JE16V4pLxX+ue5jKffGjyj1SxkAyYpkoaK2bkkCGud&#10;tfCYyuavJG7OYM6StFG2YSHnrIveitXCTVjNLrsbCE7UaAJayTm5b5beeeB8kaCOw2F/MO4Xw7RX&#10;CuNeMfS6AmDIJn6a7IJlOhDMetKZcKf66jAmh82oDNaToXA+EwXnU9HwOBuFqDcLvrZIg1aLGAcZ&#10;kK7eIkLcVCmc6mKwPdYeD6lshY7c45qH05ThnGVpYynIHs3Amhg2DhduxnOSrViTegDhI7FoeqcN&#10;OW/cBeB8FiyzPlG6KbnGoDcE1gNy6HdLYT4YDquBcFgORMBnKgXWBMmSyoTZBJvRso+NA3uc2hyT&#10;I+z1kmua8JUIyhF2L1QhSILBPEj6MnAw2QMbxWZ42kH5msAm92c9nTTK7u39iVjDQq2rBJuwKmQL&#10;Xkg9yBL/kah/tx15b1bc+ZzzVaLJvj/macehuBmzQTlMe6KgR9CM+qWwHopHzIVyGA2HQXdEBsuJ&#10;aAIVDRt2DXY9no7wV8usPn2mwv+k1hGK/e2BUCfQKvVS7Cr0x44MD3KPK36tseWabVsSx/JWRbN7&#10;e0J/Al5M3oVnQrZhpWQ7VqcdZmn/CNQRnJy3q+5ecL4ImuBk/r88p7Jh2hcLk4Eo6PREQLeX5e9H&#10;02AwJKe4i6eoS4UFtSn/MwWzhJNA8j867WHY2RGEnS1CKDVJ4NySRq3LE1viXPCg7i44lcc2fHGs&#10;9Mnc5yKH4lhxUU5Rth8rCIziWk2x5tMXhrp3OpD9ds0iONfiLK1+2X9MuuOh2xUN08F4WA4nwn+6&#10;AFoUfzqjchiORVPcZbKIw4V7DXtjcZBdhJVYid2yJ5l+mDGol8qwMdoNDxsdwsO2Sl8y62SN5W0K&#10;o+lG2CahKDuA5eLtWBbCUsfJh+E/pOCcTmS+Vb0IzjdpZNqD0Ve1+hKg3xMHDRYOcjueBU1qVCoD&#10;MXA4lgGTwVRoEqCEM21w6M9G4lQr9hQGY32OP1bLnfBLrT1fInLGWOnu4IFIBLZLsC5DCU+F7OK1&#10;GyuTyTnc+yrebkPW27V3LzgSVlPnnvGDmgs191azBmkNLtx7AidY2fDaLVokbwz+WGs47t+6g4lQ&#10;HUjkmagIzufy4fdSOXZw3wmcKIP/WDHCJhuglBOCF7J88Cz3necC6YovTwj67EuQPlWuFdAbDrcW&#10;AdZmqWKpdBeWBu/C0+Qc+8EQVFKVzqI31IH1Ub/p5bkl/17yQclPM19pjYw8V/EH6bHSq/5jhYg4&#10;VgW/4SL4TRTBfSQH5r2p0O2IgV57Aow742HSngSTjmRotsbCsDsZRvxdqy2aRtN02uXS4NCbC5uB&#10;fFjxexadGfAdKWZjvipoZorwqKUSfm12aOZgnLuNgiBGrOtpdSkbSX9oo0iLo7E1A8qt8ZCfaIJ9&#10;czY9uSlYFeWGR9z0sCfVp/uzRMw5XmXh3cOzVnsons86iqVhu/AEAVqezoZHPJtVvdeF7PebsLpG&#10;/2e3EvG/V/HbvoeTLnS2CI5VfSwcL5nxGiuiupsBw54kHO2MpU0tDurtidAgQfY1RUC9LQoHmyJh&#10;0JqEw01ymLSmwLwpBQcqw7CvVgblCjl0WhLYRTGDJp4MuPXlwqU7ly6HTHi3FbNzVT5DuHLoZeUz&#10;62KhXh1DJ18yzGtT2RozCUqV0XRdxLCxbDL0a5Oh3awAN5VqeBq7BMcekF8qvj+Ssc2pFweg1pBC&#10;YHPZbbEa+nXJWBXtgc0Sd5hmSj4XrJJ5stxNRqOnX7sMK9IP44kIghO2E8vylGHNutTl77ej5KMO&#10;ck7UL+cNHIVqeeZPHyzLujDgIDpenx13tivZf6S623Os4nX30Yq/2wzmXbXgm2nYmwUtEsq4n0Tp&#10;S4dmJwnRk8Uu7zls1JoADV7qtQk4REIdZb3Low2x2Eci76mWQ7k+FocboqHcyL/x50O10TjM60Cl&#10;HEcrqGXVcCOvT4QpCXW4Sg616li6uGNhUJcE29YMNjFPg11bJgmfzC6+MbyiocJPtYp4mmCScbQ6&#10;gR7XBLrIk2FZnwnzuhToVybBoiENJs0ZcOjORtTJZvifqIHZJJ93LB85xxrUJj++TFBKGJBSBvuR&#10;EhiVJWNboj/UskRdXyRw2nR5lIRKhqw/Fk+lHsYS+R48Lt+LpTlHYDMmRfkHnaj9cz+cz8fN2YH3&#10;JRCTrwwu0SFBVftI7P48Hu4KYNhVQHFSDP0O/t6cM6P4u1VvDq22WfRgJkK7PIkeTYqbqnRoV6VC&#10;gwvX5e9G9Vm8JxOmTdlsMZlB4mbQfZ0Oo9o0EimdbuxkxhYkM94gHqZ8q81rSCyKDgsSzLY9i2Io&#10;E9a81MglR2vicKgmBvt47a6OwMGaaAIdBU2Or9/KZ7QkwboyDZqpUignCLA/3JuuYhdsFjljs9AJ&#10;2yUu2CbhWy9zmdkZ7X11T6Lvv/ali357NEfykmpeaL1qRbiXcX28VLUo/HFFmxYFYQ6X+P405LUS&#10;1P1pFL5V8Wj/48mvtCx4dMmrc86Usn9PNJ5IO4hHpTvwCM86S9MPwG88FnnvNaLxT/3QuxLuct2c&#10;49tbtdmoPR/ek9Vfeiuu+2Ff8QV9ff3vKxq7OtQkPelSFrvUnJ/G2aF7DdNFO0wKIl+0zAlfJ2rO&#10;WSbvLb4/uinv5wp3wnyN/Z2ew3mnvtWCur8f/0ptS6nS4ePaK80QdEZgScJuPBiwAY/4rscjAZvx&#10;Qq4WrM8nIustph6++9Xlj780x6mPpn6RfrzrS4eq77SYO/TLdpmhMq/zFUh6c+APX1yiK10M+eQc&#10;t6ZAbMvQxMMsI/mE/XOUGi400nphc6c1uv4+gfq/Ds1Nna56ffK9O5SON3RZRjmi11xOlEAnM3Tn&#10;pwPJaPQsu1IH4VAMdhYYYVe+LrJYOnJrhqJzvTOeK1TCoU4XRL1cjNoPe5tv6AQXH37PPc+aq/7n&#10;SRO1WVubfo0/QoeTaeSMhWWVE4wLTeBc6chIV1dGEnki9fVC+F9IwuoR9or7/zrmxj2LRP7OFPje&#10;Lze9iODxUGRezkH88URYVbMHd6kljqapwqLUGnYMagmfliP33QKUvlXBRhwxi+B8Z7JfxwNMSkLS&#10;bbN8mfZhjA1eKnjAfDMestiOZ+2O4EiwBYQFMiS0psMnax46gVzHvBZv/S8FNOlaeDHFDL8IVcJ9&#10;bgfwU48D+HmIGvakucK/idradBWUSn0XuWYh3pgNxW64P90AP5Or46cBh3FfwBH8NFIbW/LZHX4g&#10;CyknK7GxM2ixisdCgLO1xhs/y9THT6O0cJ9ICT8JOoL7YvXwVLEz3AbTkXCyAi/0CgULMbe7fsyn&#10;q53x0zwDAqKJn4iU8eNgVfwk0RCrKz3gM5KNGIKjNBCudNcTaiEI8CRV6PvyjPDjOG38SHwUP5Kq&#10;48cJRniiygU+E3mIo1g7OCJfbM+yEOCsqnHFj7ON8SOCc69IBfdK1HFvvBGeqfaG70Q+ok5XY/dw&#10;+KMLMbe7fswNPIj+Js8cP4zTwQ9FqvhBiAZ+mGCCn1d7QHisFLJztdg4KHngrifUQhDggSpn/DDL&#10;GD+I1MP3Cc73pdr4QaIpflblBhc6CkPP1uLXvYHz589ZiEXermM+UemGH2Qa4/uR+vgfgSr+R6KF&#10;7yea4dfkKL+JUgSdq8GDNZJbyhN6u9L6uuf9GLWy72ea4H/k+vieQA3fC9XB/ySZU6z5MmS4FH5n&#10;arBtIv4n1/3gxS98Nwrspe9pTU0gfp5phe/J9fA9IQ2iUl18L8kSy2rFcJsogfvJaqzoSP7Rdxtp&#10;8dvXTQE9csSWGhF+lGlJcPRxT5A67gnRxT0J5niiVgj3sTJ4nqrBxts1+ua6KXILfUG1LfLXe+pC&#10;8GCmI/ccQ9wjIDgSXWprlnisRsh81mpyDiM+/+sCv4WmfudPRb8t7REVRg49mu2AH0QRHCHBCdXn&#10;IdQK62vD4TdZDU8FOIv/bj4FdHoTlmu3ROKJHEf8NNqYe446fhCqi18k2mBdXSgCjtXC+9RdHPF5&#10;8yH5fyOadCeu02mVY0uBD34WQ3VarI6fhBvggSQ7bGqQMS67BoIzDYucsxAgGfcm7TJpj8GOYoIT&#10;a4gfhWjiF3JDPJ5qjyON0fA6VonARXAWApp77tHtjj1q2RmHvWX++EWMAS3SavhVpBHDcV2g0RwH&#10;n+lqBJ2pX+SchYBHbyDO0KYjlqVjAvFInDF+IlHDLyMN8HSmC3Rb4iE4XgPR2UWxthDY3GPen2jj&#10;3BXPKlEiLCU494lV8BA5Z02WO4teJEF8oo7gzAPnRH3w2paQN1+9McVCF4R0N35Q674EV5/uJBiU&#10;CrEq3gQ/k6riSe45G3I8YN6eDPHJWojnA5zZpTCA3ejkENSnB6B7Zhi+r534UpTjjV/y7TOCXU98&#10;YEB3IswqRFgRZ4Bfhqrh0Sh9bMt2hT3BCT5ZBQmt0vO6IqOT3VAbbYfpsW44nB+EyYke2FwYhtVL&#10;Q5vndaDb/GE23fLIQIJjWS4g5+jhwVAVPBWlhw15rnDuTIKU4MholZ73ZXqcGfv4cG8ddrSVQqmv&#10;BuYTrUzTa4bLmW74XxxB+JvT5+Z90NvsgY7dEZligmNVHoj1CYZ4SHoES6M1cYSRN55M6pKcqkDY&#10;uRuUEyo82TulSmB2Nhdjf2sxU0Iq4UiAdPip3FdI7iqHwUQNgl8euqqPG1dq61bFzL5XUhHcnQA7&#10;lmNZn6CHR0MP4gm5Eg7ku8C3JwWyk6Vgxt78c86nBKm5MPgzre4qHGwsxM6aFKi05sO5qx72w/VQ&#10;a8vGPiZP6faRu5hbo9qXx0JB1TM5vzt2VwQ02HUJ6yU9sbAt9cPaODWmHO7Dk1HKUM53YJ3tFDY2&#10;KkLUubIbB86nIFkNVl5VbsiHSm0OwSnHESZD2bUz/WGgAurNaTDqzsNBJjRtro/BnhZmsTE302a8&#10;AKlv9t2xzSrsOwRNEqbR25R4YWOcCpaF7sZy+T7sZUxBYF8Sok8XIfpc0Y0HRwFS+nTbDpWObKYQ&#10;ZmB3aRyUmHN5iGmFju2FMGjKwNG6eOZZEqDKUCjxhHywTo4DrZFQYjKt/mASRJfqPpeNfKuKq7nO&#10;y7U9qC2CxSjsSjywLmY/VoayxApTD5XzLCDqS0T0KYZGnSu8OeB8OmmXodJ/K9cnsQRkIo4wD/Nw&#10;VRQOVEUwpzOSKYGx0GuMJ3gh2FkbjB10Rm2o9Mf+5mAcbguGcpsMxsMxsJ9Kue3PVH7t4rZgZlLb&#10;FblgffQePBu6A6ujdkGpiH0eWNMg7nQuwVmgSoXG7Ukzh5irqVwViSPVMuwlIPvLg7GzOID1PMUE&#10;LRjbSvxwoFaAbVU+2FUTgI2MStlZ6Y19Lb440OZPBSMe7tMpw3N9W2+l+3xbA4ckrRI4FDpho3wH&#10;XghlxShWj9qbp8bCRjHIOFOE5HMLWakQ93xPt52lSVjMR6NRhv2VQoIUiK2FngTGHRtyHbGr1AP7&#10;Kr2wr8wLuwnOwWpP7Kx2pchz5T7lySxsAUz6JXBnkqvgRMqzCwXA6DsDDtczdkCr/4SE1aasKMY2&#10;R2zGOtlmrI/aip35ByHplSPpVAaSz2beXLH2VQsw6gy7qkbxtb/WmynrXjhc5oO9Ra7YleuM/SUu&#10;2FfiiEOVrlCrdYcS+zkfbfBk1rQLaxC4QJlVcdW6XGA84McUczGcJ4PnXEL4egj6dfdKJoNUivqL&#10;np/r80St/tPiJpa+zDPBVvkGbJJtwJbIDdibvxeiHgnSTqcj49wtVh1X2BtvodboS8tsIA5VuECJ&#10;174iG6hUOONopROU2DVDtd4Jmi1O0GLvA+02Z+i1urAqhzdT691ZQ401Pvu9YD7Earjjvgg9E3VT&#10;utQmTiYGinui5/xSSFt9jovq3GGepcUy+euwXbYGO2PW40DhLgi7hUg/lULRlnZrcM613jjBUGys&#10;XosXy0C6U7SZsWSxI47UWEK51oqXBUGyhnqjJetKO1M194Ela0obst2LNcsVG/Sxy8iAK+tKswDr&#10;uBsEJwVofav2hvU9CBuR/2/MeBg8kvxXzoV7RE3OE0F19jDKPIS9ES/MlszfF7sWhwq2Q9IjROLx&#10;KGScSrx1wfnsIr16haXmBMmywxP6jbYwI+do11tAr8kMhi0WMGyyhmGbOWxY0tiTFXNdhtxYPt8V&#10;7mxL5jHiBscRG7hPOiDwuAdiXpbMYJ6tEkIWE3KnkiJok86JoOImm5OCWmvopm/HYTmBCX0O+6Ne&#10;hEreZoR2ByL1RBTSTsjn9Ky5vAw37R6PYY8/W3XasJ60BbuD6LJqhy3L5VvDpdcJkdNhCB8XQ8jy&#10;xL4s/C3hp2u/E+tMO7EaE3vyDJvAa9IagSecIDzjgMoPUt78rhNPu5D2M7dOWpNZiDywSYjlh577&#10;RvEW0exwSVDNXgzpm3Ek7JnZBkeHIldDLW89gvkSZk1HIn06/PYD57PEdOox+9ilzwYeA4605trB&#10;rYctyLos4dHHvgbdZnDvM0LAgDPip8UsAu6KwFFn9uAxZ2Fw/jxlDtkpJ8Rc8kLyFT+M/7VkTqXu&#10;vwhmwniMqyvFqaArEPbVtjgcqIEVR577x9eBLmu2uOhboQaTlA04KmNLsOCVUA5/BppZL0JOEZ09&#10;HYEcZlR/1xfnlvm+eMz1Y6deY9bAUYVxgyorQ5nCpk2LVaL04NqjC/9hGxZItWPZLz8EjziQu2wh&#10;mbKD/6QuhNPGCDtthajL1mj/MOP161mUoNvjX3YtRnBotIAt90YPqvxP7FmGDUZbXvuq58S1Opz1&#10;rzgKw8RnoRa6DEqiZTgavhJ62asha3dC8XQ0MsZvvtZ5Pev+1vcKB81eCxw0he+AIVw6jchVBKlL&#10;G34DRhCPWBAkGyRPB8KfvweOGMFvVB+BY7q0Bpsj7owNki6QQG/OjThurSYz9s268Go1RyErc1iw&#10;789e/31YprrsK9/82GaLEb+yvbBP2woNKdsfC5+EWvhyGGY9h0geD0pYjTdjJOgbxeO3JtCt8sWI&#10;UYc6v34jBA2awLtHG17d2hR1uvDgz4IBfYSNOCKWYi5s1BLBw4aQHTOD/JQ5wk4YszSkNbtxeH+t&#10;eHFtYY+5tqNwZEeskmOpCKh3hmrsATytuwzW0Sbe16JDQptxs6CELc8Snprt6q4mWALNsGUwyXwG&#10;YWw5U8ReqxmjXz/urULfeZuHuEfrOWGf0YyA4AT2EaBuFchGLdgSUw/iAQOkHPOAhJwUMqwPyYQu&#10;oo+bIHrKBHHHLVDwks81G0g4th2BU6sSXFtUkcB+CXHdPHOlHIFSyA6stV15ze/Et+mUCUt2wCLh&#10;SeiGPA5NwePQDnsS5hnLISc4lVRs8lkhft4Wfjs+KGHM6d9hrC8T2Ms9qVsdQb3aCKfCkDntBPm4&#10;PvcmLcgnDagBGiF60oIHQzdUXhJ0frpWRelizw4lOLXvhHeXOpwa1GGYvxu6WbuglbgPT+s8DAeH&#10;jV+q0xlee6AgsHgNrOKXQD/4UegKH4V+2BLYZC1DDJsHlk+KUDgacHeD89kXqvZC2EvJU46IHLKm&#10;2V4TQd3K7AishrhxG4QNayFm0ghJJ40RPaaH/HP+s4RTgBPUrg63jl1wbd0Lp+aDkNFqoZu1HToJ&#10;LJdi8CgExbafq++p+F580+GUoKKVsI17DIbih6EvfATGYY+x79xSxLNtdO0xCYqHfRbBuRbH15yR&#10;nJEPGSC0Xx/hFIHyYT1UnRMiYlQJUWOakA4pIZqcdeFPY+ukvQYQ9+2nwdIE4h4DjL/bAiFbl6nH&#10;bcQ62yex3mbJl4ic1HhEHlz0DBzjHoaJ+EEYix6CWfijcMl9Ask8TDcek6F00HMRnG8Sx/Lhwx+E&#10;9qtCrOCknn1ImdRD/JQOG0KoIOOYNTlNFwEdO5B/TIDEQXuUs/eBfeF+GGSvg0bMOqzUv5+lTz/f&#10;myelaadYVPQIXOIegnnwAzAlQBbhD8M9bwkyCE7bsXCUD3p+Y5Okb5r7bfV3ieSe/7lwQXLvBDPL&#10;Xv+o+8if/jHp+7d/nUv73V/PFHzw13Nhb/7ltOrv/3x5I3Divi8SVLHQsvNuDfKhg7OcknPaGCUX&#10;rFB92QmBXdtQOOmHlGEHFE9K4MZWmqa5BCfueaizo1RoiW3MZwmV06oSGFL0ELwTHoBl8P0wF94P&#10;67AH4ZXzKNJbdDF0Mg3Vg363pyp9Atk/7HslwbX9YsjbjWfFV8uO+SBn1JWqrJDNG6yQMGiFyB4t&#10;iNoPIKBlE6+9kHepIqRNDeHdBvybHlJ53gntUEEw/yZoOQJh82FIOjUQPcKzTq8+oruovQ1bIof9&#10;3jJp6d5m/yDWWPyKmtXy6dn9hkCXnFOdOf0HMYK76IfpPgxhuwoaTkYgstUOoga2zYx9Fts9HoFT&#10;+r7/UyIU301v2OgTVvwQ/BJ/A1vJr2El5mfY/fDNfhh5rWYYPpGKmt5P9rVb4p+i7HHj5cynOl7K&#10;iys6Lv1XxrgXcia82DDIjvJcA6KOo5B0HUEQCRDYchABrfvg07gTsk5lBBMEBYE96rYhqFkZQmpN&#10;3jW74V67Ht4N3A/aDiO2xwrxtBpEdHIPaTVGeIchJC3GkLXqIoyXX8MhBDbsg3/9fp5VjiCgVgm+&#10;1YfhXr2Dz2LV2npV7iWqCG7WhKhFid8/iug2jUQS73sTb7mg4XwUfBsPIbbXCMXjARDV6kIvbhWM&#10;o7dAlGey9HOc07gxMLpkCQISfg1Hya9gG/wrOIT/Bv7ZDyGnWR/903Fo6BLMLzjVl7NebH21Ijxr&#10;OuZS1EjQP5InJP8r7nb+OLjX4WrYgNtMSK8VfeRW3DgtEdBpDCl/FnTpIKBdF+Iu+s95yvas04JX&#10;vSa86pTgUrsX/iR2QCPPEjXb4d1IfwcPfIKWffCt3wn/ur0EYDv86vaRoIfhVb0PAgUBG1UQ0qhB&#10;Au/l/+9DUMNBhDRpIryFajGBkPNTUKcK31oCUav4DoFpPIzwNk3O4QhCWqhSt2mTA8wRyXtD+awo&#10;ihtpsxJiOzRQwa7zxcfsUX/OFHUXjdA4JFb5/T+q0H82FFm9jig65gxxpQnsUrcgKF3tS+WHC1r3&#10;CuTFv0Fg/K/gKvsl7MS/hFP4rxGY+wDymvQwxMaADd1B3w2cwvMJ5t4dLvCnOcSvzx6iXneI+92v&#10;hg54X5X0uv07tNfzHyGdzv+O6ne9GtBgPSNqsoB7uR6JaQrvekMCoQePap7Y60z45hpAVG+ECJr9&#10;FZ/BDcYQN5jwbTVAMK9A9qkWsTd1EO8X8+eIRnMSWx/yDl1+UtXt1CMhtQnMXnhUboFP9Ub41m2G&#10;sG4LYkjQGL4AcexpHVGrieAKVdjF74WBdCMMgjfynLEeOoEboCtaz9/XzphKN8yYyDb+xzR03T+N&#10;Q9e9Yx65fsw8/MUCc+lakbN8z2ZB/q4HIyrUH1ZwzWc5YuSiPa58wOiZbDu8/+eGj79KJMVX/EIQ&#10;U/wrCBJ+ARfpz2En/AUcpL9EQPpvUMB1D07GoZbukW8l0qIHwiN9Wtxmqi9lqX6rB3zLLynkvOKa&#10;Jcqnn9/yWTfyaxMX/PHu34q+pKV9OmZ8+QPRUQW/gSDu53AN/hlsAn5G8fZz7kG/Qm6tDgZGo1Df&#10;5nd94Lz05+nNvefaDt3Ihd0pz46MVP11w7QJpt+Rf0klzq/RzonNfhHCmF/B3u8+mHveB6ugn8NL&#10;/gtklpiih+1bqhu95g7O0CvthXcK4W7mOkLj1ZLKRjQQlKBV/um40UkqyGI5r+CwvbBxoyrt9FNY&#10;uD4Ct4AXkJBsg8a6ONRUyhCVvHfJzZzrXTuWtcfWP27VfAQ9pQH/KGA2W3KUJYT+h+BstQHah34D&#10;de0lMDHZAEernShOssFLk7l4+9wd2Cv0Vn4DuktcZt6eTEN3ErVDx4fgpPdLuBo9hmzWW8uXaaFA&#10;dgin2Szp5WPpePtCNcqK3Hpu5fXcUXNr73Qr6mNT2f52fxTkHEVy7CH848Mh1OaZoTBNDZdO5CIx&#10;eSXef6UWL52Pm/u+c0dRaYEW01Hvdvp4vxyjLUEozziA2DBaCmx/jeyEFxES8mPE8Nzz3mvVGKbB&#10;9e0r2Yvg3Eyc2tpcHhnvC8d4dySiabLx8/wxnG1+AluTX8DP916k5N2HP/6+Ab97pxEdHe4P3sy5&#10;LY5FCgwwlOry8XykJS2BVHgvvLzupXJwL0oKt+D8GQneeaMAb74Svcg1C/G2dHSY4gwbh6dnrINU&#10;ei+CRPciIvJHaGpWx+XLUfjwvRKcv2L474WY210/Zm+XLYZpO8vMWoIQGbkm+F7IY3+E2sYX8fLL&#10;8fjwg2KcuKj24V1PqIUgQHebBaaHwpGbswby6B/Cj5wTFvMjVNQtw+WXY/He+0UYP739K+PeFmLO&#10;d82Y3a2WGOr1Q0Hu8wgN/yF8xT9EaNS9KK79Ka68kop3FeCcMLp41xDkVlpoZ4s5JgdCkc0IT3HE&#10;D+Ej/CEk0feivGEJwUnG2+/nYPSU6Q1rVngr0eKWm0tPqz2OD8YgK2sphGEUaxKCE3cvSmsfwJVX&#10;0/HOuzkYO2lddMtN/G6YUE+rDaYGwpCRvmIWHF/RJ+BUNCzFy1fIOe9mY+SEddjdQItbbo1d7TY4&#10;M56EjIwnIAj9AXwVYi3+XlQ2rsArr6bMcs7otMd15Znecou8XSfUxpDbs+PpSE//BBwfco404V7U&#10;NK/Hy6+kzHLO+En/g7fr+m7rebczG+/sZCZSMp6CQPqD2T1HAU59mxIVghS89XYWjh/3e/q2XuTt&#10;OvlOhk6dGktFctqDVKMp1oKpShOcpg7tWVX67XfycOGC/r236/pu63l3UFu7NJ2FuOSfwlv0A14/&#10;RHjSvWhlHtErr2Vwz8n7yviD23rht8PkWxhydf5YDuQJiv3mE84JS7wXbd16BCcL77zHujdfCOG9&#10;HdZ1R8yxi2Lt7FQWwuJ/AC8hAVLsOdTW2rrNZ8F56938RYv0QiHd1+GEU6MpCIv7ITwCKNZCfggZ&#10;95z2bmu8+loOtbUFKkq0UAS5lcbtoz/n9HgqImJ/CE/BD+FFq7Qs+Ufo6LHBq68zsOO9gkXOWSjA&#10;+jvdZrW10Fg62uhs85YQnKQfobPXFq8QnDffvcXq3iwUoRZi3L4uN5wcikdQ+L3wVHhCg38EWdqP&#10;0d5rR9taNt7gOWch5rU4Jikw0OOLqcFYBNDR5iEgQApw0n+Czj4HXKFC8No76YvgLNSb0t3l8c+J&#10;oeh/+kp+9E9XwY/+6Sn58T8l6ff9s2vI5Z+XXk3/5ytvpv5roeZ21487MBDw22PDCb8Nirj3Q1fB&#10;vR+6C+/9UJr6kw87Bz0/vPRa9ocvvZWy6KJeqLekp8f3wuRY0gX/yJ9cdAr48UVn8U8uilPvu9g1&#10;6HXxwqsZly69mXJpoeZ214/b1y0YPDaePhgU/ZNBx8CfDDmKfjIkzPj5UOeQz9D5V7OHL72RfFvW&#10;Lr0jgO3tFVccm0iq8I28r8Ih8L5K25CfVQam/LyyZzSw8sIbeVVn34ivuiMWerstAiwsMTgojxsZ&#10;lsd5hP8s3j7wvnhH6c/iA9N+Ed8/Lo6//HZhwqnXI+Jvt3Xd9vN17k+BhNXm9xR640fhWrhXpI57&#10;5UasYyqEX38xki/1Q36pezHqZiGQdu5Og2AkF4eK/fHjSB38SKSGH0XoY3exkHm1JUi+2I/IC12v&#10;LsTc7voxnXvYfoWco1IciB9HaOHHYoLDJq5bi1j7bbAUqRd7EXGp5527nlALQQCnzqSZ0IkCaJWK&#10;2BdUEz+mWPsJwVnCZq5+A8VIvNCD6Ms9v12Iud31YzoQnPCpIuiWiXBfBMFh89afRmjjyVx7BFCs&#10;JV7oRuJLfYst1RbiTXHvSpqJni4m5whxX5g67gtWwU/CdLAvX0CxVozMy/0sCNv1p4WY210/pndP&#10;2kzM8RLoU6z9NEKDLSgJULgOdhaKENCbh1SKtZhzXf971xNqIQjg0B4/C44hxdrPIggMk3R/Ss7Z&#10;mecNv958JJ1pR9zlrr8uxNzu+jGdCU7s8VJyjgC/DCcw1NZ+Ss7ZlecPn94cJJzr4J7T+7e7nlAL&#10;QQC71iiCUwwjcs4vI6kMEJyfUSHYXyCAd3cWEs92IOFi19cWDF+Ied8VY1o3R84kspOhYbkQv5Sr&#10;42cUaz8nOFvyPQlODuJPtxCcjv/vriDGrbZI67boq7HHimDEntS/kqvh52JV/CJME2vy3FjvWsE5&#10;bRRrXYuOtoUAzq0t4Wo0wTEhOA9EqePnQhWCo4Z1+a7w6MrgntOKpJd7FsFZCHC8uxLIOYUwJTgP&#10;RWrgFwTnlzIN7M71hFdPJuLPtiDlpc6vrNO2EHO+a8b07ky8GsGCQyZlAjxKcH4pOopf0Yyzld3c&#10;/ck5iWcU4HQvgrMQb4RLe/R/IiZy2DBchCUE51ciZfyaYm1nnh/8CE4SwUm+1P2fhZjbXT+me0fM&#10;f8JHCU6ZGMsjtfCroMP4Dc04m7LZFasjE6nn2pB2ufvuqid9q7wV7h3knLEcWBGcJ+Sq+LWA4MhU&#10;sSPHBUFd2Ug524r0RXAWBi6PzmhyTjZsK4KxOloPvw48hPtDVXCQCkFgVxbSqa2lX+68PYt9LwxJ&#10;529Ur87Yj8OGM2DPDsIvxOjj/hAlPBB2FPvzPGY5J43gZFzuWgRn/kg+9yd5tMd8HDWRPQvO6mh9&#10;PCA+hAcjVHAkyw3BPTnIoCqdebljEZy5k3T+7nRrj/w4biIP9pXBWB9rgAeDj+BxuQZUc7zYyCIH&#10;meScrEWxNn8Ev54nuXVG/DtmNBdW5UHYGm2CB8k5y6K0oZ3jS87JQ/bZduQuirXrIen83evUIft3&#10;3FguOUeIHTGmeIzgrI8ygUFuEETduSg434n8l7oXMwzmj+Rzf5JHp/zfMVSl7StE2Bilj0ckh7Eh&#10;2hj6uQEIpbOt8Fw7il7uWQRn7iSdvztduiP+kjCeC+cqMXbEGWGpRBmbKd4MCI6kJxc5Z5tQ+PIi&#10;58wfxa/jSS7d8t8pwHGvDsbaGE0slx7Fjlgz6Of4sf9ODvecJoq1rkXOuQ6aztutbj3yN+NpvrGv&#10;CMSGGG08Tc7ZGmvOLlVBCO7ORg5ta/mXOxbBmTeKX8eD7HukL8WPZlGsibA5Rg/LuOdsZlChEbW1&#10;EFoIck43Iv9S2yI410HTebvVuV92PHYkA+6VImyP08OS4H1YEaUBAwZ4SAhO1iI480br636Qw4hs&#10;JGYoDW6VAhxis4kV5JznGeihk+sNcUcawWlA9qWWRc65bsrOwxdchyNaFOB41wTjQJwhVhKcXTHG&#10;MKSFIKQjFZln6hhYWL8IzjzQ+rof4TYWVh4zlApv2taU4k3wpGg3tvG8Y5rtBUFHItJP1SHlQt38&#10;gFP44chiHcrrgMh9JCIzejAFXlQIVBNMqa3tw3bm6RiTc0QdSYg7UYbU87XzA45iXtKX268WDg7+&#10;+DrmeNfe6jUcER43SLFGcNQSzLBMug+7I/RgxHBcUWcqkk5VIvF85fyBU/7W6K8F3MQELzX+p/Tv&#10;U4ttrL7m1fPslwniBlLhQ3COJhpTld6DzXRX62Y7U6zFI/FkGZIvVM0fOIq5RL3S+lerY/lwPFkE&#10;z3MVV5v/ek7RpnHx3xco4DUQ7hDdl8zmsGKoJJngadkerI1SgXGuB8GJQ/zJEiSdK59fcBRzcJ8u&#10;gvFoKiyncmExnYngS7X/qUHN9xcR+n8U8BiSmUT3JsKrRgjlJCOsku3DRsYSGDKGQNAei4QTJUi5&#10;EeCUvzUYZTaaAb2hBDhNFcB1Kh+eZ4oQdKHqpUWAPqGA20CwahTB8asWQSnJYBacnVFa0M52Ylvn&#10;KCSRc1LPlc0/58xyz1QhzIdTYTWUDosxHrYm8yE9V4Xwy43I/rB/x90OkteAYGd0DzmnKpCcw3NO&#10;6C5qa6pQy7Zm0/EoxLDhUeqFihsDTuGfBn/lOpIFk54EWAxRZRwrhP1IOjxP5hOgGsgv1/+n+s8T&#10;v7lbQfIZEq+P7ImDd3UgdFLNsCpsF21sKjiaY0GxFkWxVshzzg3iHAXRhccL/2LSHYejLaHQ74mA&#10;62AGXIfJSSPxFHUZCDxegNy3+n5/NwLk2OO/Mprg+BAczWRjPBu2G8+F74JytikVgmiCU4D0izeI&#10;cz4luANNFHpt0ThYKYZ1F9+Uvky49KfBdigRtiNUGgbjEHO+HqUf9rvfTSA5d/k8EdUTC9+aIGgQ&#10;nNXhO/CifDejb9hlviMKicfzkHnpBnKOgtjpZ5pCdFujoFQVApOWaBi3RSF4uBhBw3lwpLhTbRND&#10;q0MKm5Eo+J/OuWsCtx0GfR5QgONXHQTVVH08L9uKNRE7cSBTh2ItErHT2ci8WHxj9pzPcoHfeO6/&#10;DDsjod8ohyONeh49qfAbzoRPXzoc+xJxqMEbqi0C6HfJ4DyciOTX6ibudC4y6zb7aUxfDMHxh1qq&#10;Ll6QbSHn7MOhLG1yTgTFWu7NAYeE/p4TT8MGLeEwaAyHTq0EQb1Z8Kb5wrMvDcbd4TjU6A/1VjFM&#10;O0Nh2StH8InsmZb3hzbfqSA5ZDv8MLonGt6VPlBN0caLYVvxPEXbwUx1+LZKEM8S+unnb1LZ4swT&#10;TdqKPcewMQL6taFQqxJA0JUJp85YOPXFw7AlBPvrvWDeI4VGE7mI4s68X4rAU+lX79Ry8eFd4TTf&#10;+OBwkhrWEJw14duwkZ12fVpDCE4G0s7fxILfwUOZf9JulMKgPhRatCmp1wng3pkIt44EeHQnQr9F&#10;Aq0GIUy5Bx2scYdygxeMO8WwH4xC5Qfd/ncaF4V3yuBb5QvdFAOslW3mnrMVR7N0ENCmACed4OTe&#10;+D3ns0T1GEyEZmMItHky1qMvQ6U2AG4EyL4tEu7dSVCr84NuIy21Df7YUmELzVo/WPXIYNojhs+x&#10;+DuqmWlUl5yc4wW1FE2Cswlrw7dgR9pB+LQIET+VSnByIJFI/uemvZTeE/E/ceyLhV5dCIzqJTCu&#10;l0K7LggmDSEwa6G63RqO/cXOUKv1xcFqF+yvc4F6oy902Pn8aIsbbEdDEHwxvfamTfgGDhTREUrO&#10;8cLRFBWsk27E+ogt2Jl+EJ4tgUg4loa0s9moqbnJNsmsY7WbLLrDoNcghnZlEHR5EDta5kWQ/KFb&#10;FwgLir6j5e7QbQjAnmp7aDf740ijGzRbvWDQFsSzUQisx0JmHE5k//AG0u6GPzqiUwqfCg9sT9iG&#10;9bINWB++GaqZmnBp8kXMFPu4nc+GwwmHm7/GuPGCPLN2CXQIgE4lT8nUWpRK3XCwxAnGjVQI6gOg&#10;WuOJI9Wu2FNlC+VaV+yttcXRWoLU5gmtNm+YDwYiYDrutlW7I7i3BlQrOEcJG6QbsDFyM5QzVeFB&#10;cJKPpTPTIBuSC5KF6ToVP1161piiTLuOYosbo1KZC8sqOmNvkT2UK1yoNHhBlRy0o8ICStXO2F5j&#10;xr3IBburLXk2cuDZyAnanZ7wGY+8LfNYoijW/Co9sDt5BzaSczaQc7Zn7iI4PkidZJAHOUcyKFk4&#10;z7JXf/TvDFsF0Kr1gVqFG1RK3KFa7IYDJfbYW2gDZYKiXONAsBxwoNIG+yqtcIDgqNY5Y0+9OfQ6&#10;3WHY7Qu3ERn8T8YtaFfA6/VZRZNz/CrdsD9hJzaFrsem8I3YQXA8m32QMJmI7PNZiD0T+9MbLl+/&#10;bgDfgbj/NWunak0xplXhCQ1eh4rsKOJssDXbGEfKKNZqrKFS5cC9yAH7qsygwr3oYJMFNBTc0+EK&#10;i35/OA2J4Dcd9caCLuY6Bg9vEcG/whW7Ejdjk3QdNkdsxM6M3XBvcKe2lkjOyUD0mP/Pr+ORN+bW&#10;wMGYk5ZdAdCq84BulQc0K9xxpNQWR4pssbfYFDsLjHC00o42OisCY8szkiM06p2g2mQPlTZrAuQI&#10;s34f2A37w3VcOKNfo78gntemV9p95kqhMEoMnzJHHEjYga1h67AlbAN2p22FbaMtEhXgnM1A5Gjk&#10;r+f6vBt6n2AoOsSq058cYg+NaiccLreFUoktDhdb4XChFWsum+JIhTVUK+2hRk7SbCBYjWbU4Jyh&#10;1GoM3S4XGPW603/kDtcJEYSnou1u6ISv8fDIqbQ573+hLQHwLrfHgcRt2CZbgy2yddiVuhUW9aaI&#10;n4hlpkE65Mfk99/sNXzleAnHsx41a/OCSjPFWqkF9x4zKJdac88xp5gzhUqZNYGzhWqtNcx57tFu&#10;sYJmvS0M26jldbrAoscVxj3u9MB6KTgIohORN7WgXMhonAKc782FoOEtQXAvtcLBxK3YJn1xFqDd&#10;6dtgXmc8C07WWZ51jsU8Mpdn3dR7rNt9ZwxaXMkpFlS1HQmQOdTKrXCkhJ+1ltCpt8PhOqNZcMza&#10;naDXbkd3hAvMu9wJkhNB8qCSEAjnUX8EnpTeNJU0aCwa4jLZi3MhlqyZNaTLnHCI4OyQvYgdEWux&#10;n5xjWqOPmDE5OScVqSejH5vLs276Pb4DopctSHDDVhfuM+ZQr6KWRg5SraZKTYA06sxog9ODdqMF&#10;uciDNjkHGBMoy15XijhL2A54wXrIFU5jXvA7LkLWG1nON3oR4vFYBJdFdc5lHEmTF7woCQ7Eb8AO&#10;6QvYGbEGe9O3wpxrih2NRNaZFKRPxz0xl2ctyD3JHe4/su5wnzEhSEeqjOhR1cORSmOKMkuefQyo&#10;UptAv8kK+s02tGzbw6bTA+bd9jDoNoNprxXsBl1gNmgLhzEX+E4HIOWV5Pdv4EK+JyHniNqj5lSz&#10;RtzA2mqUCPvj1mKnApzwtdiXspHg6CJqJJTgJCHrePKt35daOBB2wYCamV6LLZUBE5g3uxIgM2jz&#10;rKPVaAojgqPTZAbrdlcE9Ath1mUDo05L2Pe5wm7AGdYjTlQS3OB7zB/SC9KZN/DGvB/uYrtjHxIM&#10;hkHGqJq5vACiBid4KPbUuC3YLXue4bgvEpxNMKxRQexYOLLPJEM87blqLs9a8Ht4Wv6VBZuemncQ&#10;JHKLES+DRiuYNtvCmOAYtVjDpN2asQoucGWjOvteNzj0u8JlwBs2/U6wHrSHx4Q7AfJhmJYYx/48&#10;Hj2fi6q83OAZ0B8GD/qm9jlrfmNgv7DJEQ4lmjgYuxZ7QldjT/gLOEDOMa3SRNxYGDJOxSFixG/N&#10;fM7xhj/Lrd/tD45dTrDtcaRlwQSWbfYwbDaFRactbLudYd/jDPd+L14e8B30hf9wADyGPGDVbw2X&#10;ITf4HfODz3EXBJ72QPbbKfNWWDv7VPHbrl1BsOZh2jDC7htVanGDI2yLVHEo9oVPwAl7HgeSNtBs&#10;tR+xtHjknEqAbChw/Q0n6HwP4Dvg6+JCIKy67KDbbEQPqzmseRi17rAlIO4InaCGNkbzyJAfggYD&#10;4MVPlwECOmALz1EPqtm2cJ6ygt8pZ8ivCNk5Hd/Zb+LfI/m3I48BNjzhG6U7YK/l4XVft+4QgmNf&#10;qIbDBGdv6HPYF05wEtbBoOoQYkakyD4VD8mo97b5pt1NeZ47lQWPAaer5h0mFGdmFHMGsO2yh32n&#10;I/yHvBE06gsvAhUw4g/ZmAghEwLY99vBfdSRlwMcxk3hMeWIoJOeiH0pGM2/KzX+LhN37fCfcaC1&#10;PH4gDXZl3lh24IWvVQyEdTZwUIAT8wL2SZ/FvrDVOJSwFoaVh5EwyzlxEAw47vwuc1rw74rGvEOc&#10;+6zg2OtAcLjgTjs4dzvAjcqAbZ8NnAZt4NJnD69+N0jHg8hFFG0TXgiYdIcbOSjwlBOkp70RdjEQ&#10;pb9N+9a2OedOL1g1ucGuxR029NM8sWeVQjH4So4M5uHZvvAoFYIXsF/2LPbKCE78i9Cu2IGUUTly&#10;T8ZBNO52YMEJ/F0noPB7+A+7XvUcdIZDnx0ceSi1VexB7Taw6jThfmQIxwEruPU7QDrBwx9FW9Ck&#10;JwTj7vCatIX0jC/Ep70gu+SLzLfCv1VtTQeKNMsWZ3jRBGVW7oQnDj6LlSrr3v6qtYXU28Aidx+U&#10;YlfjgHQV9kmeZfLuGmiWbUH6aBTyTsZCMux+5LvS5pb5vmjEM9N7wIFcZAarNhM4cU+ybLOAM888&#10;jv2W8CAHeVK1jjomprhzRyAPqD5jTvCesIP0lDdCeYVf8EHSayJcjwtA4et3a/eAdQs3+SYXGJfZ&#10;Y7vbYQI0yz3X/BfKPccyfw+Uo5/DgZCV2BfyzOz+o1u2DWkjkcg+HongIWf1W4a48zIR3PM9936z&#10;q3Y9xjDpUIdJmw7suszg2GMOd4o432Fnxsw5ImpSTE765HevEQd4jNlARC1OeNoesZdFDG4Mxiv/&#10;OD+nEzrV/B/YtfFFoFofPxAHW/pp7Eo8sOTQs1B31r2mOhxcZ82iEBtxNPpZHBATHF6HYp6Hdukm&#10;pA8TnBMRCOl30J8XmtxqD4kc9bfxGbWAU78h7LoN4dxjQWXBBF7D9nAbsIYrr5ARPwRTcXAZtJr9&#10;f/8JR/hMWnEPckfU5QACJMbwH5v2fNPaEkajnrdsI3d2OLOwkAwBzQIYZFsRnGew30bp8rW+L6FC&#10;YJ63DSoxz+Jg8IpZcBTKgVbJJqQNhyPnuBwhA1aW3zT2bf334FHXN32G7KkUmMKl1xx2HcYUbQol&#10;wZzanDV8B+wROknNbsiO5yELAuQAwTFXiE66IPIcvZIv+aLu/bSvtcuFDIgsHagl2nfbwpFiza+R&#10;AeoZenjWaCOe0ll1zRhwES0dDvn7oRK9CgfFT+NA8EociVkN7eJNyBimQkBwgoesHW5r4s9l8omD&#10;lr8KGLSa8ei3glOPIdy5B1l3acKtx4yAmcyCFjvFM9GoE/xG7CCeogo+ZQ3ZSQ+kvRyKhEuBqH8/&#10;I/irxpIMCFOcu3nO4v5mz31H2BIMdYJzQKqCJapPX3PfEdeYwin/AFSjnsFB0dOzlwIcneINSKOl&#10;Ied4OAIGjALmsr474h7ffr1GTyoGCjAUALkSnCDuOZ59FvAmNxWfT4Jw1BnB444ImXIlF1kSIE8k&#10;XBAg9rwPat7Lu2aqSkCf27RDtyVs2k1hUksreaU59AuMoZNsgCdUVlwTHFGNMVzyD0Mt+hkcEi3n&#10;9TSUYp6DXvF6pAyEIHc6nBYCB8kdQfjrWYTfoOW/vAapvfWbwZNmnQBqeF7kqqBhRyTTvRA+4YOQ&#10;MTdykBuEk3azHCSkyh16wgltv81Y/sWx3LusL9j2GsGGB2IP2szC+iQwK7SGWpImntRYAWF1+ONf&#10;/E5AjTq1tXVQj12FQ4JlOChcjqMER794HRIHROScUMQOes6r/e96aLSg93qN6iyXjDjPeA+a0uTD&#10;PajbmGkpVgTFA4GDdojgPhRIDc5nxAwB41YQTdkheMoJkSe9qUlJ7vvs5D267F9z6DaCeashTOr1&#10;EdDlC8NiA+yLUsIy7RXwzfGN/eJiA6vV4Vy4B5rRVAQIziEqBQrNzYTaWnI/wTkmRdyAX+aCEmmh&#10;B5cOuxQHK/Ya2t3c6AcKooLgM2DO380QM80Y7SET2ugs4T9mBsm0C0KnnCE95vY5w6ZXp92HVu2a&#10;sOowhHmjPoQ9gXCqdKDF+RCWaj8N00zDL7WVDKg+CvOC56AZsxJK4mU4Il4OVXKRackGJPcFIXdK&#10;ivhe75KFps8tMX7iMdEfQ0Zc4N/nwKZ2lgysN4ZbryHSKOZ8h80IkBktC2aQHXOBfNoLSeeD/i+w&#10;3qvL+mPLDi0eeHVg32GEiXeG4VBhw4pQh/CU3tN4wfmFL1mpfasPwjznGWjHrsRR8VM4IloG9Zhn&#10;YF6yGcm9gSikWEsc8Ku+JYhzK0yi4VLOM9EUZ6G0HLh2GTOHlYD0WyDvbAQCyD1+w6bwHtGjVmeJ&#10;MKrb+ZejcxTzDu5z/LdphxIPuqawatdA5rF47h16UEtWwUqTVVhm+mWlwLd6HywJjlb001AWPQWl&#10;kOVQp3JgUrwGiQyULOUhNKnPu+1WoMstNYfk6YAromE7AkOrAc8/Xr0WiJv0oaijljdgAI8BHarc&#10;JiwgJJjVxMKGff5iS2uEO8Wic7s+xH3e0C45Au0MTeyXkHv0l38pncOjchMss1dAJ3o5VMg5R4Of&#10;mhVxpsUvIKnHD+Un5IjtcRy4pQhzq0zmjb8deyRwwHzGq9sEPtTqFHuQeIRWhTF7eA/pcy8yp2vC&#10;hAHnoVeTJ4LPO/bo0xJO4KixyXoEcGEAvnamGpQTD2O5wQqISj9vxPSp3n3VOncFdBXgBC/FUdFS&#10;ctGKWXASu31QeZKVPHrdpm4VetyS8wgeMrvgR87xmBVzxpDSJCSlmcd1gPmbQ0aI4/6TeTLyfYdO&#10;fR5wdWa5R+FmFtT7QTNLFcrxBwnOMlgm6fV+doF+1Tv+7Zq7GXqxy6EmfpLgPAUtco4ZwUntDkDj&#10;qSQkdXucuyWJcitNKmhU51AQRZoPrd08tSNwmCLtDF0PwwaQTTog+YwHXDp02OPTFJ5tNogeDIa0&#10;LRCm+To4ELsL27w2Y3fAxs81ZfWqXPt3u9yV0I9ZBlXhk1Al9yg4x6JoNVLIOY2nU5DS6/PKrUSH&#10;W3Yu+vr63w8ZNp0R9JkQBCNykQ6a3kyDlGaepDMucGrTgl27OjxbTZA6Eou8iRREtMmgkchq677r&#10;8JzNys9ZCvxqNv/ZIf9ZGMcvg0YwwREvhTaVA4vi1Ujv8UHX2Vyk9nu8e8sS5IZNjG4FRUrfmb/W&#10;P/TyR23Pvf634SPv/uu0/h/+9rLKH/72gerF9/uX/n7m8s+vFVvQcCX5iGjYYMa/34B7jg6q3wxB&#10;wnkaTemi8Ok1hXOTLuJGJCg9mQ5Rmz9NOCrYF7wDa+w+79sJqNr2O4f8p2GWQEUg5AmoiZ6ETtRy&#10;WBKcBAZHdp5mk6N+r49uGA0W4sGA5H9GR2uerDouL8wYd/sg47jLf4pOBVytu5Q4U3pajopz0ag4&#10;E432l3NQMxWH/lerkM4zRco4PaFDDkgdC+QVjqTRIIX5BOVn47HPZ+3MTs/n/mwYtef/Qp7SLrg8&#10;IhhXhfykPlo+CEfYEP1CXdrw7LBAwYk4FFGddma6inLCXmjGH8Fqy8+r075V6951K3geFklLoS5c&#10;AnXxE9COXAaLwueQ3uWNrjPZyOjx+stC0HBexiyYFj3RdSXeuvOluN9WnJbM5E2HIHssiAESgYjk&#10;+SRhiKFRXRoI6NCEb5sqM5VVEUJjZ0C7AUR0wEm7rCDm2cS1SYniSAPhPXbwbDKEd4suvBnVI+w0&#10;h6jHEhnTESigIfJAwDoSeQk2OT/1sWHM/tlozPAhw8bej8Ix9jtWZ+zSpZvaHEmTwSg+kQrDbBUW&#10;WN0L9USW7PJe/zmxFlSz6VXXwlUwT+BeI3kCmsFPQFf+FGy456R3eaLrNHsadPvdHs3DJz9ofKr9&#10;9ez6FobUlp9KmMmgcbLkFN/wMU8GRPhAoNgH2pRIeH24Nx2Ca/1huNQf5LWPlzKCuyzovKJa3KpD&#10;gCxY+Zx2tE4z+DZr0sRPP04LzTVUgf0Un31uiO7zQhyDQkpPx6HiVCKqTmUhl1ExUQP+iBkIgF+V&#10;KXRitvxVAVDBSVfZ0O9YLqXDHHnHEyGgb6fuZB4M0o9CM3U/1OP3Yn/wxs+BI6radNGlkHtM/FLo&#10;EBwtijZd+VLGsj2LlE43ijV2oOrwveXS+79Xfkq2svpMynj2MdHH6WMCpI0LIBs0g0e7Grw7lOHc&#10;eJgE0GeK3hFW9tPkm3+Eb7wK3BqVGKtMs0uTGlyqVeBeowrPBhV41qnCofoABMzjiWMMQWSPFyL7&#10;GEPALAW/Zj341BpCQF+Md5MJnGvU4M8QX68GPX7PEB407TtWaVNE6cC5VhcetcZ8Lq9GHXKWJcT9&#10;ZrOmmbY3RP9bfCIETecKEMDo06QeCQ2bzCNKPoyj8l3YH/7850KlRLUbTgcUb4dlwpPQFT8GreAl&#10;0ItcCuv8lUjmntN2Mg0FXYFzirueFzH0xYe0vJd9X935ZFHNxZi3MyYD/x1Pt3EYswSEfMv9Wk0R&#10;2GnMTkzmiBygz59B6aJOI3KGNomvCqf6Q/CoV+PnYdjX7INDLXP466ktcUN2r9WCb5MGPBrU4dVI&#10;sdaqS0JrEChN3qPFSwfRPd6I7vaCpN0RwYzBDmQilnutJpzrjsK9XhPejCZ1rNQkMGpwrdRimWFL&#10;OJfpwreWUTyVBjxkUiEgx/kxZi5uxEXxhn+v7+1w5DJGru4MY9eqtRDKmj6GmSpQjtgOQ/mRrM+u&#10;X1yzadK9eBmsE5+AnnQJNMVLoB/1CTiJLXZoP0FwOvznFHd9XeBUX8l/sPVKVX/BiYSLSePiv4UN&#10;ef9TNuj+L2G37dVwhsmG9pPQvbaQ9NtD1GcLAQ93gTxZ+ymuNgMEUbS4kJg+9QYksvl/iawNW0ZD&#10;ujWqwpHiyqeFBGtRI8HV4FarQs7YDy+C4sW33ItveFIPg9ZbHUl0Q7jVKMG58gjEzRaQddogkPtK&#10;cLMVZHzDPas1eb/G7OVRqw2XWgJcpwUfgiwmaL4NtA5UG1EEWkHQZIRI7gcSRpcmj3iglglO2Sfd&#10;kX/eFgWnvP73zAeFM2//dRj1PKP4kCtH3+3k+M6wKNjzJQ4Irt486Fm8HFbxT0Bf8hi0RY9DX/4k&#10;bPNWIKXVHp3HM5Df+Yl56Dv/yz4VGhIx5n41mDkxgh4XBPd6kgPYWpFvZ1A7rb08nPkwOsWjyRKu&#10;fCu9GITu02TDTzMuhAe8FgLUbgmfRjqs6vXgVqfNMovG8GOml1edHkJIkFC+5aFtjgioN0ZQkyk/&#10;DUhIBTeowr+JJpV6XQiZHiJlkHtIgz0ENQaQNBhC0mJEgtKiTDGU0G2HGHotI7nnhHXQkFmnQi5R&#10;hytN+E4VR2BdegDWJftgV74fVhV7YVW6j51w98K0aDcPlYdhkacMw7xd/J1/L6Oxk9xlXabCl0gN&#10;defFH5/8bS4m3+EZhwGNl/7GroX9QVeuRVzvqqc6PEuWwSpuCXQlj38CTvgTsMl5Gsl02HWeIDhd&#10;88A5ok6vjwMZWO7PDde/1w4SGv5CuaFKCZCoQyGOXBHBzdW/lVzSZAs/pm9415nDky5dDyZG+dZb&#10;wJfxzkFMhFJcwiZrvsmmCGbaRyBDiASNLEzKvwfyLfatMoZ/tQkCa8wRwuRWAe8L5f0hrUYIo4iJ&#10;JuFD6PRyKN/JPeIA9wpe1bvhUnOQAGoistcFseSeFHKwT6EOHFh7RidkJzRFO6El3AP1oF1QDdrK&#10;PWAXzx9bGZS+m2rutqsa0k0fG8i3/8kwYk+dkWSvl2OKkrGoRH2ZvkT/c4UcYjr2vjb9bibSG0Q4&#10;/fuSr6xf41uxtM6z5ClYJ3CvCSbnCB+DnmwJrLKWExwHdBxPQ26733fjHP8W96sihr6GDnr+e+S9&#10;Ri1g8AffxIbgIVBxHimfDjpUfCzAp2Ai8GLqkNvHcT0uVyO7GFjRYQ1JqwXBoVW4mQ6wRl1e+giq&#10;oyOrRgc+xdoIoEneN08Pzql090YqwZoFTO3iVGCfoAqbuKOwilKasY7mFad01Tbh6J+dU9X+5JGm&#10;/apnqu6AW4pekVeyvqtnjNZ231iVpd7xer+RSPZ+47y/aV2f/j21R62m77UQnvIZ/5bs/qNrfc+v&#10;8pkKr2LuMeQckzAqBEGPwiBsCawzlxEce7ROJHHPCfz24AR3+f0nuNPpzxISeq4T/w73fS+2xOyn&#10;/tEaP3fIVrvPvVT5F97Vej9x5+IlNZJ7axYovf2r1pPbbD9y5o+lOPeHmmuKNZ/yp8q9ClcQHIoz&#10;0SPQDHiEKvXjsExeiniK5ubRBBS0B307cKTdQf+pPH8bpMV9h7fhu341odHmo773ItFyLnnvF58V&#10;VnG42IvmGwU4OoEPQ93vEe47j8I87gkk1NqjaTgexSyecd1zKJ1Mu6kp5Nc9wVvoC7Iqzat97yaj&#10;dFDyueYbURVaxcLcvbCNpdnG7yGoejwEtaDHYCJfghjGWjcOJiCfVRuvaymTb7e1XNcXFm++J6j0&#10;CHrfSFAQ+v9qFIQX6TZGF5jATb4Fqu4P4pDDA1D1fgRmoc8gMs8B9d3xyGXBwDmT76O/n11svTJn&#10;an3+RmmtDgZeyfm/QI/gZJ2P4/PoVQ1Xhr7HSmg60VLg+gLM/TYiPMkBFbXxKK2Nhl/StQPhvzSN&#10;W23T/ZZ0WqivfT+C6fkW4oOK/J/vRScyNo69QZ18qKqbMKjQ8DEoGS+Dqct2BIaZICtXxkuK0Ei7&#10;W86+tlAEvKHj6nkf+c2KfY+ipsJ/pjDPFXEJNnDz3Q0j27U4pPEojuo/BUOrNfAN2I3GZinOsZ/B&#10;y6818Kw0f2r+DV3g7f5wdevtaq4B25Cf5YgG1pnLz7VHiPggxKLDiJAdRVGBM4qL7dDL0s3HaCWo&#10;rglAUoFtx+2+7ttm/lW1nucuncpBA6uRRMu3w86JrgL7ZxAbqY34aHpS45RR0+SB+h5PvPRKHeTZ&#10;xt9Y1+C2WfytPlGJ5J7/qWrxRTez4LIKGDyf4YLsbFdkZBuhayAKTX2BCEk7gItvVqNlyhvFtZJN&#10;t/qa7pj5NQ+E7qzt8EMbfT7JhbSQx+3D+7/tRVGZHex51umfSIBLzFO48FoVXn2/de7q9B1DoQVc&#10;SNuALPX4iRyMTiYgo0gfXlGP4ZUr1UjIUUVg5B6cOFuApm4JWkeFOPZyxiI4NxOrxn6peU9/BPoG&#10;opFeoAtB7PMwtLkfpdXkHOkDkOfvwLkrpfSGOmLqcvo3lmq5mXO/48fKbnG4r6E9EF39MRBGr4WF&#10;9/3Qs/oVJKF70TUahrD8bTj/RjFjJA6h/3jYnRUedTugW8UCfj3c/GVJu2Hp9ysYOP4KOpb3Q8vh&#10;V5DXvICL75bjwuuVaBkT3TmFIm4HYBRzLG2xxOSxbIRnbIVN4K9h6P4rGHncD7uQ+1E36oXhizE4&#10;/2bJ4n6zEICWNJvgxKkiJOSpwCnkNzD1/Q2sg34DSeYa9B4Pw9m383HurZvYQ2chiHCrjpnDQMZh&#10;xlPH5yvDJfx+WBAY+9AHkFh+GH1nw3H5vQqceCtpkXMWAsBCBrQMj6cglaq0q/wBWAnvh1Pkgwir&#10;eB5D56Pw0gfVmHg7YhGchQAnr1Eb3SNypJcxCDL6QdgEfwJOSPlSck4EXvptDcEJXwRnIcApbbVE&#10;S58YGaz466oAR3w/nAlOcNkSDF6Iwcu/rcbIm+JFcBYCnPI2B/SOJCC3hsUq4h6Eleh+2CvAKX0M&#10;g9TUXv6wGoNvfMsAj4VY0J00ZkUr46EVZVSqLeAZ/yDMhb+BQ8SDEJQ8RjU6DuffL0ffq/MQVHgn&#10;Ee1mraWi1Rl1nT7II+d4xT9AcO6HjewBBBUrwEnAhfcr0POK96JYu1mAfHackkYb1HV5IZ/l/92i&#10;H4CZ4H7Yhj+IQIIzdikZZ98tJTi+i+AsBDh5BKelV4jSRle4xirE2v2wCnvwE865ED8r1jpe9lkE&#10;ZyHAKWCcd+ewDAUsxOoS8yDMCI4195ygoscwejHpE3Be8lwEZyHAKWFAf/dQFIrZHNAlimJN/ACs&#10;Kdb8Ch7jITQRZ94pRusll0VwFgKcMpY57hyUI59ZFE6RBEch1iIeQkDhYxi5kIRz75Wh+ZLdIjgL&#10;Ag7bzgyMxnHPcYNjBMHhOUfBOYEEZ/hCMs6/V47Gc46LjraFAKeceZ+9w7EoU4DzX85RgBNQ+CgG&#10;KdYU4NSdt1wEZyHAqWCZ48HxZBTXs1ULDZ8KzvlUW+s/y0Mowam9YLEIzkKAU9rm8i+FWKto9oJ9&#10;2P0wCfwNLBWqdNGjGGBhCoW21nL+8xURF2Ked+WYhc1OfxuiP6eECb2KPcdUQGebYs+hKt17NnYW&#10;nLrz1oucsxBvR2Gz4x+GxpNQzsZ6ThRrJkFUCOSfaGs9Z+iifrcMNecXxdpCYHNPYYvTOyN0tlUQ&#10;HHtyjgIchVjzyiPnnCHnUJVuOu+8yDkLgU5Rq9tLQxOp5ByPWVeBieiBWXC8Cx6nsy2e5xyq0udd&#10;FsFZCHBK233PDI+norLJG7a0RhsLFOA8BD+Ktd6zMTR8lqPhwuIhdCGwuae03W9qiKp0dYvfrKtg&#10;lnPCPwGn74xCla5A/XnHRQvBQqBT2h7Qq1AIqlv9Ya3gHCF9OrKHWLjice45ClWa4Jxb3HMWApt7&#10;ytp8G4fGUlDDWgMKzjEm58yCQ4Wg51TM7J7TsHjOWRBs7inp9M7vG4lBXVvArJPNMOgTcLzzH0fX&#10;yUiCU4m6c1YLV9JrYchya4xa1ino7x9PQC2r6NpQS1OAYxb2MDxzFZwTi3PvV7Pkpc4iOAsBwmd9&#10;5wAA//RJREFUV0VnYGPvaDyqFeDQyWYQSCtB6MPwyF2CbnY6PPdeNUrPqSyCsxDgVPUEFA6MJVGs&#10;BdJs8xAMgnjWITieeY+jmw1cz71bjcrz+ovgLAQ4Ze0eKQqrdE1rwCecQ3BMZY/AnZzTeTIaZ9+r&#10;QfV5s0VwFgKc0lan2EFaCOqorX3KOQpw3PKeQMfJGJx+txI1FywXwVkIcIoaHcKHp9LQ0CGadU/r&#10;z3LOwwTnSdb3jGIMQSX9OfaL4CwEOPmN9sGDE+mo6RDCJvJhGAgegnEoxRo5p/WYHGferUDLJb9F&#10;cBYGHI+AwckUcs5/wRE+BBPpI9TWnkAbi4yffqcczRe9F8FZCHAKGlw9ByaS0dAlplgj5xAco9BH&#10;ZzmnZSqM4FQwNGo+6kqzZudCLPB2HjO3zt5taCqd4ITASv4w9IUPw5i1Pt3yn0TzVCROEZy2y6Lv&#10;zjlTH5X+ou+9gg23M7Fu9twLGt0c+6dSUMva0VbyR2bBMZE9Cpe8pWicCsdJirW2l0XXbJ183XMt&#10;fznqfMWVyMXaYHOkHA2ftv2TPOdwzzGjCq0owmpMcFwLlqGJ4Jx4qxStL4XMHz0zzwqReMoNRZck&#10;/xn8sOZnc5znXXlbcZu/eRejb2o6xLNmGwU4JmEEp/CpWc5RgNN+RTp/4Jz+qFU76bg7oo85I/OM&#10;D4peCZ4ftrwD4SvpCDDqGI+Z5RyFlqan4BzuOa5FCs6R4/hbZeh8JWL+wFHQsOxc2FX5uAOi2bo+&#10;/7wAWWd9UPVKxO3RB+YmvgRlPQKdjtFYVLULYCB+GLoEx0j2GJwp1uonw3D8zVJ0XJlncCberv5J&#10;8jTrhQ3ZIPVYEHLOCFF4gel17Ixe/FKQ+U1c/y09VGlnkEbHGMNxO4JmK7Lrsqa0YSjBKVyOeqrS&#10;xwhO96vR/5r3RVRciPpLUB+bOLSzkdCAKVKOeSF92hull+XIPSOcOfNB90/nfdDb7IFVA0KlPqrS&#10;VZ0hMAl/dLZcvr70MTjmL0cDLQTH3ipH9ysx8w+Ogk7RIz4Qsku6S6sau0KZslWWO+Sjdoibskf5&#10;S1GofSnsd7cZPed1unWjkYd6afis7JTAUMYuIEGPQEv6BBwKyDn/BaftFfk/53XQTx9WfjJeVzro&#10;Bl+2QRGwXZakxxnxbGcfxebcEnamjRv3QNFFCaZ/X1t4QyZwiz+0YSRib89kGqq6g1mF/XFoknM0&#10;2R7MLkch1hScw0PoS5E3BhwFbVInxR/7Exi3RgOI2d0jmrUrk9jkLlTR2IjiTtivj+hhGxSe8bs6&#10;+Ebhj29xes7r9BrHo3YMTGejqicERtxztIUUbaFLYJP79Cw4kxRrba9E3ThwFKsRddkSHOPZNlnu&#10;7I+WMx6G+KEABHUwxbuD/dG6tdhoWx+xo45oeTPu7LxS4BZ+WMNE1JaB42yH2SOdFWtaArZpIedY&#10;s7lRnUKsvV3Fc84N2nM+pUvtmcxEv1Y7AsMOUo2Ws83movsCkDAsZEcqS3iyRb2EyoNfmwZC+Jkw&#10;4YLJ31UevYXpOi9TaxqPWz/Ejoi1vVIYsKmRFguvqkuehFW2ApxITBGctpdj5/ecc62ZR4/6fuzV&#10;RvHWrA95ly/kvd4IZvKQjJ2pAhVNjPocIOPl3HwYzi174ddzFBmnmZtyBxtUG4/FrOujWKvpDYU+&#10;wdGcBWcpLLJXoFYBzjvVNN9EKkrr3/B/35MOuLCPpzlbOLKtF6v0+bHhXEA7954uF/bxpMhjF0PH&#10;ln2wrzsCjxZl+HZqUbuzQttbyTU3fHYLMEDzsajnB0/mopJizSDsCWiICJB0KcyzV6L+ePQs57Re&#10;ib454bg5I3HP+HKfcW0yJgCGcKw1gB27CorbXMk1HnBmMzzvTnY0rDsI48odcG1WZgdEQwTw/6LH&#10;bWckg3dWPf+68bhne6ayUKUQaxFPsnfO41APfQqWOStRNx2Dyber0XyzwFG8nBWnMs45sQ2ka4MJ&#10;rCt02ePTAPZV7HDb5sQWxTawr1Wb7Q9qVLUdjk1HYd+owsatbMDavI/qty6yTrlVLsBLfkOGrBtN&#10;WN41kYbyLgl0wpdCTbAEauQcy4JVqKY/Z4Kcc1PBUawyYtDrql29IYHRZ/NVNkOtN4J1tQbbEFuy&#10;bbEhrCpVYcfWkKZVu+HUrAqD6nVwbWWX3DY1+PZqQjqmN1N0QbLlhlDsJj40pyNgScdkOsVaGHRk&#10;T0Il6AmoExyL/GdRNRU1C07rK3E3R6x9dt3CLqcZ2zoF5xgTGG3YVGnBolIdbg1G7CmtD0d2NLSs&#10;PgKLuv0wrd8B49rNsG84CofWw3BjA3DhgC7kk5a3tYUhr8f/saZxNjDqDoF22FKoCp8kOE+x4euz&#10;qJiUExz2MXgl/uaDo2hFGdBlAycqB45s0mpdpQujMmWYVijBrobti9nE1Yodbw0r9sGs7gCMqjfD&#10;hv2ojWt2wr7pMJza2Puz/QhCRy2Qetz7xZv4ws/bULnNgoebxhJQ3i2FBjlGVURwuOeY5T9HcBRi&#10;bYHAUazwxInsHwZ2OcGW/T9tCIhtjR7My9VhwV7QOuxea1mpAss6ZRiwy61NnRJMa8hFtXtgWMM+&#10;z+QkhxaC1HEAwkFDxB/3Hp43qt2kB2UPSh5oGItDZW84NEOX4qiQ+45sGcwKVqNyKhrjBKf11cSb&#10;zzmfrj/vZPRjvrQgGFUrw557j021LgzLVHmpQLtwDwzK2Ya4/igBU4FR+R7etwsGVXthUr8T1k0H&#10;YdNyAJ49GvDvM0fccbcFdewpmtJeD665XZLf1NOfU9Ejg6bsKRwVLSXnsC1Y/mqUT0Ri7K0qNL26&#10;AHvOZxchqdG/14P2N+sGNu2mFcGa+41JuRr0Sg5Cn32itfN3E6TdMK88ShWbIq6KvaLrlWHTxKv5&#10;EGzadsGjl03EaaeTTdohbNrqiesh0nzeC2DOUUiFjZ6/amZmW1WfHBoE5aj4KajKlsM4bzXK/gtO&#10;40KDoyCOpEVynw85yLZRDxY1WgRDCcblquQWZegUH4ZK/lZolGyHeYUaLGqPwLLhIMzrjxAcNvLm&#10;wdWjm8pF92F4DapCMGKM8GO2U/NJ9Lk+q/Z0xttzvTe5w/0XjROJqOmPhGbEcigJn4JK6HIY5qxG&#10;yYQcY2/XoP6VmIUTa19ciAcPqY4dBhRdh6FbcQgGpVSlSwlQyQEYEiiDSnINu7Db8TJt2kPuUYIV&#10;9x6HdnWYk4PsO5XhOaCH4DErREzbfveYr7lS+r/3xY+J55yaHt1k8/MWugxq+qOgKV+OI8JlUJat&#10;gGEuwRmjWHunFvWvxt464CjWmDAR+p5tmx70qRCYUjkwLD8KowoFQPtgSNAs69Rg2ngAplQW3Nt0&#10;YNuiBHOKN7dOHmhp5fbsMYQPlQTBqCnCphyQdy54+3XS+FvfHjUuhne190/m8oDYbt+fNrI5ePVg&#10;NDTIOYcFy6AkJTjknOLx8Flwal65SeabuUz403tSJqWG9i2GcOk0o7amDJNqFeiVH4FhNdXpKmXu&#10;O/y5bi9MCYpVAxs1tGvCsU2b2psWuYcA9RvBc4hd30f0EDRuioxL4tPXM/63vVc6HICIcqnzXL7/&#10;CTjJqCLnaEStwCGCc4Tg6GcTHJ5zRt+pQeUrkbcW53y6MMVZyLPd+N92rTowJgAGtYcICsVXHa96&#10;7keKcw9VbLNGmnlateBDj6uCexw7NODaqz8r3tz6tRE4agTxuDkiT9MDe50a1VyI/Nl7YsdDEFYv&#10;mZODLJv7bMtkBsr7oqAe+TTBIfdIVkIv5wXks8HR6Dt15JwFOIRez6LTxqL9bZsNYUcRplt5GNbs&#10;AaAAyKRGfRYws0ZVWDVqct/RhV+nNcWaAaw6lOFAt4N9rzpFnDECCU7IpAMiTzhg5I91NyQCSF//&#10;nu9HjkkgnWMndgm7TzXRtlY1EAO1iKdx8L/g6GS/gKKJKIy9W4+KW1GsXQs813bzf9m16MOsWQ0G&#10;3G/MGzRgRJBsmrVg16IDu1Y9mndo7W4xgncvA0v6DOHeT9HIT+9BcwSMGkM4ZYHwk85oej9n3ltt&#10;ZR2LV5YNhkDWFYy9kr3f6HJXiLXmY5moZPcp1YiVOBD0NA5LV0I7+0UUKsB5vwHlt5K29k0cFTEU&#10;VOfRYw6XXktyDMUbgTFr0oBFkxqsW3Vhxcupi1bvbhPGKLghcNgJgQNO8B20QeCIHfxGTSCYsoL0&#10;pAOSX/KfAWq+/01jzvXv7VdaKwK6feHW5AYVH633vul7Cm2tnjmhFf3ROCp/BvsJzkHJM9CaBSca&#10;o+82EpxbUCH4uoXJe4PuDxxwnrHq0IZlmy6BIUDNOrCmhufeawLxsCfCxgIgHfFC1GgAhEPO8Oyz&#10;hHDMhQoCvbGjWvCdNIbohB2iL7rh1F9G58UlLh0W/9mz3Y0WDTtYxNt840Zef6bkoarRBFQOxkI5&#10;YhX2ClbgYOiz0Mhag6LJWAy/U4+SV6K+8Tnf9BIsyN+DBhz+adduAEtqasbcc5w6TcgxVhAMuCJ6&#10;UgTRqCcPpJ60vXlCMuYJr35L+I+yhvOQEVyG9eE/YQHhtA3Czzih+p2kS991Eb5dXjMudBx6NXvD&#10;NNcKu8z39XzdM+smC1aWDsWgrJ/ghK/EnoCncUD6LNQz16JgIgYj7zWj+FbV1uZCrNAR361eAxaw&#10;6OK+w8BFjw5HuHc6waXbAv6DzgTEGn79dvDhJRnxhs+wI88/bvAYsYA3D6qC47YUca6QX3BH+qvB&#10;cz5AXmtu3h0eMw6tjvBvC4JdhSOe2LPya9/6mmOF68pGYlE5FAcl+bPYI1iJ/QRHLYPgTEb/F5zb&#10;lHM+SyDBqMv/5zPoANcBa9i1G8GnlxVnO1hMu8cSll10ffeygdCgLVJOyCGZ8CEHucBn1B6CSVcI&#10;pm0hP8ugk4t+SH4lZGYUbb+ey4vxxXtcOt1pKXdjhKs77Ctd8OS+Z7HNfN/er3pW1XT25ira1ipH&#10;4nA44hNw9oWsglrWOmSPhWGYnFP+2h3Ssy1lPPJA0JArPAacYd2hB8tWE9h1WsCBB1kbcpVFlx6c&#10;+iwQNukPwbg7xZ4PPwnOhBsEJ5whPGGPsPMuiL7ihyv/OPWVRP0qYju1u1NzdIYv6wpYlDtgueoa&#10;LD2y+iujZ8omMndWsQBr5XASjig4R8R9R/ocVLPWI2csAoPvNqDi9ZTbc8/5KiIFjDj/y2WQMQpd&#10;BjBiKJZ9jxVsCZDboDU5yxEBg1QMeInHyUHDDBced0bglDs8J6zhccwS0nOeiLjkg87fV47OlYMU&#10;h1uHTjdYtjgiqFMIw2J7mMY64MnDz30lcasmsg+VjyWidDABh6Oew26Cs1uyGkcJTvZ4JMFpJDip&#10;dxY4CoL69Nqsd+U+Y9ZrAFMCY9vJ4JEuir0hB3gMMpiE+49XnzO5x4+gOcFr2BnuY3ZwnTSH/3EX&#10;hJz3g/wlf+S9HfXXuQAUO57xkFW7A8wJTmJ/Enwbg6GdaYlH9q3EIQdVr2s9o3gsU6WcqnQJwTkU&#10;+Rx2CZ8lOM8TnI0EJwbD7zej5NU7RKxdiwDCEfcRjyF7eJJT7OkWt6EFwbrLFK79TvCmCHQZcIB8&#10;OpjamyM8CJAHQ4LdJuwQyOw82dlAyC4GIfuthG904ol7xDrW7c6w6qRYbfWGS50PdHNs8bjKs1ht&#10;uPH/+ypwKlgdt5QKwaGo1dhJcHYSHOXMDUijWOt9uwElr91hYu2LhFCIHIIz48aMB4tuMzj2O8Cu&#10;xw6OffYw7zKjqHNB2olkCCdEVBS84D3qDo8JJwSf9EH4BRHCL0mQ80bC17ofAvqEXuYdDjBts4cb&#10;k6HcGwXQybbEZnclLNFcfU3RVDKSrlU8Fo8CNg8/GPUCdooo2ijWDmVsQvqYHP0KsfZaxp0n1q71&#10;pnoO2SU49TnBvs8G5jwPOfe4UaR5woHizXXQFcIRMaRTUoLjA2eq2wHHAiE9LYT3CVf4Mgk5443E&#10;rwQoYEBcYUaxaUI13rjBHlbVHnSzW2N/tB4eUXr2mgQuHE3VL2K9tfy+GByOfxE7BJ9wzqGMzUga&#10;CUMPbWuVb+TcHeD8F7DvOQ06fOQ24AOrXkb/8MBq1+fKTxe4EyiXfne6uSPgP+4PVyoLXhNeCDkj&#10;gvCkP3ynfchBadcEyLXX/4RptzNMFaKtwZPhxlIYFzlANdkcj6kSnGvEfOePpBgXU5XO6pbjkAIc&#10;cs4O6fM4mL4JcUNS9LxD29rrmXcVOLMYeZ72/JXfYMCM8wALbve5wbrXhXY3EQHyg/sQlYHJKDgO&#10;u3Mv8oCrQu0+FUKTjz9Ep0OQ+mryH7/Imc49/peNuh1gyMu1KwiBnTLolzhhf6w+HlNbDf88sdYX&#10;v1MwmmpSMByHrF45DhKc7cHPY7vkBRzI2IL44VB003xTcZdxzudoFDTmH+k7Egg7BQf1sKcAwXLs&#10;9+Y+5I/k02lwGPKGvQKkSU9qcp7wnhCQi0IReyWl/bMPcuz0+0irwwp6DMo3aqNS0SlmQIoX9scZ&#10;4lHtF2CV5fX6F8HJG06xyh6KRnp3OA4lr8U28WpsC3kB+9M3ExwZxVoTxdpiV/d7pOPhH3kMB8G5&#10;NwBWPZ6w5H7kOeqPuBNxcKbabU8jqjuNqW6TfvAeD4TPZCByXsvZ/SnB7bu9/1e3wxZazTzf0EIQ&#10;O5rFiFV/7IzUw4PqL2CXTPNLeTaFYyn2qf1hSO6Q4mDyOmwTrcbW4Bexj+DEUKx1USGoerPg7hNr&#10;11IYAnsDfylmjHIgM+9senxg2+9HkecDz2Ex3EaC4DDsC+cxX3gzfd9pxA+i46GMhPqkIJN1p+e/&#10;NTrsYdLjDqMOd2QfL8fRAltsi9HDEv0NWGK96Ut2u+LxTJfUvjDEtokIzgZsFb+AbdI12Je2GXJ2&#10;3u1+pwnlb+YvgvNZsGrfbGgQTEVQ1Q6gJzWA6rcXbPp8eVAVwY4AuU0SrEkhfMZlkJ9LnuUIj0Hh&#10;v1Q67GBAsWZIzhGPpOJQgSUOJVngGce9eMx4w5eIrAAnpU+G+PYQKKVsw2bRC9giWYPdqVsROyJD&#10;1zvN3HMKF8H5IicpggOdBwOuOvULYdHjyz1JAId+XwRPxcCGAFlR3XYYDYTVoDcPirWuYZMJ72lQ&#10;jTbo8oR+hwc8u8OgXeqOfRnm2BFliMcMNiC+K/43nx0nfyzTO4liLa5dggMpm7A5eA02SdfPghM1&#10;rBBrzShbFGtfbaDJulDc4DQkhG2XCNZD/nAcESLtfC4BotmHZyL7sSCEnUmaiT+R06Hb5QrLwQBa&#10;wQMgG8mgZZriKsMGu+JNsMRoEzRT7Gw/B85oRlBMTzCiWONzf8pGbA5ZS3DWEpzNCBsUo1VhIVgE&#10;5+utZxLJPf9j0e8zY9sTBNs+IZy5B0WfSofTuBDm3HsCGDobfiYJhuQYY+a4OvRIEDqUAZfqMBzK&#10;tsHWKCM8ZrQFR2LMPue6zhpKkYRT7Y5sFeFA6hZsDFmHjeScXfw5ZiwcbTznlLy5KNbmYtu8x3VE&#10;9L+2Ayy/1cUK6gMi+E1LYUs3uCnT9kPOJfH/faHe5knjpxjhI1lIGS6EY7kM++Is8ZzXUax02/05&#10;90HmUKpM0uGHMDrn9qfvwEbJOmwgQDso1kJGBOh4vwWlbxUv7jlzQoc3JV8oVLYh4Sz7RbAYCILk&#10;fBysJwIhvBQH3U5v6HcHQKPVE6LhVGROF8G2PgSb44zwnLcyllnt+hyhMwdTI2TdAkhZ9Htv+lZy&#10;zVpskKzHjrStCGYZgHY628reLr2zwRnE4A86OpJ/lHkhd0vmuWzHwkulYSUvV3fUv9nxbsebbX/u&#10;erfvn93v910d+f3kzNCH41ff+uf7My/9+dLVM3+48sdX/vHmtGmBj51huu1znwXQ77jU0XqUVW1H&#10;ghH7VjoEF2Ng2SuGMcHRY7Oi+IlC5B6vgnV9MHYmW2K73AQr7PZ9jtB5Yzlx0u4gSFsCoJS5n+Cs&#10;wTrxWuzI3A5/Kh8t7zSi7J07BJzJ304+XH2xVhg7lfBn8VD0VTlLNEZOpyDyeAaiTmYj5Wwu/Aei&#10;IRyOgZR+FCFjlNPPZKPwYg08esTw6JdQfRbSGBrOWDcpAnl692YH3LhjxQjpTcQzdnuw3HY7tgnV&#10;RgjU7PnGqy/YyeKkH/I+zEfIdCrPOEEw65Yg8VgBEo9XQCffFxujTbEzyRRPfoFzCiZy08IJaBjP&#10;ObvIORtkFGuy9diesQ1Bw4FopbZWzqZ6c+XqW+a+6stNq/IulTflX674W96FqpmsUyUIHY+jrE6A&#10;ZDSRJ30xDBq8eGJ3hkq9E/SbnWDU4g3dFi/YUTtyZKqfNTdim45gGDcHMKzXG3p1PM80iZjSKIVr&#10;hxy2rSwpzHvkI3mIGS+A30Aci1fE0gami8fNNmO58zaFn2YWpLj3WPb+f5ug2yakc09GjU2CoN54&#10;bE+xxvY0a+xOssH6AK3PEbpgIjs7fSQeETznHMjYg/Wh67BeAU7WdgRQM2x9n+abDypvXXAU543h&#10;D84sa39nuFl+PPOq/3gsIqZyGIMWDz9ygCHlvHazOyzYWsug1Y8eTxF0GNR3tI5xBG0C6NV6QbPB&#10;CTat5AgCYtLIzZwEN60L5MW3vDaAUaJCBPbEI24yjy7mRCSOlyGoOwm2tSEESsYM70h4tEWTezJY&#10;GyGShStyIR3IgU9fPD2rcQgejdyoACj93cwZv9FkRPA5bj2RLARYBa1MLxxIdsaGCCOskel8jtDZ&#10;kxnFcQNyhLWLsTVx8yecIyc4OdsZISRE52/b0PS7xlsDnGTFvnCu1iBsIvdl8WjyxyGjSQgaSuLb&#10;zbecZa/0Wvz59gfxM4C5ODytd4bCsNkP5izDaNEhoKMrEOoN7tCo8IBulQ90KglclRcsyQ0WDQIY&#10;1vtBp4auAjrCzBpo7GwNYSiVHN5dPFg2hUCvxhe61b7Q5HeM6wSMhQviJ/eQGnJclR/0qgLg1BAB&#10;z65oRtjImZ8q4vP9aIejOKzzXxl3Pik08/VCZJ2phBHHs2+OgkdVDPamOmGb3Bzb4oz+/lnRkzqS&#10;VJXOoMKYDhm2EJz1MioEkRs+AWdMQM5pRvsf2m4uOCVnun9a9kqnZsEr7W3h03n/FownzTjSjGHd&#10;Ew6rdhkMG0WMmAlnpkAM3Ppi4dgVRkCCoFHvSxEkhjq54WiVB/NDA6Fa4UZiekK71huq9W7QrqeR&#10;kr4U3Tpf5osGMRPBHxrVntCkhVidJ3btcm9mxgkQMZTJqlUJCB/Mnt20zaoZMVMrZqoJP+uCoVNL&#10;MGoCZkHWLfODQZk/rcx8IepDYUqDplW9lMDGw70jluDLYE6A7uF5qP/3XYgaz0LamVqoE9iwfnJY&#10;UwK5wgA7vYye/yw4cQPRLWkUa4l9ERR9W7EubD3WRdDGlrODIlpKcFrQ+cf22efOy34iOl/wRNCJ&#10;7EHX0dSPbfvjaThMYOxyEqzb+Xa2xzLJNpIhS5GMcQ7n2yXlmSCMv0dQ3NA51RLC30Nh3MTicHUh&#10;zCDgIa9VAot2KTlGDKNW1sJsEjOTmkWyqaIa1ATCqIZcUxMMzVIv6JFolvzZqiGYxSVCWeSIe0db&#10;OItM+EOtzAPqxW4ETga3djns+HerRgnvFcOykeb9BnJXi4h7TTjcKZKcukJhS461b+P45DTNKndo&#10;VfpBq5ScVegD7WIfpkYGQb9cQG5jEGF/OBLezKVITLk6+fdxKhNp8OtNx/AfTvFZcliUBtZ/kcDS&#10;zuD+gqlMpA3GYGvKZqzhnrM2lK6DnG0M35KhkZ7Q7j90wvdN0bLvBI7kguReve7wGUu6XJ2HUmjJ&#10;TadPJBV21HIsemPpEo6hEyoBLi08FxAgBcs7NHLTbZLDrF7GQhChjPkKJyFCGfss432REHanM8VQ&#10;SiD4fw0SeDRGw70lGj5tcbAhsHa816yKoqcqEA4NMljUc4MneIHtiXBrJRcSJCO+vRbNIr4Molmx&#10;ZsH9Rq/aZ5aT9KpI6GovqFa7Y3+ZM/RJZBNymkmjEHbMFLBvDSXX+UCP39PnGJrlvtAuCYBqgQ9U&#10;87xxONsTGtm+UM7zJIcG/TtoOPL34mnZquzX89DyUS1LlUnR8qduyOrj116LuE4NjidbqSnG8EXY&#10;nLQJL4pfxAvC57ElYSMiRyNQxWJ4Pb/vQPDlUL9vDU70udpNts0JMBggB3RH0bye/C/pyfzugtdb&#10;HOMvVK8oeLt+c+qVisP5r9S6Sqg+hgxkTju2R/7JujHsqmktuaeG3MLN17Seb2kdQaomOA1yuDdE&#10;8jNqVpQYV5OLyE1WBMWhniASCHNyjSVFoOLNN6oP5D5CDY2ENKjlz9zsTRr9Zjd+e+4nrlXk0ByK&#10;qThXqETYMr3PAofEpjgUbIrDwWYzhyUWvCz/c1Rm/Wc1ud0HGrFOxzSj7ZKPRphLea/xfpHJ0i0S&#10;01/MRcR4l3ivLbpSjJY/tCPzUjYkkmunwDvU2v+u7XIdpE0CbIrdgOf9n8PqgOfJQS9C0CRE9bs1&#10;aH2vETFvJPz5W4ETPFa037kjjVpL+r9KXmr+1uyn4DzJVPIvhO0Jmzxqw53sioMzrHIFf7QuEP7F&#10;oST4f22qRFctcwOvmib4zujHus1oRzjN6EQ6MQvZcUY7xvmqTqzLjE6M239M03z+aZHh+3fbnIAJ&#10;uxyBq22Wn4lNhv8q21zv3ygu/RrJvd9qodf5Jf0a/e/nXMnEiX8fQ2J34rprfd28wgzN56sgqPLG&#10;xsj1eM5nFV5weQbPuj0DtdyjUGLSl+MJDxS8WXD9icdRk8XP2XUl/UcymLZYFv8a1N8rsfxx2qV8&#10;tP9l4JoB8t71Lqg6XgjfchdsDd+A59yW4zm75VBJOQzDNhMYMr5u+E/9qPldzfVpbP3vnl0VOVU5&#10;dJ0v1F13u2Om99qw8+zc/tv2z6nRCkLEUkOtOl3EQ6gIRtlaVAaeh1rkHiRQUzVoIdd0O+HE36cw&#10;8peBuYPDg+H3y461edx1lP6WC7bP9pWKjvNwe7n84mcfkX88HXUXSxDWI4Jxvg72J+5ExYVMaCar&#10;wrrWDNaVxhj7qB99H3Sh4/VWyzkNX3a2PWtONy7e9H8UcMryHoygky7/VH3Yp/8Z1OaHfBaJkPBA&#10;rZqhggyWzk9jyeJdkdupdVoyW8ELJl0WaHyzgVe9/BvJeey942nfeNPiDdekgF2W59uCiXgc9NSb&#10;LVphUWeBXBbDi6ZL2ybbAo7Z1gxEVIWkkRYJ1qKzq7ZDzPFIZLySib7fdcxdtC3S/9tRwCLe7d/L&#10;dHcw21ryg8SRUDS/VoCc03LY5GhRvd+Eg2Eb4ZptAtscXWSekiPpTBxyLicjvF+6CM63I/n1fWuN&#10;/q6ZZ4z3QS/0ELwLrBDezNjsdENoyA9AVboXDrmGcCtl74fRYOSfi52N/MyfvoNTQa6PfDf+7if2&#10;r5uJGxAim5nUdomG2OO7E2usXsAG2+ehE3wUptHqSGflqJpX8jD8YQfKTi/GEtx4VD4zgnU8a2tn&#10;Mvw3xgaavhp4xuh5rDR6DhsttsJQaApZjgTxZXQOZtBTGqdtd1Mnd7cP5pLj9bxDuiNsEx2w3/8I&#10;vazPY7XdRmxzZy25SGuEl8hQ1J0Hh3jHxf1mIV4W61wnGKZZYo14O55yXY8nXdZil4SVSVIdEV4f&#10;hZrJShhn2tyUkvkLsf5bekzLQme6so9gVchmPO29Fk96bMWKiH2wyHFlbAHrfyriEGodFvvdLQSK&#10;hsW22Jh6EKtk2/G0/0Ys992EVRG7oJNnh1i6XPKnCunp9fpwIeZ21495uFgfa9L34jn5TjwdSO4J&#10;2opVsfuhVWTDNJCUWXBUu2wq7npCLQQBtOg2WJuxD6sjd2ClaAtWCLbMgrO/1BgyRvtkMVhEv8/L&#10;dSHmdtePqVtthbUMKHw2Yucn4Ii24tnEAzjIQ2j4UAJypwuxu8twx11PqIUggHKVEdZmk3NiFOBQ&#10;GZDsmAVHvcIKkSy7kjmdB9uJoBULMbe7fsy9lfTj5O7H6tjd5BpyTsh2rEo8CKUqc0SPJSObkaPb&#10;x80euusJtRAE2FtBcHIO4DlyjkKkrQjdSc45iL3kqOjxNOSdKMbGFrX7FmJud/2YStX6BGc/wdmF&#10;FeJPwFFwzma2rIkaT0U295y7nkgLRYADVdqfgBNNcBScIyU4CQdxuMYcUWME50TRIjgLBY4qxdea&#10;bIq1uE84Z6V0BzmHCkGNLWIm0pF5YjHVfaGwuWd3hSa1NXJOLMERUiFQcA7F2nr2EkqYykb6qUVw&#10;FgwcrUoLbMw++MmeQ23t6RCFKs09p8YQCZM5SD29WMFjwcDZzpYza3gIVdjTZlXp2XPOQeyqMUYk&#10;S0ymLzrZFgybew6X6+FFmm+ejeI5579i7dnkw9hRY4JQ9nPLPluyqBAsFDz7yjSxJoPmm+j/gkPO&#10;WZV0CHtrLRA/mY2kU4tibaGwuWd3mTrWZxzAKkZ6Ph20+ZNDaPIh7GFQYSy778afuruK4S0YENca&#10;eFeFOl6ky+DZSO45tEivlBGcpAPYSbGWMJ2L+NPZi2JtoRA7UqmP7dlKeFb+X1VawTlJVAhqTREz&#10;mclKIXdhpcKFAuOL46pVmWJdJlVpOtsUCsEs5yQfhEqdA6LZWyfyxCI4C4MVk6r0q6ywPf0onpfv&#10;xsr/amvPUSFQqbdHFLtSyRfBWSBsWFLZuMoG27KUZ8FZIaD5hmLt+aTDOFJnw+IU2eScrMU9ZyHg&#10;UWS/WdY4ExwlrInaO8s5KyUEJ/EQDtRYIJLaWtSJRYVgIbC5Z++g5Ad2tW5M/NXG+uj9s+A8Q9va&#10;miQlKNfaIXm6ANEnFzlnQcBxyHb4oX2dO1Ry9LEheh9W0WWwKnQX1iQqQbXWAbETWYhhzZ4Fmdzd&#10;Pqg+k5Sd672glqeHjbEH8CxdBqu456xLVIYatbXkY/lUpRfBWZD3xHJQ8mOvpgAcZS7OlthDs5zz&#10;rGwXNiWpMOXfdxac+EXzzYJgc4/khOQ+3+YgaOabsA4BTTjiLXgxfC+2JauzroIHUrjnJCyCszDg&#10;uAy6/My/RQidAhNsjT2IZ+kyeFG2G9tS1PH/s/cV4HFd19Zpm8RhatMwO+jEzCSzmJmZmTWakUY0&#10;YmaWLGZmZrAlme3YYWqSV36Flzax1r9Gafu3DcmObMnJ+PvuN7J059xz9robzj4bDOvdkXa8WAbO&#10;8kBz003GHa73+LCej2GRBStKHWR5lZ1YS87Zm6IBY9aKS57KQ+pJWYDHsuBjxwrwPqxsZVbCjSjB&#10;eZkxa2t46LY3TRM2DX6Im85FxilZAdZlAcd9UHxfgLRaYqkt9iXShUNwXpPsYbl8TdjW+yGBMQSZ&#10;ssO2ZcHmJs8uzweEbUEsb+yEg4kqeEW0hTXXdmMfOceeFRXjjrH8sUysLQ84rh2CB4M6xHCocIRC&#10;kgbW8hR0s2Q/DqZpw1EKDmuxpZ6SRd8sCzpScEI6Q+DCSovqKYz8ZMyaFBwlpr07swBfwrEcpJyS&#10;dQFZFnCc2pweDmXZTPcKFoklOBu4Ad0UuY/dDvXhxrqkCRRraVLO+ZqWYlc0YRbWvu2KviC7+SaP&#10;To9HwtpD4cOKicrJDC4M3YktC+DowZ0VFxOmWWLyNMNxvy84cqx6XvZx9390uZDR/9spIBwWPiHp&#10;CCc4LGuZosUKhdtZ4ngP1LKN4NUchJTjeQRniXROyps1XdHnSy/3/HrsURkw300B727hM5GsrebP&#10;2tYaqXR+8oh6a8ReqFCsebCMZBLFWsbpJdyEhp4phtdcKhsw5M+3/mbise+e4o/3Du9h72eiCE5A&#10;rS900vSwmWb0Vokc1LIM4U2xlkbOyTyzhOAM/XbiNd/jyXA/lgjhyQyEnc+b7/jN1D0/Xgi+eeW+&#10;/aIXY7tYBZglmLXSdLAxfDu2Ru6FEnWOF6v5ph7LRdZSgiOdSsr54i9c2fjabTIWUWfzEXIqE5Jz&#10;+VdeRPQHjqh3h/crUZ3hEFCsaaZqY0PENmyh++ZIpgr8qHNSaUqz89XSHrZJe0GLpqU9NiUQTWci&#10;bC4bklO5iDxbgIjXcwp/4DRf9PK8+7xfiWOpZxFLLeum63CPw30O49eOZGsgoFmMZOqcrHPXIHkq&#10;/83a9837WOeZzR+cCFLgZBKEU/GIO1eI2LMF88O/n7rqMseLXv0Kv9Gzy2VdPFsfC8k5hmk80wln&#10;azDJFuzPkoeAleiT+WLnnl0ia+2/aRHARhHWvSHQaHKHBXuTCSbi4MFu5R4TYUhi4dGk83lfzGDm&#10;R5uM6tjhuCWBpfmD6wOgka5BcDbTINiGI1lKCGwN4UloJvLPLaFB8O8AFZys3ebIVotGbX6wZM8a&#10;Z9b0F7K1SsBILBwGhRBOJrDPZhYqP2h8Y4W/5Ndkem69jlsSeyUIIufoZWgTnA3YSL2zP/0AwQlC&#10;+vFs5FMVXJOHSweNns76P+uuQJjwrNyWAAX2svkQm2W79oayQXcI7AfZ0n4wGGFsM9zwacNz12wi&#10;K3Bgry7XnQkUa0F1UlNaHdskbEdJ7pHPPEyDQECDIAN5rKh7Tafu0Ru2AI4umzoYsp5lzEgW2LYL&#10;tix2bdrpButuH7Zv9IbXcDBSz+X++ppOZgUN7tvjKhfLLlXB3OdopakuVGXfzAKs8plH4Nvkz9Zi&#10;qQTnGqeA1FxotHNkqy3TJl9GlfjBusUfYrZvEbJrkz0Pm8y6vODGXmlGrQ6w6/WFL7vLtn7cGreC&#10;6HhNpuLf7XAgujOY4HjTQ6BEcDbQQ7ARezJ3IYDdsBImEpF75joEFYaNJ/7RgqBIz8aD2K7FvYMN&#10;7Ngvzas7lK1MRPBg6XhH9t/UarRmy3pbdlZ3QdDxcPTN9z10TSizAgb16XQ8FMcjg2B2vDJP18c2&#10;9s7ZSr2zP30PfBu9kcAi4HkE55u6iCzpEjxZG9mSvdVMGzzZdEjAFioubK8VCG82nzOqc4ZJmzM0&#10;G4zZr8YKxs12sKLI82G/zNw3c/+4pBNZIYO5dlkrxLO1maiGvXzSlbCdbcGk3COXtgM+TZ5IGI1F&#10;zulMiBm2e82nnNab9nMnNi01b/Zkfxt2oq1lk+0aO/jxTMOLPdlM2dbLosOJbb+MoFljwW6FVmx+&#10;58yOVfbwHvNFzls5T17zSV7HBwT0OqjEUqwFURcfSdmOHWGvYXv4OhxO381WYh5InIhHgZRzGBl6&#10;XaZVc76x2rTJFdYESJ/dniwZn6VfZQMPtv2ya/Ni90F7OLR6Qr5Sh+3BrKFVZ0JT3IqGhClcB10R&#10;MiX4wRgMfj1WynEU6cJqFxoEzKBmU6MdkvXsa3AAbvWOBCduARzPCc/brws40oeEDkf91bjBheLN&#10;ic3pnGBe78q+ajbss+YBiyZHNsqzgW6lJfukGZB7zHGgWn4BINM2C25mCeSEK2JOS7yv24Sv0YNE&#10;gy4aiewRGsyGf/IpW7Er7FXsJDgHsrbDq9EV6ZPJyD+dcX3Bka7Vtz/wslG9Pcypa/QqbKBXaQW9&#10;KnP2Z3Ngyy+7hU+1cpaQr9OFYrUmNBrISfVmtOiMYUag7Hpt4T3u+dk1ott1GVbUZ6+T0B4EYZUz&#10;FKXghErBWUdwtsGdvU3Taa0VncmiznG6/s2jXLo82W/NkU3zHMlBNlArMWRvT0Pos0qfRS2NghpL&#10;qJZrQ4N1YBTIPTqNulCqVIV+A+9p1YZxK08MR9wQeSzE8rpQc4kfEtrvqBtHwyiw0gGKyVuwm+Ds&#10;lqzFwcytcOcLmk4PSsEptnCZEl//Ixdp91w3tqk3rrPh/seW4swKOuUm0K0whlKhJvtzGkC3jtxT&#10;qQ3Nai0aCdpQrVKFWq06FGqOsD2lDow7dODQb43QyaCPl5h213w4Sb+nUYJU5zA0Sj5xPfaErcGe&#10;iLU4lL4Fng1MARmPps5JQ9IJ8X3XfDJf9wBp6p0rTWbtagNYckJG1Wbs+UlASvWgUKgCNVa4MCRA&#10;etQ/mmUa1EOqbCOpAZVaJRg0a0GnWR123ZZs9upMYyFg/rqYnd9AKVxhIEZUv5tRFDsEB5bbQTlp&#10;I+TCXsGe8FdxOHUDIz4NkDoeQ85JQebpqPuXBRzpQ6WbLId2B+5tjGlmm0O/2ojNUQnQUXWCpAbF&#10;fEWolimSo3SgxbKL2uQk/Vod7pP02P5YnUaCHvuRmsK+34wmNyuZz3qHLddialCzaLM3qs/dIrbV&#10;D/6lFN/sE7ov9GXsi1iDwxmbYVWnhRR68AtO0YVzNuGB5VrPv57r3OE4b91CDwHLWamy7Ii2FIwy&#10;LagUq0Kh+DAOFe0naDrsA6oK3XplGDZowbhFg/pHldxjDJNOFTgNGsFzxBrBU27LYiwUz+X+bbGE&#10;lIIT1ewNYdmXnLM/9CUciHgFiuQcm1opOBKCk4zMcfHKKMDq3G77uV2XOcWcGjSp/LVKNNgXWpvG&#10;gjI0yUXaVQSlVpNdeTWg03CI3XO12OBbnR3cyUVtCuQiLTj0mcN3zA7iY27z0gSlxRJrKe6LGA37&#10;2raTXzd2bL+PbQT3fH6lZlBKeA37QwiO5BXIp2+EY60+mxuFo+BkEvu8pTy4FHNbkjFqzpcds6Al&#10;pksjQKNCmYaBOkWaCvtCy7MNsQqMCI5BowL069ToBjKCRas6TJrV4Nhpxg7wunDqMSUHmcBz2Jhn&#10;Rk7IPhPhsSQTW8Qg4ePhsMtZ3AsR3+/lGNHoBL8SEygTnAMhLy5wjkLKWljVqCJpNAQFJ2hOD8Y+&#10;vIhHX79b8majX7ZvN4VDpymNATWa1RoUcUoETIkbVhoDnLxBgzxBkmffalXYt+vDpl0X1u1asOvS&#10;hXOfCT0KRuyRbcD9kDnizwT+z/WYvXg4CKGVES6LeVbCgKdTaL0NvIsNoZpAE5rgHJS8DIXUtbDm&#10;+pIJTuHJBGlj8ZUFzj8X59Zu8GcL6hXjZiUaAfJsEq5Gv5w6vQsq0Gs8zJ+/BMmmVQN+XdZw6TKE&#10;XYcmnPr0aGJrwLlfB76jZgicsEL4nCNykHPLYgh3tffEknPCW8IWpXcSB7zcpeD4cn+nnbgZh0Jf&#10;wOHIl6hzyDm1igvgFJyIh8+g7soER0qk0qnCPbbNerBt06JYO8IG4ip0kvIiSAZ1h2HcqMi+msxp&#10;4d/d2ynOeg0p3pRh0yNPT4IafIZM4DsuFXHWkMzYo+vTo3lXS/xv+56c+KabI8dCEcK0jsWMnzjo&#10;4RpSbwHnYqa2x7+Mg8GrcUTyEpTS1sGuWso5YuTORUEyJ1g5OuebFubdafpHuzYdWFPHGNYdYbd2&#10;DX4qwqZZBQ4tWrAhh9m1aPLShl+fNQ/wDHjpLnz6DZvBZ0QTgVMGCJmxRMl7kiW35pKOReqH8sg9&#10;okeMI55HvtP8TRpydwtvsIZzoTxU4l7EkdDncTj8RSinvkZrTZE6Jxj5czGInA74+WLAXvZ70kfF&#10;Ln79xjycM4ZlkyLMqHMsmpR4yZOz1Cne1ODWTQ7q1kPUoAuEw9YIHOA1bAHhiBl8R3QgmjJB2Kwl&#10;Ui+44zd/ubhkIcOdl5rb/bp5qtvkDFUfzd99F7GSh5zdQ+ss4FR4EKpScMTknHB2dE96ha2PDyJh&#10;RID82Sj49+re+11jrZi/S883BAOW83YdSnDq1IS1FJhWFRoFyvDp1UHYsCOrmXshYsQZYYP2EA/Z&#10;wofcIx6z4eGdDrxG1Sni9BA8Y4aYM1aY/m1j2lIsLnzQ/4/e7U5w4GGhabKFVLT95NvGTehzcQll&#10;l12HfMZHE5zDIeQc6h2VxFdoAO1Exmgojs7Fwbvb5M6lmN91HSN80Po91w4V2LUfYnzCfh59a8Kz&#10;WweBfWZImvBG8LAtROQc4aAVJKP28B3Qh3DUBO6DyvAaUkfQJCvQHjNC3AkLHH1H8JWu61e6GL8u&#10;x3nXVlsGBDJWosAUOwx3nf92cOwJjhHsc/dCPe4FyIufw5GQ1TSrX4Zh5Wbp5hNHZ2NhN7Ppmhox&#10;V7rORd8vmbR+SDTIjWfXIbj3asGtVR9etNhcOzUQNGgG/3596h8tBPQbIWrECUEj5ggetYA/9U8Q&#10;jYTQY/qszGSJxLNWyHrDY9EbyK+boF+H/bxTqwX82tyZ52mNJ/c+962GQWqfi72k3hK2uTuhEfs8&#10;5IOeZQvk5xaMA5PKbcgZjkDh8chFGReLJthy3CgZM/1YNGQAwaA2XMhN4gELcpIWxZwuXLsVaBQw&#10;FmzQANnHhYidciRHmSJo1ACSKWuEHdNB0il7AmSNvDe9MfW/1a9czRq8Ou3g3ExDpJXnTRWWeHr/&#10;amwz2en4TWOl9rvbhteawiJnPdRjVkNe+Azkg5+lcfASTCq2IGeU4ByTfKd4vJq5Xvfv5A4zGYlc&#10;4TtAC63jIOyayU2d6vDoUINT9xE4dOyDT786QkdMET5hjtBhc0TwUzJljvBjhjSz9RF30gipr1th&#10;5Ld5+Ve6AFceAjrScevf7gbbCjO8pLkGz8iv/kZuTOt1Mw9niWKbvM1Qj6ZIC3waR0TPQCX2JRiX&#10;b0LpRDKKZgiO+KafXulcVuz9IaPKfxKP0GLrOkhDYR+8e1SpVLXJVTQEBvURMWhMMaeNpCmKuSFj&#10;hFO8RU1bQDShiqBpFSSdsWFwowXaPolddH9OaWaFa6cJTXpTSDoZYcSNpXGCIZ4+svob3/y0Pk+D&#10;KIo1i+zXoBH1HBSDnl7gHKlxIOWcvFEJigmObs0ri/Z0r1hQ/n1iAQ0aPw/sV5t3792/INbc6bGW&#10;cpFfvxoCKfpCCEpQHzll3AECclrQEE3sMe6DJpTIQcbkIHNkvm6Hqvf8FtXdtmg6/WG3diMGpxgi&#10;oz8a/g3uMMzVweMHn4K83eHQryNaGk9CQ2r04JRDnRP5LBSFT0FB+PQCOEZl61A4EoWiWfrqejfd&#10;OKb0lbwdGZOOkjCazyFDTOXrVoRPlwpcOvdC0C81ElThN6DMgHE3Ggra1EM6C5/CcVUkzNIfd8IE&#10;qWdtUPKO8DsNhdgBf3XndgM4d+jBt9USXjzdNcrTwzMqz2KNwStfu+FN73VVF9O5a5+9DVpRBCfw&#10;KSgGP7Ow5zEhOPkjETh6XALzwXX3Xcmab7h7wwY1/hI0oE1T+yACBtTgS7cOOQse1EWiAR1kTvmw&#10;R5otTW5acKP6PPbWQdysIZJPmS0AVPa277daTaG9Tm7OdLo6tGrBm+a0L2MjDHLUsNtrD55Rf+pr&#10;v5veY68kohPXJvdVaMdRrAmehKLoaZrVz8OsfC1yR0JwdCYcMT1WP/wE6NAR1V1B/ZrkGnl6EA5S&#10;rOnCv0+Flwa9CDS9BwyQNGlPcEwgGtVGzDErpM5as7azNuLmdFD0ptc3cpBkwLXCtYuO1k5tWNPn&#10;Z1uhD/NSLSjFHsTjik98LTiZ3S4HRFVKsM5+BTpRz0AxgOAEPQPN+Of5/S3IHRajdCYS4cM2P55E&#10;s6AB+WERvdU+NK+F/+Ci4CHue8hZgRR36TPeCB81pDWnQ6tOF4mzpkiYMUHMcSOUvxXwtYT27zGb&#10;delWh2O7Ogs8mCGyIxB2R/UZZquCp1UeZ7zzVy2unH7XnQK6aexz1kInmuCQc5SCn6aH+gXYV25H&#10;zlAQio+FIrbf9keVGnOTdNcdOWz0hXhAqnt43EAOiuLRgmhIj+4eAyriIFp3yvQyaNDc1iIXmSCc&#10;Lp+kk9Yoed3/KzrEv0P/kkcvOYfGh0+nJcKZOWFZymghlod8RvUJhBUJDP5bF+T0um0JrqJHPet5&#10;aEc+DVXRE1AOfgo6Sc/DgZvQ/CEROScCcYNWr95wemQpJpwwZrQ/lvse4SBT/Xq0IOxTpvtHkwAZ&#10;ofQkozGH9WgkqBMYbV5aiJ4wRcoJexRc9H/335/v12n8O7uO/XCUck+bCkRdjnBnJJFKwkE8o/kY&#10;HPLMPvjv+aa1O78WULkLllnPUqwRHOETUCE4ukmr4VS1E3mDIlTOSpA2aLd5KdZ6w46RPuFUGjlM&#10;XcNDOp8uJfj1KpOTDJAwTo4ZpZN0hBw0pofQCW1E8XfxU6aofiv0Xyeegh69P7t1KjNrQpkeAk2U&#10;HEuGDSOI5Nm06EnNx7E/ePNXTPLUFruXAqp2wSbzGehEPgU1co6a+CnoJT4H64rXUDAYhOq5aBk4&#10;/3yrso97zkuNAin3iAZ14N+jwp81EDlmDDHN7IhxXRapoz4a0UXycVvUnNVd2CD6dah9btO5H27c&#10;8LrQO158LBUmxTynSdqDF/SewkuWT35FVyU1mj/tX7kVtjnPQC+G4Agfh2rwk/8A51UU0iBooFc6&#10;vtd09w371i/1xAffK7KIn7CEqEcTARRTfiS4FKDUCdsFDpJM0NQe10Yk78madV8ofhE9YvOZTftu&#10;+PB+V4q1yGFfGJYcglbqQWx2eRXPGy1YbP9xhJDQav9YYPlu2GY+Db1oghP4GNSCn4A+Oce24lUc&#10;HQpD86kkSLrM9i/1Gm/48SRDWp+H01ka0KPMYHI9ng1pIue4D/WQKsSjyvQqaCzoqqY3Eusyx/3f&#10;duo8QhNdmRFBigjuYDB+qSr02MlQgW0mnzd4AsV9Wf9xsJfSYfmgsGIPbLOegn7Uk9AMehzq/wDH&#10;uvwVFI8EoY2x0qGd6vI3PDGvxQLaLqRbhA7RUOjVJ0BqCOdJatXpIISMqCFqkkfe45rIPuGBguMh&#10;9S5dB3hEoc5MPXLZiAiB7Eegm70fyok78YL+47BMU/f49zlG19jd61+xnpxDcGKehIaI4IifhEHC&#10;s7CpeBn5zI/tOJGFoA4F1Wuxth/MmIGDBy8Le6mHerV5HEGPwrQdmw9JDQUVpqTbo/CUN7w7VHlE&#10;cRCB3abIHI6EL8ExypeHYuwOvGjyFLQidv/m3wmSUK1zux8VvxQcg2iCI3wMGsGPQy/+GThWvkpw&#10;fNB9Ohdh3co6PxhCXquFJIzqHwulkRDYo4bgAU16tY3Zuov/H1JiYq0HfKTH5u3y8GnTR9pIMAqY&#10;LR7ERhKaSfux3WcNNtk/8x/FmWoYxC+mWHPJWQ3z+CegKfoSHMPEZ2Bb/hLKh8ToPJGJuF5d82u1&#10;ph/UuCUnxb+M4L5HJHWaMvQqc9aMVWypi85b8nDvMH13CnBuVUAiDYLK47EIaWFiVPxG7CY46y2f&#10;/YrF5le2Bs65Ty2Aox38KPXOYzCMfxpu5VtRNhiCLjbUS+gz/2FWgBwcHLz54vvFj/WejHyh4ZS/&#10;b8cpUVXTWfFQ+9nYj0beyfli9p2Ky5Nvl80f/1U5jv2qEtMfVeD9v5zH65+249iH3ZfP/3b4r36l&#10;WmXm8YctfPOt7v7nm5Yxa7A2fEzpi/BRLdS844ri1x3oq9ODgFzl2aKMwsloNJKwPmzGqpm6G2rR&#10;u7DJ5vmvgBNYsn7eKedpmMc+Bq2gR6EVTHDinoY3wSkZEKCTPduSB008b+g3XJpGcvFXnVpNM4Lx&#10;6imXvxeNe8wXTzqg/JgninksnTVmgdoTfkhimkjOmD3yx1yR1m+C6pkA1JwKoi9MCbHUKRJuQIO7&#10;lRh7xljlATPEj1gyyEKCkukQ7HB8HFusHsZu58c+0RV/eQCW0GWyLm52P0Z+LeJ93vDvUoWwxxBF&#10;E2Ke/8fBulAN8vEboJ28A+ttvhpT4F/6wrxL7pMwiX0cuv8Eh5zjVPY8ivr80D3L5uF9puE3DDiD&#10;7wzeNvp6gV77OdHHHWcl8/WnwlB3XIy8MXOeHtojZ8QKIe074VW/FYKWDfBp3ABx61YIW+Xg17oD&#10;we0KEHfTxcLUkSDu6v1beYxQux/etXsRwfjsUJ7JxPTSO91O5d+mjcxRARW8Hz89uCG0gWOOErba&#10;P4ZN1j+fV/N9cYGbmt+xu3z8Dyx+0a4EQa8RAhi/kNDjCu2MHdDkZZB2EIcDNn2Fc4SlG+Zd856A&#10;Rdxj0KVY0xY/BqOEp+BaQlOa4HSx5lpKv+mShG4tOcBgya+5jxrcW84lvVU47TqfQddJ4aQzUumg&#10;jOdRc1gnN34NGwnGIfi3yCGwZR/8GrfBs34DQpkS4t9A66llGwKbDiCG6SFejfsQSheLP9NH/BmQ&#10;GMIUkqwhO3qAfZE14oNoBmkk9bkgrNWMlxGB1EMEAzYCW/SR2OsFEVPuE/vdEN/njchuC0gGLVE4&#10;5hklXfjgh36cnzcKp8KoxJ1QxXKatjnq0GMVKJXoLVAMX/sVcETl6+ddcp6gWCPn/AMck8Sn4Fb6&#10;Mop6/NBzPBcpffp1S07YKxlQmh9aczb94dpTUSUFox5/L2bcWdYQxQoz1oL5NgbTNeLbuht+LXvg&#10;07oNovaDNDGVEMQYgeD2AxDy94Lm7fBoWA+36p3wa6ByrpeDDy8RdUBQM83cBqaQN8gREEUIGfwR&#10;zrDepB4LxHfbIKBRCR61e+BedwDuNXtYe4ZH1i3qEDepQ8BY7IBGTThXH4So0QgxvD+8wwq+TN5y&#10;oMtfzPiE+EY9+cY5F+vud0So4rm/b5M2i6gyPpsN87Qzd0Mjejf0Y7f+/r9pElS2Yd6NnGMp5RzR&#10;I9ASPgLThCfhXrIGxT2+6D6WRfFrPn0ltLyie6WEH2SJkI5LKau636z/ZdvZbIX6k9FFZSdFb2SN&#10;OVxOYqpGBHfWwRQ1QgIRwjOR2F4Dvn2MiKH8FrfSY9x2kIvdyWsfxdUOEn4r3355uFZthnfdVgQ0&#10;7SVBNpNg2/l2y5N75BDaogjf+l1wqdkEt6ptcKrcBM+avQisV6Q73gvxrGmQOcAaOwTAjwHxgQ0M&#10;emcisC9TSlwp4txrDsK1Ug4uZQfgWiEP32oGidTpIYCJXaJGA4LkgEiKueA2U4h7NJhHI3fbR39u&#10;R8WUiA7LBLg3cjPa548wJkipsOCQkpPcV7IFgspfnXfL5QY15tEFcHSCH4FR7JNwLX4Zhaym1T+b&#10;h7Qe89eviODfdHPBaYFc2qTjn8P6zeZDGHkp7uHVzTRARqaIeAkYAOHfogvvRh4Z1/OouJWBFcyr&#10;8WfyUwDdHoEtSvy7PPwZB+3fdJiuC1WE018V3KFAHaDAN/gQvEk0QZ0CBPWHIGqi36tOGZ5V5Cpy&#10;iZDpiEGNRxDfroNIBrfHtunCo3oHnMs2wqtCDhIeJUcxCy6CukTYpoRo/l/COYTyuVEM7Y3rNEJ8&#10;j5Q7NBHBwEQxg+R9q3fBqXQLbEt3w770IGyKj8Cu6AAcSxRhe/QIvc/74dOiirqLLsjrNLv8wV8a&#10;F3RW/JAPzv2+G9E9lhCXmfl8Hc3CKvbOu2Q/DgtaazrCh6Ed8PACOE5Fz6Og0xvdrMqe0mP8zvcC&#10;Z/yj8pcEPdoI4hsfM2yDaMYoR/RRMTPLLIhvfzgXHN3LQyhGRAqb6QppMkRIozFC2gwR3MozE2YP&#10;hJFoQRQnIW20mhjJEtdpCyHzcMTNUiLRZd9sRmKaIKGdcWbMJIhgqrug+gjBOYxg3hdK0ZVAMJLa&#10;rRDFs/xw5vQEN+5HCEN1hU1y8K3ZyjeenFe5A15V2wnoTnLSFopEgsYw3ogWEyQyAD6CY0uBDWug&#10;aKrgaSkzGYR8kfwY+e9TowzH8oNwKD1EoHiVHLnsVHbw87AmrWNFwx4F+WNqd/de9J4/+0kyYqoc&#10;cOK3+Ug+6v+NNXuCSrbMu2Q9Dqs4co4UHAHBiXwMLgX0EHR4oovNw5Pbjf9w1eCUnZRYB7VZI4hH&#10;vMJufRQc8/5Tz5uZRl1vFD5RNGh+W8tHOXd0sNBB95txv2w4EbG1dU6SkD7gcCmm3ezvIlbm8K/X&#10;pFih9dTIi2kdYlbtiOVRr4SiI5bjhpLLBHXyEFIvSN/wUN4TxuD14JpDrI95mFWXGA/QsI+AKiOy&#10;7QAV+RGkd+kjlQ7LOObtBJeTI4t0YRa1DUbh22AivcJ2wChsO8wlO2Al2T1vEbvrsnXc3r/ZJR54&#10;wzHp0LR7olK8U/T+NfrCjc8ZRe2+f1MO45UXGdwXV3L4zr4zQpz5bS5aZ3y/tSRXUNGOeedMijXq&#10;HE3/h6Hh9zAMIx+HW+4mFHb4o286D/Eten+/KnCSB/09QzsckT3lf37i/YTvVUBHmsef2eZ4f0K9&#10;yTpRsYGeT7ZOtU+eRldAntaksFj9f3xytD7xydL7k3u6yl9dkhT+1yXhyBf2iUf+6pGq+DufDNX/&#10;885U/0CUrd0flK/THlakI4woNd4Ylq/zolgsd7N07CutE3BVBPm3Lw2e9Z//6K/NaBmL3fFNY4UW&#10;ys/7Zq+HqYTGgPeDUPZ8CHriR+GWvg15LB7YNZ6DiDqNRcXO/ccz8seCjaP6nP8m9RF934X8IL9P&#10;Tms9KcC5P5R8Y9ROWK7mfGDGPpiHPwJl919Cwe0haIkehVMCY6VZmLVzJAehhQbfGTf3H/Q7+WG7&#10;StWxtJQfJFGXcFGCFJ0Hq+acMPFJxtdWpI/I1p8X8kDORPAClB1/AXnbX0Db8wV4RqogrcgP7b15&#10;iM50WHymwcfzJ+/sPlGzfgnX8IMeKjzPRCF33AztF8P/I9utuMNnbVSKJfzDlGDqvhGq5k/hsNkj&#10;ULdZAxu/A4hP80Z1XTKS0/0XD07/qQrbHzQ1r8HiRGlGUZVzPJ85lTvwz+FDI/QQF2eNqFimu/vp&#10;QV77SexT+yWUdJ6DhSO3CWIbXsaQJKqhqy/mu0Xb6x/0FVyDuf8ohvRL1u4tGHGEuVBx4eWuK/fA&#10;sfF09HVGISvJGIlR3F6IDiM1xRwZ6QboYc3p6eOpmJkrQHtX4neD86Og4jVcpKdE63evqjwG/2jd&#10;e0MDtiM70RquTmvh67MJFtarYWj2LMIlCpBEH0BBgTkGBiR48512jE+lIibtRxAzfQ1pv6ihlYzX&#10;/d9GzWeRUWnwbmtXMDp7WeMmzwoxkcrITLFBVAK5p1gd/eOhqBvwQHDZ43j9zZLF651FzUJ20zdS&#10;YKvKS/MZzM3pGoxDHSvTR2aoIi5NH0OjSYhOVsLwsTRceKcRRU02mL6Qj8nTab+VkfM6UqCGVYBP&#10;nC5FDdvYxGQrwzX0WZw5X46IdDUIuc+p7xQgrHwDaiZccOadyg+v49Rkj2pnLe3Zk4VgaQlkFBrA&#10;MfgXGOhnfDYP5kJzWPg74Xm88UEbps8U4t2PuztlFLuOFCisNMfQWCpKK10QnLATpj4PQF33XkRn&#10;b4d/3ovwyXsK7/22Bx/8oRcVFW4/2LYB15Hki39UapnGhwMjqSiucIJzyBPQpYdAw/xBqJj+HEm1&#10;h+Fb/BzO/aoCp98tkxkDiyfr0tyZWKZYOj1bjEb2M3CJeghGXj+HntMvoOP8CzjFPcWDxtfQfyoa&#10;x97OlO1xlobkix+lqNXFdmgyDZ0DcXBLeAimAQ9AnwCZB5JzqrRx4oNCnHm/AkNvhn2++FFldy4J&#10;BUpaXFU7h6PRQ3PaLfkhmAU9CCP/X8A+8pco7aKz9I0MXPioFtXn9S8syQNlgyyeAt3TcXtbpVGd&#10;A9HwS18NC/GDMAt+EE6Jj6C8zw5Tb+bi9U/qUXvBom3xo8ruXBIKjJ8p3FLd44UW9q/zSH0KFmG/&#10;hFnoL+Gc+ihyenRw/J0CXPyfBjSedb5xggqXhDIrYJCJC4WvVXV7oJbH0a6pD8OCwJjzckp7FJld&#10;mjj2Tj7Of1qLtrN+9itguj+uKYydKn2xutsbVdyEeqQzdk3KOcHkHIKTQXCOv1uAc/9ThdLj9oY/&#10;LsqsgNVOnC1ZXdnthrpuEfyyWDpS8hBMCI5D8qNIYeriNDnnxMdHUTplpbwCpvvjmsLYmeLnihnG&#10;VcPuw345L8Ii4iHoBz8M+8RHEdOym+AUYvajYgYublf4cVFmBax28kTR02VdDqjrCYQwbyMswgmO&#10;6CHYEJzI1u049m4xjhOc6N5dsmzq641X78zRJ0s7nVHe5okAVis0C38YBlJwkh5DdOseTL9buABO&#10;1YTHxus9tx/98/pOFD92tN0O5S0+EGRvZpDjw9ALeghWCY8xylONBsFRTH9YgOJpjzU/emJdbwL0&#10;na54qLzLBXVdQghyNsAwhOCQc6wTH0Mqc4Om3i7E9Af5qJ4NWH295/ajf97IpeoHK6TWWpcIvjmv&#10;wFBMcGgQWCY8zhBcRRoERzElBWcq/MdT0mulvBWjp8vvr+jyQFVHALwyXoRh6MNMoHoE5olP0JQm&#10;57xTTHAKUD8V/fhKmfOPZh4l3XF3lna5oqFbDM/0V2BAztEVPQzz5Ccp1vQJzlEmDRehfqV0nvrR&#10;IMOFdnSkrKrq8SY4IfQQvAgDqc6hWLNKfoIGge4COFLOaRtdxoZ6PyZA/n2tOTM5t1SwSkfLQBSc&#10;UliQiMDoBD4MM3JOOps6TbxdRGutiJWpxNe/ieuPFZR/rluanVHOPqntrPThnPos9EO+TDuUgpPS&#10;aUhwijH5fj7TGcW3/dhpdd3XL80XquoPQMdwIuyTnlzgHG3mhZqlPMXkL7MFcCYIznL2Pr3uRFlJ&#10;D6zqFaB9MBG2BEdbmnbIbGrj5KeR0+uACeqcSZrS0gIYK2nOP5q5VPcFons0jRvPpxaAkXKOaeoz&#10;yO5xwOibBZj8sFAWebMcb4O0/0EVwekZy4AlwZFmtElr35ikPIPcXtcFzhl9L0cGzrKAw9oMVX1B&#10;BCcd1klPQVP4ZdUo0zSKNZZmmXi3FOPvF8jAWQ5wcmbsbqnsE6JnPBMWCdJ6a1+CY5b2DHL63DDJ&#10;YMLx94tk4CwHODPSfQ7B6ZvKhkXiPyoVSsFJfxb5fe6YZszaxAfFMnCWA5yzZ2ture4PQe9kOozj&#10;WICVVQo1xE/ANP055Pa5YuydUkx8eFQGznKAM8Nuv6V9AvRP5y7U+FRjjU91Vsg1TXsWBQNemHqv&#10;kuDIkqaWA5ubpMWaynoD0TuRBcMoVmMP/LJ0sTG9Bfn93pgkOKPvy0zpZQFHWk2rrEeAboKjF8Zq&#10;7AIWYA15EobJz6J4UEhwqjDCeOllmZzsoTfdVE6DoGsiA3qRT0I54HH2MngSRikEZ0hIU5qcIzMI&#10;lu81KesRon00hb0Mnoay/2NQDSLnpD5HnROwwDkycJYPm5uqaK11cBMq7QKiLPiy0YRhOouvUqxN&#10;vV+NYdk+Z/nQqeoPWwBHL0oKDpsbBT21AE7BUCAP2mow9qEsq23Z0KkaCEMnPQTS5kZKUnBEX4KT&#10;PyjAxHvVGPpA5iFYNnAqBkLRNZUFbfZsUwqkUcCebfqpSwzOyG8qhcu2whv4wVJweo7lQlPaJ5Td&#10;DpVDnoF++gvIHfDH+LtV6F+qfU7JGynSinr/0cDnBqbbdZl6mdQgoFjTiGS3Q3bYVRSzC9UCOCKM&#10;EZzBpTKlWz+uejX7QjRK30r8KGU+ZdV1Wd0N/pDyoRC0jqdBLfRpdthln1B22NXJeBm5bKY3wn3O&#10;wFJaa9nnIv8WxaKjyaf8kfN6uCwL+DtenvKBcDRxn6MW/gwU2CdU4Z/gsA3l8DuV6F8qzvnnPGKP&#10;BSCIzRwkxzwQO+uFyjdTPpa6Km7wl/yaTL+oPwjNrOKhQl2jEEiLLeS5LzmHDVwXwHl/iY8M2t4q&#10;rhSOOsFvyBKSKV92aPJF4kk/lL0Rvbw1+a8Jeb/foEf7Q9E0lrYgzuQJjrz4WWhnrUH+cAgG3i5H&#10;33vXwJSOnhSwSzobNoyylfC4JyQEKP9MNDJPR6Dt0/SvlI3/fku8cb9d1CdGIzlHOfw5HAkkQKHs&#10;tpv9KrLJOf1vl6H3vSXmHCmpxj/ufjWMXTU82JQhaMQVkjGWpxp1R8qpYJS/kYaSi7H/0b/sxiXv&#10;95t5MT0ELfRKq0WvxiHBMzgsXg2tzFeRJ+WcBbF2jc5zkqbC/+7NtDprlsb37bNEyKAPm6H6I3DE&#10;FslzoUidE6Pjk4p/FST9fsu8Mb9dMhCJjmP5UCLnHAx4BodEq6Ge/io7uoei761K9F4rcKTl5QUs&#10;g+jSbgvTGgLU6QIJW10F93ux16YTm6H6I2TUDeUXcjH9h/YfZf/l4n6K+ak8KEW9iAN+z+CAcDXU&#10;Usk5I2Hoe7uKYq302p3nFMymFTmwH4EUHPdWB7ZrdEXySCwiB4QEyBMuncZw6zJhU1Q75J0P+dON&#10;+f5f/awLKdY6ZwqhGvMSDgQ8i/1Bz0M1Yy0y2emw9+1K9Lx3jR2fEaOiy+4stOPQZA/PDg+E9QYj&#10;ZjQIwT3MhWQggy0bAdmybYtbtxmbc/ug4f1s8dUv98b6ZkF/OPuyHYVq/EvYH/Ac9oueh3L6OmSy&#10;Jk7P29Xofv8agyOmePNlHopNszXsWVDUqs4MMX0RCKfnNZgBDl7sNWPSqA7zJh24dZjCv88JqbMh&#10;8zMftdxxY5H6ymdbSHB6T5ZCJe5l7PN/DnJBL0Ip5TVk0HOwAM57FddOrP1zusXHsuJd211h12gP&#10;x3pHWBOgcOZCCru82BTVmz027aBfx45PnWbkImO4d1lBOOyAootRP+SqsD8p7Jeg91QZlOPWQI7g&#10;7BW+CIWUtf8Apwad75dfe3CkIMUOB31u3WgHu3p7WNdYw7JR2o2K3NPtx+60HhRr9jCu04d7pz0s&#10;6/Vg0KBMnWQBAY2H3j/UPXvl7+XK/oY0BSS/T8o5ZVBPWA85wWrsCXwBRxLXsmEg49neITjvXSdw&#10;pKQS0hVu2WRN0WYD2zp7mNYZI4hVYr3bPeHX5UvAjGEuvWh+q1UcgUW9EVy7rOHZZ42kk0FvrGxy&#10;X9nspIHsOSzn1UNwtBI2Yy+B2Rv8Eg4nr18Ap4fgdFwvzpFOPaVD8qAf+1/aNzvDtt4BTo2usK63&#10;gQubzrm22sKl1QWapZrQr9aBXq0mVKrkYdFsBFu2CbNgqy//Udv5/DdjHK6MDCvzbl1mtuX08pia&#10;BoFG4mbs9n8ee0Uv4UjyOjaQFaP77Rq0vX8NTemvI0veeLabY5czN6c0BKrJRbU2MKgypiizgFWD&#10;FZxbXKBTpg2TemNoVCvDsIkijhadBRtyW7Ybw3PYDt7jtpdv9KQiacZaZg/Pc06UQDWB/asFL2I3&#10;wTmcvglxDJnqfKuaOqfy+uicfwcqdSJp0q7NiSLOBiZV0sucgOhDu8yAprUtrOotYVRjDE1yjxK5&#10;x4A6SKNGCQbUSeZt5KIOGg3D1oieDkxcmXzx3bOSgpNOcNpYIVczeRt2B0rBeRlH0jaySawIXW/X&#10;ofOD6usPjnTqocPhv7VsdoB5gw1Mq6ygX8km2wRI+agmdCsNYVprAe1yXShXKUGrRgPKNYrQIljK&#10;NQpQYyNWY7aQtGary7DJwBvy3EgKTnJH0Hw7xZp+uhx2BryIXcFrcDBlIyJ7mCtKU7rz/arlAUcK&#10;kFePz+dmzfYwa7CjaDOFTrkJdEtNFgBSLdEkxxhBu0YH6pXaUK/SIBcpkYPUoMWOiMoNSrDsNoJN&#10;D83ucX9kvre8+fpAzRX1rpOCE9ceON90vAha6buwQ/ASdgatwYHUTQhllnXbm1Xo+qB2+cBZAKjX&#10;73MrunYMpKKs2graFaZQK9WFaqkeDuQrQqfSCOrsaqtdrQ/1Cm0o82fNGm1oNqlAr0UPFp2WsOmn&#10;RTfkirBjohumkqw01T2hUzTfcKyA4OzFdsHL2EFw9qdsJjg+aH+zGh2MXVt23erXJ/yNLT3YenXm&#10;MK6xgW6FOVTKCNBRPRwpUsGRYnJLpT5UKzWhVaVHXaQH/QYTaDbqwIDNvY26DAmQLdxGnOA/5XHl&#10;rRu/W0Us6o6uS80qi7qRN0mttfiugMuNxwugmLwZ2wNfxvbgV7GPPwexgesCOB/WwY4ZcIsd85rd&#10;FzAQcNKOnmutamPoVJtBpdwQSiW6UCnRg1KxDg4VqxIcPYJjvCDq9BqMocaG3sZt5tBsUydA5jDv&#10;s4HzsCP8eLgXPi586ppN9hsGTpxOW3RpeylHxHUEXG6eOcqN5yZsC3wF24Jfwx5abqIOL7QSnK4P&#10;G5Ew4fm9+q8uGQ3ChsK0LNsdoNFkCiUaB4oER7NcCpQuf9aBRoUxwaGYqzWARQuNiBYDaNPkNm6n&#10;SOwwg02vLcx42Q05wG3CA6FzEf1LNrlFDCQeib4CcG76qaTD63L7yQroZB/E1sA12Cp8FXuTNsOP&#10;rq4FcD5qgngllVeROkot2lxh0moPeQKkR0tOpdQAamVGUCjTgwo7NunVm0KhTgf6rcYwZFd1Q3KP&#10;aTudqt1OsKAj1ZJFFlyG3eE4yrZaM+JFE2wR9P/WWwRjUexfLV7cMTzdNxEd/l+0nSiHaYEqtgjW&#10;YIvoNeymt8CWXpK2N2vQ/VEzomei7/2+81ry77v1e/3GuM0Ges02UKWoU6s0hmqFEZSqueeh41Sj&#10;zgAKNVrQoo/Out0NJh3WMGFZRqteF+h2mcJ+wB0Ow65wYwxDwIwI+e9lX/MDveDxeIjKo0oWSYyf&#10;SNoFX7SeqIBFkQa5RgrOWuxO3MKNuBWa36hF16+aEXk+8ueLHO/63pbYGfGIZbsTCe+EQzQE5Kv0&#10;IV9JUdZoDqVa7onqDKHfaAHdVisYtNjCkvXLjLsIaDdNcnaStxtwgfGgDezGnOBzPAAFHxZMXsMV&#10;/CR4PAHC1qhFGyShHb5ftJ4sh0mBOjaTczYJ12Jn4la4tdij6Y0a9H7chpQ5yYPXcM7ff2iXTt/f&#10;6DXZQbWBoFQbQb/JAer15tBusIQ6OUe/2Y6mNQ0Cymr3Pn8CxCMIOkytWAnDetAdFiPOcJhwg+cx&#10;f0S+HjNfc4V7ksWswKlGfJdgOAYhPSmL3puI232+6DxTA7NiLWwKeBUbReuwPW4L7Fqs0XipGv2f&#10;dkI07bfyC7CKhkQbjHnMbcJyvxqN9Mfx7dKkL06foGnT061DztGhGDTr9IArfVMWvR40DlzIPX6w&#10;GvSA6ZAjHCfc4Tbti6Cz4fjw8w8XbfYuBpyiC/VuPv0xdOBGYI+dpvNiviNq97jceqoShgUa2Bj4&#10;GjYErsO2uK0Ua+QcGgTdn7Qj9HjQrsWMtSLusen3/My00xH6nQ5QoYvHtM0N2jxlNel0IjBuMKdo&#10;s2GROWceT7gMSq9AOA75wbjfEZaDnnCfFsJjJgA+J0Wo/rjmzaVaVPHphncdWHXQvE4ArRC7RRkh&#10;ge2eBKcKhkXq2CB4DesJzpbYbTwyMUM9Oafnkw74zvgu6Uu0VOv9xnFcBoQ1lt2eMO1xh3KTFXQo&#10;5ozbnQmQC9yGAiAYi0TgWCxcBgLh2i+EA3MsHYf9YTTgBNuRANiMe8Bq2hUuJ/wQ8Ubs13Zcv9JF&#10;uPVKPrNsD4RxgwC6aa7Yaabw3HeNEdIagOaTlTDhPm5D0HqsIzibY7bBlCK67lIdeinW/Ob8zL9r&#10;nBX3d/Fg/C+s+jzm9TvsoUyRptpoCUNyjkmnNz0FIm5GA2HPOAW30RCICJbHaDDMGJZlyagf61Ff&#10;GI07wGrKC26zIoS+HoWa39U8+X0WadkunjdvDULcQD5MSwLw7KGN32kYCJo80UadY0Rw1gdtwFrh&#10;BmyK2wHjRjPUknM6f9UJ12kv1+8zr2X9rvuIoNu01436xRuGdHtYsO2JKQGy7hfApI8/0yCwHvDl&#10;OVAY/MbDYTMkgP24EO5TYlhP+MJx1h8eJ0QIOB+Jo59WZl/tYqw6xfMGzUIYt/CqCMSje16TGgbf&#10;GsDv30gH59lamB01xDqC85pgAzYSHH3uc2ov8Zj64064HfO5sZsb+c/k3OsxIp63ZxayGU9ajdgf&#10;wKTTDwZt3tDpdIVGF3VUP4Hr94XPhAT25CKHCR6PT4bDdsof3ici4DATSIAkSPog+7OrAcisLYRG&#10;Cg2R9mAYlAvw6P71WK28febbxvKr90HjySpYlBoTnI1YE7ABG+J20eDRQQ3B6SDneM0Kk65mPivu&#10;O64jIcetWTfTsMcD6q1OMGbwiEEbrz4v6POyIjdZ9AfS9xYN++FgOI+F04ITw3zcF64zYnjNhcPr&#10;XAQi3k1dtDm8QAT6ycw7QqDbHMiT2yBolfvhVStFPHJg/beO49vkjcYzVbAtscVa8SasEWwkODu5&#10;ZdBG5cUatH/cgcDZkPIVR+irnZAudH9mOegLLQJ0uM0Kym3O0KML3pBiz5yWm90IweBn8FQiLTh/&#10;ODD01XYsBMZjfgRHAqfTIfA+G43wd9IxODh482LmIcezGbMOMbRaBIjoz4RhZRD0CwR4eP8GyNtq&#10;PvJNY/jUU6ydr4NTuRNeFW3CK4GbsC5uN/WnLqroIWijtSaei2xZzBxuqHusBwIaLEcF0GcFJk2W&#10;pZcCpENdZDEcBGNacSYMCQ6YSKQVF849UCDMyEmW48G04oRwPSGBz4VYBL2Vhq7fDj/xXQuXjOe8&#10;pNUmgF67GL49aXBtjoVKrtcCOHutNYa/6fu+Db5oPE3OKbfGq+IteEW4GWsJzsF6TVRQrLUQnKC5&#10;yGvp1fiupV3bv9uMBn1uPiiGbq90ryOEVocvbAmIAaNNTamj7AbD4X0sieCIYUAz3HoqAvbHImE3&#10;GwGP0zHwv5iAkk/r133bLD37k8z0O0Khw9L3ho2hsGmIxN5MZzypsQePqG//+zd916/RH7Vz5bAp&#10;s8WaoE14WbiF4OzhKa/+Aue0ftKJ4DnJ6WtLoWUe3XMyUsl0UDBvSM+BTq8/dVIw1BmrrdcdABOm&#10;/hn0CuE5EQ2r0QiYU8w5TkfDbCoIDrORCLiQCt9zicj+sPbgNy3DtS8hSofxdyptQhjRQ+DSnIB9&#10;6S50ZpriQaVN36h3vJt90URT2qbcBq+It+LFwC14NW4vjjQaoJyc0/ZJF5xnA15fZvJdn8cb9Pp8&#10;YMiip1osCGTSF0pwROSiKIJDMceI/9hTR2E1EgGrsVA4T8XCfDIETrPxEL+eT4BSkfp+w9avm6lD&#10;X/SUGsOLVdoFUKgW8vxJgIP5XjiQ7IxfyH8zOB4N3qg/XQ3nahe8ErYDLwVuJjhyOFCnh4o369BM&#10;zjE67vzO9aHOSngKj4dNB8MvGw2GwpB1APTpcrGhw9KI4JgPRiDxTCkcRmPgNJYAx6kEmBAg55kk&#10;2EzHwO1kEmIu5N/938vQ6wo5q9grgiLbrdi3xyOgPxtahSLsTnLEgypbYZfz9WcyXk3+qKNvzaXG&#10;HS+HbseLAZvxctQe7KvVRdnFWjRR55jOeX20Esh2XeegOyTQs2OukO4A/WFDUdRJIbToQuE4ngxn&#10;uv6dxxNhzsMzk/EIehPCYT4VDdvj8fA8kfGVzaV+V8Rbat3BtA5FOFhHPdadgkNH/bA2wgoPqm2D&#10;S64k8OsW597kh5pTFXCr9cRLoTvwvBSc6L3YXKuI0ktScLqgdcL9f64rYVbSw+xHE963HY2jaJNA&#10;o1MM0z7qG3KSAUufOE9mwHAoHIbDBGhMQu5JgsPxJDgeT/4Px6ZJZ9RHh9oDoNYlgVJzCGy702BS&#10;E42Nsbb4hfp2qOX5fW0OrH+rCFU8prastMdL4TvxvGALXorbT3BUmGFRswCO5pzbH1YSva77XKT7&#10;FO+JjC9shpNoLERT3Ek5iWCRm/ymM2EwEgm9oQjo00dnPUmuOp4G4fni3/9zojodEZ/v6xBCnnud&#10;I21B6P1gjjHfIVgfY4+fa+7E407KX+ul9qEBUUmx5lrrhRfDdmJ1wBa8GLsfG+tUUPpmPRo/7YL1&#10;nPAv150gK/GBJW8067pNZnLvkwnVznBo9EhgyK7r4cyhMRqOg85wJLTHCNJIDFxmMiA8W7RwbmPe&#10;F/f3XR08KuhNwH4aBWlzTdhfGIjtia54SH8fHjDc97UWW0BXECp4EmpV5YgXwnfhucBteCFqLzbU&#10;qKLkjTo0ftINzVmPq3InrUT6LsmcHMfT/2g6kAjDvngecydAry8Oopl86qdoqA1GQYUiT5NWnsds&#10;7gLR7YYz/riHoGh0R0GxTQx7GgTbSnywK90L6wIs8IDO3q8NDvQi55SeKIUVPQTPS/bg2cDteD7m&#10;ANZWquDoG/VoIDgWsyIZOP+N6vSvL2w2G0mCfi/1z1AidAZi4MgC3UYj8VAdiSJIMdAejCT3VH3u&#10;M1r4hlxnCOSZ0qFEL4FHbz6Uy0KwKc2d7hhH/FxHDoLG1D3//QxPisJixko7VXtjdcQePCPYjtWx&#10;B/FquQpKKNYaPumB4qzb35bkjfshDqLVH/s/ut0J0O6mWBtIgNlYIixY0VaJngWNkTi4HM+BcLK8&#10;70BnBA70REClOxreg0eZXpmO7Zm+WB/rjAe09zLX07vqv+nj2xGM4rlSGFTafQmOcAeeI+e8QnCO&#10;vtmAOoJjckr8jR6GHyK9r3hNWiNRYQb9ydAkSBqME9ChdWc7VwTdUTYmms6G++kCHO4Ih1p3LPTb&#10;k+E1VAq7pnTsyRXgpWhHPOekixf89f783w/2oc4pOF4M0wonrI6Rw9OinXguah9eqVRDMcGp/7QX&#10;Fqdk1be+EzA7nhnpDyXMa1EPqRIE1f5YRFxqgCb3RXYnM3GoVYJDHRR3rVEIHK5A1Gg9RK2l2Jrg&#10;hac89PGgucJXjALfrhAksLmRZoUVnouWw1OCHXg2+gBerlJDEcVa3ad9cL2QcEOmuHwnQb/zBkZd&#10;SsOkOuY7VvX+bubeGczccvbTs3cN4puPCmIvNYfrjZCLBpKhTAtOxPRAs9PZUOpJgkpPPA41RcFz&#10;pAwpJzrg0laEbYneeFFggUdslL8GnAgks/aNZaU7novdi6fIOU9HHcBL1eoopPumlpzjcS7xO4+7&#10;v3OdK+mGku6SOxOnKg6kzFU1eB3P+Ux4ouTvcacb5uNP1iHmbCsSTzdRpvcgc7qW3t8h5J4dgudk&#10;EeOrS5BxsgOp04wXm6hk3EEhC/t14FVvg8s7xTZzO2Ps/hU1ajOdq6I4GgvTk1kI+7CBrp9sqPXG&#10;Q7M9FaEzjYiarmGUagzWJXhiS5wnHjRT/Ao43uQcyXAyNCqt8Gy8HJ4QSsGRwwsVBOetRtT/zyCc&#10;zyctSQDK9ceHcdV577S9nP9me5fkdOVnYTOV88KJYghHKuA4mAbBaCmPCZJh1JsIzY4YaFLkWPSl&#10;Q7ctAQadSTDqTIZxXxqOtERBqSUS9vybRgMJ3MqrMQGGXSl0iGYiaKoRgsFiPGatggdMDmO1t+47&#10;N+netJAspTMR/2n8b5uQ8X47jnRR5LWnQDBdjdjjHdiVJ8IrsW5Yl+SOZ1wNvso5PeFIGM9gLLgl&#10;nknch8cDCQ7dNy+Qc3LJOXWf9sP5YvLKB2fwncHbqt6fMC58b2Ag53TXZb+po4g60cKIyEpISAyr&#10;wSzuMWgttcZhH89U5OpDoEaiH24Og0JjJDSkgPRn8JQxAUbd6TDtyIBFTybdLdEw7khhxkIqRP2V&#10;MGvNhFNfNhz7cuHYm8msuVpyTzuyZnoRMV7BIn/V8Oorxa5ENzwnNFzwGNvNpnel/roVam1JtNwa&#10;GdyYifQTXdic5o8Nqb5YE++KF0QWXwHHoycUOUwBUV4AZz+eCN6Bp+i+WdOghQye59T/ZgC2l+JX&#10;FjjS7rOZZ3sDYk43XxRMVF32naiA9XAud+ypUOiMxv6mSKh3JEKRnKDSGg3F5jgcqYvCwVq6XFoS&#10;oNIUD8WqSKbKR0GhIQKHqyNwpEYCtYY4WPVkwL4zD07dhTBrYgeO1lTo1sTDui2X+anZ/E4cY8/I&#10;XU2p0KnlPqcmmYlcccxyiKWYimcSVyLTUPjsRu59OtOpezIXdIL4/dLPxMcrWPSvH4atGSxhVk2f&#10;WhQ2JPhhTaQLHg+z+IoLx5lnQImT2VAtsyEocng8hOAk0Fpr0EHuWw1o/N0g3N5KXVSA4tKLLdb+&#10;TLrY9nL6pe5ewbHKv/iNlcOpv5jxZfnQbkmDamsyDDqyYDuQRyVbCbWOJKh1JtJ/FQ8FAqJQF4PD&#10;ddHYXRWGfQRgb0UYNJqTmHyVyAicVBypiMaBqggGuqdCq4kKu1YKGolcTf9YRxGcOvJZdycdls2Z&#10;UK+JhQLvV+I9GjUJBCWFKZBJC79TK6eJXJYItWJ+VrJgamks81RpVjelQL05FTYj2X+WljCL/aCO&#10;tRKOIuNUFw5UxMK5IR/b04LwaoQLdka6fSUl0ome7FiKtUNHTfFkLMEJ3YknyUGvNRuQc2pQ/9sB&#10;eL2XeWXBJt+FUg3ws/K3j9nFnewKDjrWkCeYqm32Hq8ZcBst+9h5pOQLh6GSefOBIh4V59HBmAst&#10;ynWD3hzoEAiDrmzqhHRmECRCpTqeREuGQn0cVOrptyqLxGES8SABUaqPhxI5RKkxnvfGQ65CQuLT&#10;xK0m4fj227XlMDU+jfmk8ThQJsGBUglMmjJgRiD0mpJZfCILVm0ZUCNYqrxHpZrPqIiHDkE5VB4F&#10;5VpyCJ+tUZHINEhuPltzmU2XDKvmHJjwu7Z8gcJnW+BGbjE9lgP3yYK+ht8Po+XjSSSfaGN4UwaO&#10;XpqGYU0mNmR6fe3bb8PDvrSZAhwqMsXjMfvwWOhuPJF4ANtaLJDyRjUaOV7gUvQKjTzXvc1k4ujn&#10;BiNHSehCKtsiBvcVwbKTqdwtedBuzYZ2XSYzoTOgUZ8GnQaKlMYshtJmQp+E1KScNqC40efvlBpT&#10;SPxEqJcnkEBJTNKN5+9T4cK33aIxm0RiW5OGVCb5pkKxMnYBKPXGJOjWpbLYBLsHtqTDuT6HCcAU&#10;PfV82ymCDLkptKDosu3KZAZ2LoPdC5iFQAuL4KrSCFDkC3C4PBr7iiWQK4rAzqNh2HNUgi35YmzJ&#10;E2N7Tgj2ZIdhdya9zVkibMnh7wrCCWQ89pRF40hTHCJPV89X/HYIKW81wWagAC1/OgPXwYJv9Co7&#10;dYWi+HQF5Ass8ThjBx4R04NNsabX5oGkNytQ89teBLN5+Hcxw7f+3WW09kOtnnwo9GdBg4s26yml&#10;VVTCWOZiyt8CGLYX8HSxmIlQJCzfXi0SVaOaYqMqjZlr6dCvTSdw7IbBt02PYBkSIH3+XvqGmtRm&#10;wISgGtSmwawxE8bVqbCoyYBxZSoLSVAvVCURsAyY8l4jii+rbnIeP+XJRXuqo8hRkdhD/bOvIoo5&#10;PrTYalOh3pBA3ZMLEwJsX8GK6Mli7Ax2xi6xK7YLnbDR346ZZvbYLHLEdok79sV4z++K8bq8O9n3&#10;/w6mB71+MD2wR6EkrEm1LEKgVxX3qkKK66qbuGeSEklpwP+3Ge81wqc0EWW/HvnWbGhrck4uK3hs&#10;ztPFo9G78XDgVjwatZOlZHx54lqMyt90I+N/6q8eHOOWgs90eougQ1By3hpL6vrD2Qe+C2nP96tv&#10;95zIe8BnsjTSe7Koy32s+AtrijXrrjyoNCQyrZBAUSRZ8e3XJjFVKWJUa5OhWpcELRJWu5pmMDnL&#10;hOJLn/JfKUnAEiU8w6d810oLYXayEIoxfjgc44uD0d44IPGel4/1mz8SL/hCJUn0d60k0UdayYHN&#10;WnG+3npJfvIaKQGblDMD7ue8pQT+3jWwtXqDfhXzTi0z6yJpbOh+Y30C574QlJ2rxgHqnEejduCX&#10;PM95KHgzNjF2OuZsIYo/acXRXzdfHThW3WV/0WjJ/Kzx9+/c912AXNXfpW+jru7PNuXY3aKSI77D&#10;vipxl0lh1AG9nNAtRjkRinYViZudK9NeCKhOXx3ZcPTn0vuWPW//Hwv1H05+t+p3kzj6/mD1N609&#10;cCAWxWcqsTFLFQ8x+uaXPhvwkPc6/DJkO8ODE5H/USsqft1+5eDYd1b+WXSqSe2qiP4j+ZJVe/zn&#10;8XTBiMdLfvnfS9YdFN8loRsobToPOzLV8Zh4Gx5zXYfHbNfgoeiteKpEHe1/GEH5rzsQfDLFdNEk&#10;Sz3V82FNzZWVE1n04D+wG/Wbo+aTfzUMcUvOf5TFdGoO04sYlYKTQ2NDA49EEJyAtbT0UuA5IMG6&#10;PDWU/U87dpz3QP3ve/64KLL0/+ZC9KJulN30LwrsrQxE3Lu9/yGegvqTao++XoW00/kwanLB81kH&#10;oVlkgudzFPFgzE6GRxmjjikgFifFSPtoEaW9zn766V3SiHoZ3a+cAspN0ch/a+Rf+53gkaS8lBP5&#10;yDtXBr1qZ2zN0kHbn7powdpha6I6Kt9roHVpieJ3G9H4h4Hv1jv1lwYfv/Jpyb4hpYCCwPVBgyZu&#10;oEOdF0SUZKRAzm8wEbGTWdwWeMCowAklF+imanVF/HQWYo5nYV22Fpp+04O4965R2XwZNP+fAge9&#10;TF+4b98OaMT4vxt3suRO955IJB3Lhlu9gEm7pvCoYQVhaXnNrgCmoYTSJ2iDvE/qEfJmKsQniq6N&#10;RSwD6P9TYLOtTvBdOzbDusrlb1bMBt9Pd80WGgOvBW/FQ/ZPQyufJTNZudGJdejEcyH0EjSh9teN&#10;COlP+GEduq3Ul2Kjqfol4zx7xJ5g9sKFbAj7g2FPLlHOUoZxkdlCnVPJdCTiziSg4O0S5J5jj2qZ&#10;rr9+cGolOP7BIccNDtkeUAnWxzaHwwxAfAlPGK3DRquD0BeYwyzGCu51vpDMxn23QXD9pv7jeJJp&#10;pjvrezriSKgR1rkcxv0mm/CizWGsd1eBWYI7YuiJj6R3Xi/KbrHFjn4chLseq9yf7vRbvSJ/Hsbp&#10;4T73vbjTZScecN2H10TasM4SIJFO3IjWNGxMsf3OghPXY74/qmfoVYWWKB/1xppYY9zlLoc7XPbj&#10;Tl953BWqAsNiEeMLjsKf+T4/KqKslMWq14WkvFRgg3sT1HFXwEHc6bEPdwoITrQaaxmIETleCM/u&#10;ZBk4ywHYE+V2MfcWGOLuBE2Cchh3+PISKuKuBJZqrgnlRrQEPv2LLxG2HGv4wT7z7gqr0PuOGuGu&#10;ZHXcGaqAOwIITogq7kxlNUZGEEXPlMJn8AoLVvxgqXWdF3Z3lVnoPSXUN0kEJ0wBtwccwR3UN3dk&#10;GLNUSyTCyDnO/UkysXadcVl43N21FjF3l5iQUzRwu1gZtwsJUJgq7shm9UWCEzNXAbt+mUGwHNjc&#10;dF+tTcw9ZWa4k2Lt9lAl3BZIcMLVcHu2KeMgJIgiOI4DMs5ZFnAOtIel3FliijvSNHFbuDJuozFw&#10;m0QTt+easdII3Tcna+A+kCYTa8uBzq7W4JQ7yDm3p2thFXXNKpESVhGc2/LMGT4chaiT1XAZkhkE&#10;y4HNTVvbBFl3VxCcNCk4yrg1SBmrIjSxKs8C6gQn8mQtG2jITOllAWczwbmz3ByrUnVwq1gFt5Jz&#10;bg2ncVBgBa32WDBthVXlZZyzLOC81OJXcEeJBVZlaS+Ac0swAYrQwh151tDrjEfC2UY4DafLdM5y&#10;oLO5WVi+qtQct2Zo45ZApS+vSP6cz/4NHdGIPdvAYrEL5Vxk/643Bfa0BTXeWmyOWyjWbqZIuzlQ&#10;GTeHaxEcayi0SRBzph72I9nLlAJyvamxwp63syWo89YiC9ycoktwlPEzoQpulhCoAmtodDAw/lQ9&#10;7EazZOAsB27P1fuN3FJijpsT9fAz6pufidTwswVwbFm7LY4Fv9m+ZThdBs5ygLO6wffYqhJL/CxR&#10;f4FrfipUXQDnpzxGONgaC196CPSG0ldW2uFyEGo5nrmuIfDUPaU2BEePwBAcES+eikrBUW5LhCc5&#10;x2goQwbOcoCzvtbv4l0l1vhpgj5+GqSCn1CsScH5SYEd1FkJxG22gvV10mTgLAc4m+tFH91fYo+f&#10;xhvgJ+Scnwh4SXTxk3wb6pwU2B8vJedkysBZDnC21ol+/1CpI36SaESuUcVNgQQnygg/y7enKZ3I&#10;MsolrPOWLQsmXA5wXmsI/MPjZa601oxxE42BmwLVcJPEcAEcRYJjMy3lHBk4y4HNTdvrxf/7coUX&#10;DYJ/gCPUxE2RRtyEsh10ZxYcjrGK4WiBjHOWA50tjaI/ra70wqoEE9y0INZ4RRrSK+3I7PJUFnut&#10;hOlIngyc5QDnSGPEn9eX+2BVvJRzKNKkFznn9nxHOj6z4HysgjXdcn+kJb2WA5F/e+a+hrC/bK30&#10;x20pJvhJMIERkHNoENxV4MJi5LkUa5XQHM2RgbMcOKk3xfzfmkpv3J1k9qVYE6lzn2OAewvdFyqZ&#10;uB6vgsFongyc5QBHqyX2b1uq/fGLFEvcLFbHT2hK3ywxwP2FzrBmXQeXmWoWfJWBsxzY3KTVHP33&#10;bdUBuCvR5EtwqHNuoVh7pMiDPeeK4DVTA2MZ5ywLNjdpt8T8fXeNEI8kW2FViOaCb+12gvNEsRf7&#10;+hwlONUwHSuQVcddDngM2mM/P1ArxKOp1jymVl/wTN8ZZYhnCY7LYCkCTtTDZvKoDJzlAMeoLeaL&#10;A3UirE63wW2hmhRtWrg7xgirj7JDcH8h/E/UycBZDmCkzzRui7+sWB9McMg5IYz6FGvg5wTn1RI/&#10;OLCmqC/BMZ2QibVlwceqM/myVlMEHkljeFSIGu4Ua+IX8eZYXyYgOEcp1upgOVEkE2vLgY5ha+y8&#10;VlMYOccWt4doMA1EEw8lmGFHuYiRnkchOFnPFs2Fsl4GywGOVUfivFGLBC9n2jGQXZ1Rn2p4MNEc&#10;2wiO12gZRKcaYDVZIANnOcCx6UhghcVIvJZlh3tDNZgLqo6HCc6OimD4jpYj6GQD/WslMnCWAxxb&#10;RnWaUudsyXbAfQTnvjBNPJ1oiZ3lgQSnDIEUa24ycJYDmptucuhMgCV7H8ixWMTPGSN9f7gmnku2&#10;wYHKYAjGKynW6uE9U/r9mhvFfXLec3mWd2M/1a0jGbbNLAyb7YaHCM69zGp7ieAcITgBrP4uJOd4&#10;fF9wpCSyfX3usvjs2btubHJd39l7LIDD6r3Zjng4TB33EJwXki2hzCLmviweHrwUnCNdUtzHJ++0&#10;OHMcJuenL6d/8qbh9V3mjfk0Tza6cGS/hQNZTngkXJ2iTR0vJpuzZL94obJ78Kk6+CwF50jJI3p7&#10;7g+Hp/qgenwA2nMD85V//PCFG5Ns12fWvl3JcG1hyf9sJzwUpoIHw9SwhscHGtUhEE1WQHyqBt4n&#10;Sv9vyWZjdKwfB0ZbID/ZBcXj3TA/O3w59tOzDy/ZA35AA/l2JcK1NYY6xwGPhasucM9rKVbQrApG&#10;MMEJPV0Lr9mjSwdO7rsn/BVG27F3qBG6Uz0wOtYD41MDMD8z/LsfEF2XZCkBLJ3iQc45mG2HRyRS&#10;zlHCmmQz9lMIhZjghJ+qZrvLgqUDRzprk+nu+SODTZAfaMTBkSYYTXXC+VQfAi5OQ/z+MaclWdkP&#10;YBB/co47dY58pgMej1DCw8yofj5ZH8ZScCbK2BuhFj4nCpe2w67n+xO3G400Q6m3DoqDjbAe62aH&#10;wCboH2uD/ZleBF4cv1zy6dnVPwD6fq8lBHYlwJPFIFRoEDwhUaTeUcBzSTpskBGCsKkyRBEc39m8&#10;v36vh3zdl52Pd3yi2FuNbW0l2NdzFCZDDWzAXQOV4SposZuT3XQrYt6b+zvYQ2fJH36DDBhIzvEm&#10;OEpZtngqkuCEHsbzrHtjXhtKcEoQdaYa/rMF/3tNlmM03MgWjWXYUJED3Z4K2JCTzPvroTlYAeWh&#10;SigOlNEa6UL8r6YLr8kEVviggV1MkGplv2taa89KjuCRsINYzWoe5nWhiJgsQfTZKghnC68NOKmn&#10;RmwPtJRhR2Uee6MdZeO6QrgPtcBjpAX6g1XY3JqOvWxopDZcCMvjtRB/SwvIFU7nq5qeiE1hA1hv&#10;QCHLCk9GHmDrsP14OUULtvVhCJsoQuyZcoJzjThHOmPn8ba/HGovxYH6Api0V8Osqxw2g7VwGaiF&#10;Xm8pNrKP2s7WFCiwPYsRO9OK3uh+86pWegN+SdQTA38eGRzOMMUzEnY7jGAnxVQV2LAZYOhkIeLO&#10;SsHJXVwfg6tdv/FQHRTY5EiBPcyOsE2Wc08VrAcrYdNfRVBysJmdoeTYCkyDIaia7KPjMVM9X/3J&#10;jObVPu9G+Z6wKxr+LECkkGmK5yLZ/jhMDi8THMs6ITmnAPFnSglOzrUFJ2GmZ7tudymUmwhQTRb2&#10;simdZ1cVO1IVwqTvKOSbU7CtMQ7KPWnYyzZdB1sTaOmlwOZ4yWVp19sbhdhXOs/ArkgI2CpTPt2Y&#10;OmcvngmXw+oUBeocIcIncllXugQhc1m/vdJxr/h+/6Hajw/WZ0OxLgv7KpMgx05Slh1HYckWwU69&#10;JTjMjlMK7Mum2p6EdfQtyTVIoEqXuslgDgo/Hqq94gfeAF8I/gc4WukWeEGyG8+G78XaNGVY1wfS&#10;ICA4p4sRMZd97cGR0spmsGz+AFt+HapKwZHyROxip0ETNtszYkM92+6jbEsSQ9GXiN11kXi1Qogj&#10;tdHQ6WZzPVo1FlPZX4iBH1QHEnFnJAKaxNDOJDhhO/F82B68knwINnUChI9lIvFMMQt+Xydw5AbF&#10;Nxv2sj19NfuvsRebCls9HmRrSRX2YlNvSYQB9c6W4iAcqo/ClioRdtJq2VcfAfl2CXY1i6A/Gg/X&#10;00Wv3wBMsagpBndICE4Q1DIN8XL4DrwYvhuvJO2HRZ0PwkfT2UO7CJK5rF8varCluCl1uPkZbRaz&#10;VmClcQX25TxSFQ25UmkX3MgvOYWcs7csmBwUiU1MjzjSHIEd9UIcaBZDpS0a2mx1bzAWx4C7yqeX&#10;Yj7LOUZIRwT82QFkZ6o8XpPsxEuhO7A59Qgsa70QzuauqWeuMzhSYkjG6gO1OtLIIRRj7Hx+qCIc&#10;uwnI5hJ/Nu6OZsdD9uqsDoZcpQjbGIW/p0aAbXyb9jGu+EibEPKtwWw7LIH7dMYHy0nc7/vssI4w&#10;+DX44xD1zNqI7VhD7tmWJgXHE1EEJ+10IaJnsz/5vs+54u+nznW2aLYls6d0OOQrw7CrLBC7iwOx&#10;tcgPe8oFkK8IwkEGOqwrd8cBRuKvrXbB4cYAijtX7K33xYFWHyh0BMBxgi2KL6WsuuIJrIAvRHSE&#10;Q1AfgD2pB7E2fAteDduGDWn7qHM8ETOWgfQzBYibzf54WabqPlR4TqM9AQerQ9miWITDJQSkKBB7&#10;Sv2wrcAduyt8sL/GG/srfRgu5IadlW7YXuVEjvPF1jpnKLf7QZ2NUK2Go+B1LD1wWRbxj4deTQvM&#10;qM5wBLDLx56kfVgfvglrw7ZiU/o+WNW5ImosBZkEJ/Z4xvXnnH8S0nu06H3dDvaPrg6CQjkvcsyu&#10;Ii/sLPHEOsZz7SxxxYEadxys8iIneWFHtQP7U3thV5MTm4d7QaGdLbUGgmE1GEYxl7C07vVrjHZY&#10;qwg+Ve7Ym7wHG8I2YX3EFmxN3wOLWkeCk0ixlo3EYxkfXeNpfPvwXsNZ5Tp8ixQZca/IzoDy5QHY&#10;W+qBPUWu7BHtiI0sq3iQXHOoyg1Hqt2hXO+FI/XukG90p2PViXsjT+j3BdDzTTE3Hjrv+X7C7cux&#10;oPpLjZFX8tywNhF8uaa9SbuwKXQDNoZvZhf4nTCrs6FYS0D6qSyCk7684EgXFDFZoKjfGUYR5g2F&#10;ah9abG5sC+wOuWJn7C90wq5iO/aXdmLYkBvka8g19a7Y32gDLTbZ3t/KgqVdHtDp9WKVJTfYjQch&#10;8ERS8pUQainulUymXFH5rZBmf/hVch3JO7ElfD02kXt2JG+DYb0pokfjCE4GkmbSP1yKuX3vMaJn&#10;cu7VoTV2sMkDciVO2FvigAP83F/uwA7rDLYrY2WLGmea3EwFb/aESos9VOodod7qDN1OJrn2sFlQ&#10;tyfMh3zIQUEImIn6fgF5V7ii4NHY+ZvENy16oyzhWt3LrHEwaTu2ha3F1rB12Jm+g43U9REzGouM&#10;k+lImk5+9wqncW1vN20Pnldr8SUXOUKlgtZaqS31kQMOlthAqdYB6nUErI4hRC12MKVI02y3h36b&#10;G4wIkF67I0x6vOA8EsjKsgJ4z4YgZ+Y/u9teq9kLxqIgLgnfudjxw1sC4Fduj0NJ27AjfC12RKzD&#10;3tQt7FavS86JRObJNHZDTFp5XnrvoagK/TYvaLV6coNqB8VqW4o0a3KODRRrCVKdFeRqDKDaaAnj&#10;Zg8YdjjCqMMVBr2O0O605rGEF8yGnFiG0Q0e035IuZSSu1iiXe19wePREFdGTSz2+yHN7vAstcSB&#10;hA3YFfoqdkWshVz6VphUs6v7iATZJ1ORNpN2ZrHjXdf7pOapSbfPZR0S/2C1JfZUGNAoMINyLUVB&#10;lRENCHNoNVlDp8kWei0OsO70hFm3PXS7zWDWZwvLQUeYDVrBbswJXtM+iL4g+fM1XMBPQsYiIG6P&#10;XLTeETe6EBxTHIxfh92ha7A74jXsT9kI42p1irVwZJ9IRvpM6tw1nPP3H1owGFWmQ9NZl5aZYq0p&#10;OcWVusYc6vU0BBpMoNtsTZDMYdHhAp8+AUy6bGDQYQbbfkeeGdnDetgebuP827Q3Qs8E4fwfzy95&#10;sGPaWP6jwkEeknXHLLrUsKjeDp7sAqIUvxlyYS9DTrIGB1I2wbBGCfEEJ+dkEjKOpyyaE78/pa9y&#10;BNcO11WmJL4h9YtWkw10KM4MaK0ZtdjSs+0Aw1ZrGLdbwbzLAfZd7rDrdWYHDWe4DnjCilxkM2AD&#10;zwkX+E27I/RUAAZ+19pxlVP52q/Vvt7kLOgPYqhTAPY5qWYtZuygRls4HlWDfNwa7CM4ByJfweGU&#10;DTCtUkbiaBhyT9KcPpbUv5ixVsQ9rgNerzt1s01wnxMNAxOYtNrQcjMmMBawoUizJygeAx5w73eG&#10;L/VOwLAv3CnerPvN4TbM3025wvuYJQLnHJDxrmTJ8i2zjmd85EaxalPjCONoy0Vxj7jBCo5FilCI&#10;ewUHQl/E/vCXcSRlHYyrjiBxJBRZc9E0ZlLbVwThFzsJr36vnc49zjDtsIJuiz492YYwbTWBFf/v&#10;PejMU8QgiMcCCYw3gke4l+CnU585OckS3qOOFHGmcJk0ZNiRNaIveuIszt662Gd/032BfYFfOLc5&#10;wbbBFoYZFthneXjbd40Z1mADp0JFKMW9hIPi53Eo4iXIJ62Fac0hgiNG/lwcCucyqr9rnBX5d+8h&#10;p89MOwxg3mEKo2Y92HfbwKHTFv6D7hCNeoF/h/+wByJGfRE+FQCHfjN4j1G8jZrDdVwXPlOWCJ51&#10;QtIFfzT/Oi/k+yzSs8Nt3rnVEYkDCXAsd8HTB178TsMgtM4SzoXyUIl9EYdDVuNIxAtQSnoV5pWH&#10;kExwCuZiUTKXUfB95rWs3w0e9dJ167eCC/WKfY8l7Dos4NJtxSAS/r/PDE79xjwGZ8f0PhuekXjD&#10;b8SBWWMEbcIWXuMmCJ6zQfRJN8Sc80TpR7G/udrFuHY4MNfGGg7NfG6lPZ6UW42b5G66+dvGC6W1&#10;6Vi4H2pxL7LL7mocDnsByomvwLByG7LGJSiejUXFiezkq53Tivmez5DdZY9BWzhQfDl1WMK20xR2&#10;7aaw6dSBVacG3AaM4dFvgYgJTwSOOiBkygmiMSv4TRiyT40zJCddEXneEXnvCr/zjf+6Rbu02cOm&#10;1QwBXfRQsGHRU4eew/Mqr/zh2wgUTp1pn7sXGnHPQyH4WSiEPgeVhJdhWLEJGaOhBCcGVadyw1YM&#10;kb/PRERjrjZ+g9bkIgNYtWnAocMI1m0G5CJduPTrk3tM4TtgjXhuSoUjdgTHAf5jJOiECcJnbRlM&#10;YYP4sw7IfssLZz8dXHSWnnQ/5tZGrmkxhXMzLcYyExz2VsBTB5/9VsMgklsBu7yt0Ih5DopBz0BR&#10;/CzU4l+EWcVW5I5GoPC4BLUn832+D01W3Hc9+rW/cOzRIscwzKhNEQ5dOnAlQN6DhhAMWVAnWSB+&#10;0pcNUo2ok0zgM2IIvzEDiKeNETpngMyLAch8yxtv/en02sUsTszYCPtWbdg16yNlIBIOVdZwLnPE&#10;k0eehYqTyu5vGkNSawybnPXQjHoWisKnyD3PUMS9AAtyTuEoxdpMBBrOFtkuZg431D1xo+77BCOG&#10;8+796uQcDbh368O5U4sWnDm8BwzYHJVgDNqzxbArvAb1ISBIQlpwgZO6iJy1RPJ5Z+S+4YmOT9Nc&#10;v2vhacPijQ5tunDtNEdYrx8EDW4wztUhOE9jv5Xc+9/0/ahaI9gRHO1oco3wSSgSHKmIk4JzdCwa&#10;JQSn7lS20Xc9/4b9e9SE4/HAIVpp/Tpw69akPlKjeNOCRy+BIigB/QaQjNvBf8iAwOlCNG6IsGkL&#10;hiSZM8DCCdmvO6P1g8j0byNA5ICHuUsnxSc51L3ZDMImb+hlquBVk7VYrf30N5aBjKimuM3dCp3I&#10;p6EiehIq4qehFb8aVhWbUUQPQRnBqT2TqXLDEn8xExcPyt0sHjb8wqdfDx49qvDp1abJfQh+fSRm&#10;jzo8e3WQecwDYaOmEI8YMxTWgpll+ojnPijngjeyzhGgjxKKvulZkYNu2R7dWnBp16bOMUBwizd0&#10;MhWhGHEQTyo//o16J6JaC27Zm6EX9RRUAx+HqugJaMc9B6vyV3F0OAJls2GoP5misJg13vD3CPtU&#10;wvwH9Oh/04E3dZBXjyaCh0wIkhYC+fvK0zGQjFkiasIMkkkThIxrIZFGQupJO6SeskH7h+k5X0eE&#10;kD7LSc9uHYKjxuAMLdhUacKsmJ3ZU9TwjPIT3wiOpEoDrtkbYRD1JNQCH4N68BPQITi25WtQSidq&#10;+UwYqo7H7L/hCX8lCwge0vpQMKBDUNQhGNBHIDkqoF8XYdQ7KZP2SJxwpKizQDgBiiAHxc2ZEyye&#10;sRwzQNuv4vb+97MEXfqn3XoV4NapAr8mQ0TzPMmyWBvayQfwnPpjCK8UPvd18wujm8YxZzWMYp+E&#10;uuBRqAc9Dv34Z2Bf8RKKR4JROROK8pPx32hQXMmab6h7PSeOPBA5YjYfNKRBgDTh1a2CQHJQxAhF&#10;GwFLmHREyCg5akiJHKSNyCkaCpPGSJyxQsvr8b/498UKegzf9upWgGObPN038gjqsoV5iQKUYnfh&#10;Be3H4Zfj9LUcF0ZPgEv28zCJfnwBHE3x4zBMeBpulRtQNCRC1UwIymcjd9xQhF3KyUYOmflHUtcE&#10;0Tjwo5gLHTRCQJ8KggY0kDXjD9GQIkWfBgFSQdxxY8Rw0xo7xQrq//ZP2Kn/G+f2vbBvOwC7xv0I&#10;73WFS6UBFOO24DmtR2CZofy1aRyhFbuocwhO1GPQFj4CbfFjME58Ch5V61EyHIgack7ZmHj9Uq73&#10;hhwre9r1fOSoGYL7aU5zj+TbpUSQlLhL90HQkCrEvEJGlZF8zBSJU+bIPuX4rx4Dwi6dz53b98C5&#10;bR88OxQx9k47HMo0oZywBS/qPoINDk99rdchpGornLKegFnUo9ANfBg6wY/APPkpBNTsROmwAPVz&#10;4aicDXv5hiToUk+6g5GjqdQ5MRM28KWYC+YeSdyvgbJTQu6J1BEyrALR8H5IRjXIPQYofz2kWzqH&#10;yD79vzt0bIJH92EaBbuRNRkIs5LD0EllYLrxE3jR5OGvNQpCK7bAI/spmEkeJjgPQTf4YVgkPQGv&#10;qtdQRs5pmiU4x79eXy312m+Y8cpPCssjuOcJ7tdGKPWRoE+Vh1/cYA5qUz8dhnBgPyLG1ZB53B41&#10;Nbo/Sxqx+6Nbx3YIupXh1X4AUQP2sCjZCYOsvVAK34YX9B7C10WEistfgnvGI7CIehh6gb+EYegj&#10;sEp+Ah6VL6CcASqtc1HIHXR9/IYh3PWaKHjGI+5Tmhd0KSKgV5lGgir1kSLiuEkNHjxIPaSGsCEF&#10;HD3teTln0mfOj9aasO8IAjtUEdPjCL8anjHlHIB2yna8qP8IAouMlf977uEV6+GVTZ0U8zD0Ax+E&#10;ofgh2CQ/Dm+CUzUqQhvByeszeOh6rfmGe070kEppCIEJ7FJAUC/BGVVDCj0IgoFdCBmSR/qkGYqO&#10;+/3Ou+MADQo5BHarI2PcB6ENTjDM3g6NxE140eBB2CUrjPz34qPKt8Mzg4DEPARDKThBv4RN0mOM&#10;An0etSMh6D4Rj+jeQ/fecES7nhOOHpR7PGJAGUF9yhRzChRv5JhTjEUYlEPshBbyT5gioGM/gqmn&#10;/FvV6fx0R3ynG+yLj0A1nvEB3jx+9nnhKzVs4ip2wzuT4ET+EsbCX8BE/CBskx5lFOizqBz0Ru9c&#10;MsQ1ryzaO349abLinpU0ofV/kgElcpACQvoPove9SFpuGig8ZQLftl3UN7shaFVEDk8xyyYkiG5l&#10;kCOjOff4PId1lg99xSiIrlwLn8xfwjbyQZiKfg6T4Adhn/QwBJXPoLrfB72zSYhpevHuFUeIazkh&#10;McQ/PXu25tY3Pq5d8/ava9U//ctQ2G8+m838w/9eSPjT/30YdemDwe3v/eXCoyz98pVM7o5L4c9F&#10;D8tdFvftRejQPnS+64zic7oI6lFAMMWef/N+ZI74ofJYJMQtFjBO3Qkl8WvYbPPIV8BJqpSDIPMx&#10;OEX/HGbCBxYAsk8gOFVPo35IiIG5JCR0bX/gWtLiuo49cTbvgZbx5IO10z7TeePmnxdMmc9Xn/RC&#10;+0Ue+c4KUXciCFVzQrSdi0fDZDAGLuUjbdwBuWMM9hjQRsaQJTKHPZE2ZEPxZI6aE8FQ9H0ee10e&#10;/kI35OV6XfErC8EgM7C7JXZs2+X0GTmMfuKP5GFDegb2IpAunKrjIaialsCjQhFaiWthmLgVG8x/&#10;+RVwYmitBWb/Aq4xP4c5wbEQPwCHxIcgrHoCLaPB6J+JR3qb3I1Xq05a0KjyhHDf0MXIzP6Lkf9b&#10;OxswXzjlieJREpZxAok8IkhiDIF362YEtu6AqE0Owpa9iOJRQViHOiK6NRDXa4Bwmr/ejZv594OI&#10;6uIxQosSBC0HeSlC3KaEyF5dlMyKUTjpAeOoTdhoeT922Dxw2SF+94IrP33ooNux3/ji0h9YfaT7&#10;IEK4gU0ZsaZfTALzrB10fq6HftIr2O/51VPR+LLXICQ4brE/h1XQ/bAiOE7xDyKyeheah0UYOJ6E&#10;rE71p6/r232lD6upqfnZ1Af129svJl5qvhD5eflsBHLHnVF23B9Jw2ZIHrREQPsR+LftRlAHlXLz&#10;TvjU74Jr7Qa4122AR/1OmrcGiOpXJQgKiOqmr6xLExHtdNMQCHGTFoFTR1yXI0StmkhlwEgqI0Uz&#10;GcrbcCp8gRNqZ+Pp7/JDAgNFUoYcEdduDLvMjQvdbxvmrM1nPxUitFMdVSeiEdltiPaZDFhm7oZR&#10;+noYJK6HUtBzX+GcxLJ1EOY8APfYB2ApvA+WwffDOeFBxFXtQOOAAP1TicgZlHvpSul1ze6Xbuqq&#10;50LMS6clb+aO+1zOGHFGJrkhvF8LPh2H4N+xD15NexDWpQGfph0Iaj/E/29HUNthgrIPwmZFgrEH&#10;PrUH4FW7F74Exr9+L0HaTjC0kMYgj5guK8T28OSzRZvg0E1TRyXPT98GjkVQBXRe+vNn39pD8K45&#10;Qj/ZHn7yb3UH4V+nyDxONT7nEMJ4RBDZq7Dgmhl9y/XXDXOeaGOUZkiLBlK73OBTok9wtkE76jWo&#10;Sx79ShvjlPJXICY4brHkGtF9sBbfD5fEXyC0/DGC44fB6TQUdauvv2bE/raBG98puq/6TFJT5ZmI&#10;z7PH3S/HDbsivMcKge26FC86lOE6EHfrIY7BgNF9PN/v4kklYwLc6Vx0qt1K7jgEVxLdqWYLuWQ7&#10;CaYE7yZFeNbs4992Msf/IEQES9h6GJ7Ve0hwErfhCDOYDyOl12Hhiuq0RDjP/kOadUn4A/Cs3QKf&#10;hj3wq1WBU8UOuFbT3K3aB38ejHmWH0JgnTb3IQrwqD4MMbkspFMN2aPGC4Q//n4Aysc80XoyCh58&#10;MaKbHGGZvQNaDBa0jt4l+W9aJJa/vACOV9z9sBbdC5uQ++BKcCLLX0TTAEOGJ5JR2Lt3y5KBI2by&#10;UNWlfO3iU2nn0qcjP4weDfgsrM/189A+p8+F3VaXQ/voiu+3ozlqAR5S8dOMbg+erbRpwZ+g+Lfp&#10;kJiGcKvlm1yvAd8mbXg2HIBPowIB2Q3fFhK6UY7VluT5O3JGIwlaI0cukeObfgTe1SR+rSISGP0Z&#10;SoKLGhT51u+CJ0VFKDklppNumWYVhDXrIIp/96vZD5+avQufgsbDBG4fgpoVICao4a065AJyV43i&#10;gggM4d9jGdET0ayK9AEjijoxSqZN0HbBBM1nbP7vwgfp87/+Sy9aZsQIadPG1Ac1iGg1hlfBxq9t&#10;xJpU/gJCc+4nOPfBVgqO+F64J/0cMZVr0Njrg9GpDBT27T38vcFJOxFSGzrqOS8ccoV/tzPNSm/u&#10;ql359ntA0M4Y5TYr+DLozqPJBE7VehQzJlTE5nCv1yfxeSpJEPxbDCg6NEhonhDWKMOP9wXwZNGX&#10;YiSy04xvtzGiGBMtqNdCEO8PqCeAdfLwrpWKMzX48Ocg/i28SR/iel1u4JQQ1aCBqFa6VCjSoju1&#10;kdVthFTGEkS3qfD3SgRlB/z5lntU0n1fsQ32ZRvgWLqWP28i56zh2cpmuFatg23Jy7Au2gr7gl2w&#10;KlgLm5INFHc74FEuB6ey7Qhp2oWuk85/O/9RIt74VRySuWF97881KOvzmfom4qZUvIyw7PvgHXsv&#10;bIX3wI7geCQ+gDjOoZGBIgPjiSjt19b7XuD4tnte9ullDkw/N2O99vTkenEn7XZZMuT1eWi3299D&#10;etz+Jul3+cK/xXo+sIkg1RlR7BgRCCOKG0MS3wB+jYYktgH1gx5BoIKvN+abymCJOmMICWBEixm5&#10;gGBVkcOYvyJiglFogwHv0YGkWRuSVjVezGvp0IC4QQHuFRvIUVvINTsXPoVNBziGGpIYspvYwjOZ&#10;RiO4ZeyDdZwcdEUboB24AVqCTdDip7ZwHYzEW+f1Q9bOm0du/Fw/5NVP9UJffstU8mq/edgGoXHQ&#10;RmWvlB07JQW7H9TV1f3ZvxMvr3nn1OsfJaGmT4iLn2bQqPzmMplZlTsRmnUvPGPINYF3w050D7wS&#10;70dY0VNo6PHAyEQqSvqULK4aHK9Gr/nAPk9Ejgr+OvbrzhevpGZnxazvo+VznnJlU4LOghH3z1J7&#10;Hb/IYXxzIqM2Y7oJDokY0WZIcaRGEaWFEHKUqEIFnjlH4JmlCDeWJbGOkYN5hBysYnjQFXuQmzgW&#10;WYg7BLs4uXnb2H3zTgn7v3BNPfyhV6bSB8JsnRFhhlaSb6qmk0+i6i43yYGHnMRyd7mmrJYWmViy&#10;WqMV3YdFM2+44/xb0aiu9vzGzO6Msq0IybgHPtHkGoJjHXA3PCniIkteQD3TWIbGkpHTte0rumpR&#10;YAW0+82HdHueWtTNS3CTVJ9JL2lSrBj8xAJB/3ktwROWboijdUZlb/wmC+/9vvQbK3AkH30JIel3&#10;wzvmbtgG3AVr/7vhFn0fYou2oKHbHYOjiSjqOtR0xbMSdgVeLj8ddf8Vf/FH9IXsGsN3pt/3xfC5&#10;aOuvW3ZK8R6EZzwMz4i7YOV3Fyx974J79L2ILdiPlu5ADI0kI7t9/dtXRLL8sYylr3V8RTO4cW6O&#10;Ld332eR7oWgdFa3771mnFR5BRPpquInvhLXnHTB0vwuOknsQl6uEGmaTj45mIb1u4+KLRHRfqj12&#10;45BmZcw0umQvJt4Kwn8bD2m5GohO2QV30d0wcr4D+s53wjHoMUSlyaOKBfFGhvOQmHNocW3Bfv3Z&#10;6ZXjSlgZdF/0LBIqD89PXYr7lwsnpdT4nrQMbcQlq8HV90UYWN4GfZt7YO3BvU+UKgrzfdHbmY34&#10;JL2veBa+9qH4UgHL/l0dBX6SUCoPc58tC8SOjN7/17QEK4QJleFgTzPe8HFoGPC42uxFePvLIzdL&#10;iOrSGGQmeywqv/TqpiT71r8ooKv7yq2v7LsXDkG7vihJVEVugj0kQZpwt14LPeVHoKL+NPT0n4O5&#10;6XqE+2thtCEEb84W4sxk1lVn3MnIfwUU0DbdsPmpbXchJ1IHQ6y8OFDpi+JofSQL5RDpw7ycGE00&#10;ZltjqkmIE11huDRViJaKwMWJtiuYh+zWb6CAgvGaI+d6QnC6OQBNiUzs0r8TngbPIMRtK/Kj1JEW&#10;tA395U4Y7wrEr15vwJsnSmSi7Xq+TWWMvBntDkNnoy9SEuSRH6+LTILSUeaC2soDqK/Qxcy4Pzo7&#10;9uL377bJwLme4DTW6GOsOxwttXZIZKrhOCvlDrOGnMBjFX9niJ42Fwx0uuDdNytwcjblO7Prrufc&#10;f/DPOj4UideP5aCb9eJSY19ASaYSXh9PRhwrR3VUOSBN8gJmJ6Nw6XweLp0rcPzBE2QlLXCkzQ/H&#10;+6LRXe2IgiQGI7rdiu5iW+Qx4aq1URlt9Jr/7uMO/P6TdswM5vxHyslKWscPci6N5QaYHU5HeY4e&#10;9zpPwNl0Faz07kFDoRa6eYLa3amET98rw0fv58r0zfV+A0qPynH/koPSHB4KCu+Gi8NtsDW6A+bG&#10;d6KtyQINnVvQ3v8S3jofITOjrzc4ZWVb5y/NlaKBNT7DxbfCzfEWuNivgpf7bSgp3o+PPs7BOxfz&#10;cOKU18orI3m9iXW9n1dVtffTi3NFaKt1RnTkKvj43gofr1sRJbkDQ/1+eOtiCn713lEcnzXwu95z&#10;+9E/r6lR+9KJqWR0srJ8dOyt8BfcCj//W5GafC/GGA727lsZ+OSDIgyeWHffj55Y15sAHR22Z6aH&#10;Jegk58TGrkKg6FYEh69CcsptGB22wfvv5eOTj/JkxsD1Bkb6vL5u57lBpsR3s9pHdNytCAy6FeLw&#10;W5GceRsGho3wwbv5+OijTBk4ywHO8IDPsQHGCbQ12iGK4AgJTnDYrUjLvg39rCLy4fv5+PDDZBk4&#10;ywHO4GDQ9Fh/INqbHRCXeCcEwlsgJDgpWasY2GFCsZaDdz+IkoGzHOAMDwgnBrpc0NrA+m9JtyGA&#10;4ASG3IokgjM0ZoF33s3Em+8Gy8BZFnCGBKPdbZZoYZ3PhCTqnOBbEBB8KxIyyDkjRnjvg3yCI5KB&#10;sxzg9Pb5jnUyJryN1QrjEmlKk3MCQgkOOWdswhnvf5CHi+8EysBZDnA6ezynOlst0cH48Thyjl/Q&#10;LfAV34L4TILDujsffJjLiFGBDJxlAafXc6qXFXXbWVU+JuFWeBMcf3JOYvYqTLHvwnvvZ+PcG74y&#10;cJYDnO5uj/HBLuaqslFGTPwt8KbO8ae1lkDOGZ/wxjvvZeEsy1gux9x+9M/s6fEa6Wd6TGs9i+/F&#10;07cmugU+YbcgIWcVJqZ8aUbn48wbrjJwluNNkYIz3BOAjkYHRBIcbxoE/gQnMedWTB8PpEFQgFOs&#10;L7occ/vRP7Onx3V4tEeAdrZpkcTdvACOHw2ChOxbMXUsYAGc0687ycBZjjelp8d5fLwviGLNBhEx&#10;N8Mn6GYaBLcgJe9WTEz7f8k5F21k4CwHOF1dzpNjzH7rYqOmiKib4RlwM/xCbkFy7q2YPCbAhx/l&#10;y8TacgAjfWZrp9OxY+zL1tHoiHCC4y24GYLwL8GZOC7ABx/k4sTrFjLOWQ6Amlvtjx8bCv2Sc6IJ&#10;DjlHEPEPsXaMYo2BHbPnjGTgLAs47fZTMyMx5BxniP8h1qTWWjyttcnjogUPwcnztjJwlgOcxlbH&#10;sRl20e1sdEJI7C3wFNIgkO5zaBAcY30DqW9t7tzi2ostx/x/0M9saXcenx2NR08jazWE3wwP6hwp&#10;OKn5t+L4XDC90nk4flYm1pblJWhqd5mQck4Xe4UKw2itkXOkOiej6FbMngjF+x8W4NhZXZlYWw50&#10;mtqcR+dGYtHZ5AJBKDkn8GYEEJy0klWYORnBI+p8TJ3SlQUULgs4rfZDc6wz0NnshkCCs6BzaEpn&#10;FK7C3AkpOAWYPmPwtTVzlmO+P6pnNrba9ByThkY1OEIYcTPcaEoHSsVaMTlnjmKNjs/xUwpL1sf0&#10;R0Xc77vYpjaH9tnxeHTWOyCQOsfdn5xDcNKLVuEES4K9/1ExRk5s/kpF3e/7XNn3F0GBhmbbhhmK&#10;tVY6PgMpztz86fiUegiK7sDcqegFcIbnnv/TIoaS3bLUFGjvtC2dG09Fe60tBDSh3aWmNMFJLbkN&#10;J9hk6cOPSjB2YtPvlvq5svEWQYGWFoOcUwSntZaVGemNdhNIOYdxayVSzonBBx8dJTg7vrGo0SIe&#10;IbvlainQ2qyXMkux1lZnjQB6o90CeNgWwUD20juZ9hGDdz8swsip3R9e7fiy730PCrQ26qSfnkxD&#10;a50NQ6K+BEcguRXpZfcugPP+h1Kds/+t7/EI2VevlgJ1jVrppyYy0CjlHILjHkixtgDO3Zg9GU3H&#10;ZwHGTxtdvNrxZd/7HhRobrbJPjWZiuYa9sdeAIeBhQQnq/SeBZ3zPj0E4ycNzn2PR8i+erUUaG91&#10;yJ8bIzi1FvBljLSHkOAwwy2z9C6CE4v3pO6b02azVzu+7HvfgwJNTZoVJ6fS0FRrDR/GSLuRcwTR&#10;q5BGcE6eiVvY50yesh37Ho+QffVqKdDaZF199lg+qspVFjhHCk6AlHMqnsDJ0/GMW5PqHOvmqx1f&#10;9r3vQYGWFrP6kxPpOFrMsv5MnHITriLn3Iac6mco1uLwNo+px05ZlHyPR8i+erUUaGsza5llaeKS&#10;owrwZD6oFJyAmNuQzfYsJ88k4u0Fx6d96tWOL/ve96BAU7NV+/GJjPnSMtV598BV826iVfMBUbfN&#10;Z1U9NT93Kn7+zfdy5yfPul9dTenvMS/ZV0mBhhbTzumxhM/KyzQ+I9d8RnA+84u6/bOsyic/mzkd&#10;8xnF2t+mz7p7yYi1DBSobdDrPDmV84eySq0/uglW/dFJcNsf/aJv+2NW9ZN/PHEm9o9vvZ/3x4kz&#10;HjbLMDXZI2uajLrOzRZ/Ulyu/Kmb6NZPnQS3fuofverTnOo1n86eS/qUOufT6XNeujJKLQMFGtos&#10;u84cL3inpFT5HUfBbe84Bd72jqfkjncyala/M3M24Z03Psh7Z/yMu/wyTE32yIZms/YLJ0vOFpYq&#10;nyUw5xz8bj/nFnb7ufTaF87NnEs898YH+efHz7julFFqGShQ12LWdOlc9bGiMtVjjgGrjjsKVx13&#10;i7zzeEbd6uPHz8Yfv/hBwczEeY+NyzA12SPrW8yrL56tHswu2DPoHHj7kJ3/7UPuUXcMZdauHZo5&#10;mzR06YPC4fHXvWQV8JfjVSHnFL99rr4lrUiuxTHwtlY7/9taXSLubM2oW9967GxS24WPCtuGT7o8&#10;sxxz+9E/s7bJNOetC/UVaXmbKxwD7qi04+USfldlRt26ypkLqZUXPsiv6jst6+i+LC9KVbNp8qUz&#10;FTnx2atzHQLvzLXj5Rx5dy45J/fkhezcCx/m542eNpL1J1oOdCoajCRvnquPT8hZn2Dvf0eCteCu&#10;BJeYexLyGrcmzF3MTLj40dHEpjG1H1fT8OUA4uueWdVsIXjzfFNwVMYLwXaiu8TSyyX6HnF2027x&#10;7IWskAsfFYVUT+h8Y7+3lbIO2TxkFPhOCph1JYTZ9iYh7FgZgsYKYNkajQPFPng81RyrIjSxiq1w&#10;VglVcWuoPm6NMsSqTCscKhbBqCkFfkPliDzejLQLA8i5NIzo870XvvOBshtkFPghUECvK9bDuScd&#10;kTNlEIzkwYqMc6TEF0+kmuG2CA2sClLHKpEKVoXwZ4ke7sm0xu6jgTBqSIBPfzHCp+uRcq4XmWSc&#10;qDNd7/4QaCJbg4wC30kBahwzp55UiCcLETJRCKeOeCiXBOCpNGvcJtHAbYHyuE3KOGH6uC3OCPdS&#10;4+wq9oNxQyL8BksQJmWcsz1IvdiPyHNdi+8v+Z0zk90go8AKpoBxZ5yyQ1fKfPhUCSKmi+DcmQDN&#10;MiFeS7PF7RJ1Mo0abgtSxW1h2rgrSht3pBnj4RxrGDTGwW+gmKZaExLPdCPj4iDizvf+dgUvVTY1&#10;GQWWjgJG3bG77NsT5iVknJhjR6lxYqFRFoiNKQ64I0Idt4sUv7xCNXB7jAHuSTPD7gIBTOvJOEPF&#10;iJltQcb5AaRe6Ef8hW5ZTtTSQSMbaSVTwKgtdr0bNU7kVClij5fAtj0S2mScTakOuFOihjtopt0e&#10;pIbbg/lzhBbuTzPHvuJgmNclInCgBNHHG5F5rg+ZFwcQf67rDzfJehWvZLhlc1sqChh0Rq9x7Eia&#10;j54uW2Ach44YGJQHYXOalHFUcUcwLxEvsQbuCNfEXSlG2J3vB7PaOHj35iNishapNNXSXu8j43T/&#10;r1gs/ulSzU02jowCK5YCxk0xL9q0xs1HTZcieroYjmQcnVIBNqbb4a5INdwp5kVtcye1zp1hGrg3&#10;xQRb89xgVh8Pr948hE/WII3OgYxLA4i70PknMSBjnBWLtmxiS0YBy7bEZx07EuYjJo4ifqYULp0x&#10;0CXjbKOpdn8UNQw1zp001+4M1cJd4Vp4KMUUe/J9YVQbDc/ebERM1SLpdAedAwNIOt/9VzEGb16y&#10;yckGklFgpVJAtyX6ScfO+PnIyaNIoKnm3p0AwzIR9mc6495IFdxFLXOXSBl3hajjLrqn70kxgFwB&#10;3dG1kdQ4OTTvGhYYJ/VCDxmn6685MzO3rNS1yuYlo8CSUUC1WfKQZUsUGacYyXPl8O5J5B5HiK3p&#10;tmQcZdwdqoa7g1X4qY67yTj3phpiXb4LdGsk8OzJQ9R0LRJOtjF6oBcJ53s+qzl79tYlm5xsIBkF&#10;VioFdLrEDzi0xl0O4+Fn9FQxPHoSYFIRhI1pVvhFtDruCVXF3SIlfqrhngg1PECNsz7fGXq1Emqn&#10;LIRPVSPhVCs1Ti+SLnb9LeVSx6qVulbZvGQUWDIKGHeI7/HpSr4cOVGEuKkieHTFwbRSiAOZDviF&#10;RBn3iHkF8gpRwb3h6ng2xRxyuR4wrI6Ae0/OAuMkknHSLnQj5fWuvxe9M3jbkk1ONpCMAiuVAoe7&#10;ve/07Ey6HEGNI5nKp4tZuscJxL4MezwcpYp7xdQ2gYq4V8o4jCR4Ntkc2/M8YFoVAe+uTIRNVCLl&#10;VBsyuMdJvdD5edzJkjtX6lpl85JRYMkoIDcovs2rK/6LsDG6lsdz4d0dD+MyAfYw5EbKOPcFKeI+&#10;IS+xCu4LV8OjiQbYScYxI+P4dGQg/B+Mk3m+i8GeXV+kf1pz15JNTjaQjAIrlQIKHa6rXDpivogc&#10;z+cepwBe3XGw4AHoLu5xnuAe575gMo1AgcwjjwciVPDzeG3syveCRXUUvDvSETZejvQz7ciixkk/&#10;3305eqbm3pW6Vtm8ZBRYMgpsyrG7xbUz9ovw4XxIRnPg0xUPSzLOkQwHvBSjgwfEirhfcBj3B5Fx&#10;wlTwQoIJduU6wbI6Ev5d2Ygar0TaaZpq5zuR+XrPZfGJxvuWbHKygWQUWKkUoKl2s1TjhA/lIoKM&#10;E9iXCuvyYChmOGJ1tAZ+EaKM+/0P4YFgKeMo4yFqnH2MHLCicyCAjBM7WY1MapxsOgcyL3RdTpio&#10;fmClrlU2LxkFlowCujU1P3PvjPs8fCgHkQuMkwSbqmCoZblgU5whHg9XxQMBB/EANc4vIpSwOslw&#10;gXGseY4jZZyY8QqknWpBzgLjdM6nzFU/uGSTkw0ko8BKpYA0KNOtPeZzKdNEjmVD2J8E26ogKGc4&#10;4WWaao+GU+uIDuPnIQp4kO7pF5MNoco9jm1NJAQdmYgZLUP6yRbkX2S8Ghkn7mT9L1fqWmXzklFg&#10;6ShAxnFqk3weM5KPhIkCBA+kkHFEUGfIzcY4AzwUqrjAOL/g5y8jlLEm0RCKPMexr42CsCsHSZOV&#10;yDrdijxqnGwyTsxs06NLNznZSDIKrFQKMH/GujXk7zF0DsSN5ULIcxwp42jQVNsdb4pnqXEeJOM8&#10;HqKEJyJVsS7RBOq53nCoiYGIjJM8VYMsHoAWXeqjudY5n3Ci9bGVulTZvGQUWFIKOLaH/z16OIeM&#10;k4cgKeMwckA13QH74iywUWKAXwYdxmNhSngxWgdbeACqmuMJJ+bjiHsLqHFqkH+mE8U01fIudM0n&#10;n215ckknJxtMRoGVSgGHjvDPowZzEDOSDVHfPxnHHjtijbCa0dGPiQ7hoZAj2BRthF2JFjDKC4Bb&#10;XTxETGRLI+MUn+1CKTVO4aUexM22PbVS1ymbl4wCS0oB967Iv0QOZiF2NBeBPMexo8bRpnNge7QB&#10;1oTr4GHxETwSKo+dsWbYk2QJnTxfOPAANKy3CCkT1Sg82Yqyi73UOr2Md6uWFbldUnRkg61YCjh3&#10;hf8ucigTCdzjBDFywL0mBGoZdtgcp4PnwlXwrFgBL4WqYGeclHEsoMM9jhP3OGELploVck814+jr&#10;PSh8vYupCXXPr9iFyiYmo8BSUsC5R/KryP4MxI1mI1Tqjq4ULDDOznh9PBEmT8aRx8tknC2xJtif&#10;Ygvj/AA4S50DPblIpDs6h+c4Ry90Iv98O2Jna9cu5dxkY8kosGIpYN0T8mZobwrihrMQ2hsPq3Jf&#10;qKTbYF2MOp5jpZtnxIfxapgq9zi6UEp1hAFTp13rYiHuzkUqIwdy5upR8no3GacNUbNVe1fsQmUT&#10;k1FgKSlg3x9xOqw/mYyTucA4TtQ4GtQ4W+O08CKjBR4POoCnQg/h1Rht7E+1gT4Zx6UmCkGd2Ujh&#10;OU72ySaaap0oIOOEzxYpLOXcZGPJKLBiKWA/HD4R1vcl44TRHe1UEQDdbHuaatp4KVwZT4r244ng&#10;/VgdxX1Osin3OHRHM3JAxOjodO5xsk80ofBcG/LOtbB4e5HBil2obGIyCiwlBexGxV0hPUmIJ+OE&#10;0x3tWhkI/RwHyMXrYm0oDz6Fe7E6+CDWRKlhLxlHK9f9X4yTNFmBzBP1C0yTca4R4ceLrJdybrKx&#10;ZBRYsRRwGQ5rCKdTIGYwjeZXNNyrhbBkIKd8ghHWS71qQfvxMl3Sm6M0sD/JFAZ5XnCsCkFQRyoS&#10;R4qQMcfogbONSD1bj+BjBc4rY6HAT2YgK7mzMsD4Yc7CeVhSEN6diNihNIR0xsGrJhg2+Z5kHENs&#10;Y6uPZ4Lk8KL4ELax6LoKvWpGOe5wrQ6DsIPm3WgRUsk4qadYmPBcHUKP54tWDJXEOHtr6vsjvy/4&#10;aFRzxUxKNpEfDAVcxiNSI7uTEDeYDnFbDDxoqkk1jmayJXZJtPBM6D5GEBzA3ihdHGbIjSGZyqUm&#10;AsLOdERLg0NZyDD9tLQUbjXEU7kRK44wkjc7hwXnWxF8oeWL3I/HMtr+cFrWUHHFoXTjTchjIEwc&#10;yoiB2P5UhLTHwLNaBFNmeconGWEnPWnPiOXIOPuxlaaaXJIBNLMd4FIdAv+OBMRPFCNptpwFOypp&#10;qtUibCovY0VSoPjTCRe/M/WwnzsKO15uZyrhf6ZmPubtjjP1fzopy4VYkait7Em59YW6hLK9h5Rx&#10;Qjui4VbpD7NcZygy92YLI6JXSzUOrw1RytifbAzDPHc4VwcjkIwTx/aHCbOlSDxZipQzFWw0lVO4&#10;Ylfb8ZtT24WnKuYdjxfCdCIX1scKYTuVCw9O3vZEIQTna+ezfzXcMIh3ZDWuViyKK2dizv0hlqF0&#10;CsT0pSC4PYp7HBHMyTjySfrYFKGAF6htXqKpti5SEfv4O/1cFzhXihDQHotoxrclHKfWOVWK1NPl&#10;bE6VV7FyVvY1M+n41aUHJefqv7CYyIYly/oYjGXCajIHlmSkwLPVcJs5Cp9TZXA/WQLR63Wf53w4&#10;KPOvr2hEl29y7oNijQjGqEXTJS3VOF61Uq+aC9TYmWAn60e/TKZZE07nQKQ6DtBU06MZ58hAUCHb&#10;HkpTERKpcVIWGKcMUcfyWpdvJYt8cg1qfhZ9uuFv3sdKYTSQAeOhdBgMJMOHvU5cJ4sgOFEJh2PZ&#10;CDpdhZALdRDSBvU+UYKAC1VRrpdSZKVKF0nnH/ptrv3CI+FdMYhi+dtQahyfaqlzwIkeNCNsi1bC&#10;K+EH8HzIXuxi8Y49CZrQyrGHE001/9ZIxI3kInm2ZIFx0sg40TO5vTcMvZIvtnzsMp4Hnb5E2A7n&#10;QbktEqaDKQuXLSNePVih0Xo8C57TeXA/zrKl5+uR+nYvxGeq56MuNk40/XpWlu56w6C99BP17Avc&#10;GtoZhRgyThgZx7smEMY5tguMsyNKHi9E7CXj7MbWSKYWJKhAPceK5ziB1DgxTEXIQeIMz3K4v0k7&#10;W8Hu1TljSz/Dazhixbtj2W6j7FPPnHEj2qrqbdE41BQCa54G61CaOA5mwm0iB+aDGbAZS4fjRBrs&#10;JtPgPpsDybkmpL3ZiYjzVV+UfzoeMCjrcXINkVp5Qzv1+60J6+IeZ0HjRNCr5g/zPHtophqTcRSw&#10;RsJznLDdC5+bEpWgnmcNR4blCOhQiKdgTpwpRMrpEp7jVCDqePaplbfC75hR2onGfQHjRfOWA+nQ&#10;7YiDZlsU1JsiYMCfzamNrOl3dx/IhudYDjzJUK7M+LMYjoXxYBx0h6LhMZFHEy8HwZQecedr5ss+&#10;6p8cmb8kK/dzw70JVzZhl27vZ0I7JfSqJSK8g86Baj9YkHE0yDibJPtoqu3ASyHb8FrkbmyJO4TD&#10;2Xqwr/RFAPdDiawAmng8n+c4xcg6V8ZmulkXruzpK+Tu/AtNd4smSv5u2JUAg85YqNSGQbMxEjqs&#10;9WvKU2Gzznj4sAWd/1A+fIey4NKfBqveRDgNJcFyMAHaA+EwHoiFYW8U7IcS4DmXicDZ3PnUdxo/&#10;rPl0UFYXeIXgvJTTcBr0eTikI2I+uicO4Wye603GsSlwgmKqLtZF7cYrYdvxcsh2uqPlsCdRGUey&#10;deFQ6Ud3dDTiuUVInCng/qaQjFOC+BNZ7y7l3K77WJLJ0rO2bBJkRF+7VoMEGjVhUKoSw60vHerN&#10;YbDroHQZOQoBC9H5DGUjgDnnJlS9Vn3x0OgQY3+TD/S6I6DZHgaj3gg6H6LgMJIEJ5p4CRdr3q/7&#10;dED+ui9K9sBrQgHzRvP7wrrD5mP7YhHREQGvKh/YFjhCJU0XG6N34tXwrUxk24VXIvbg1Xg5HMhS&#10;h025O001CaK5d06aYe2BUwVkHLZDPJH18TWZ5PUctOhsq7fXUNa8RWsCjOmn12mUQIemmz6bApm2&#10;RMO4hWq5Nwt+fVnwoFfOdziX/8+GWUsMDDvCodURCrl6H1j3RUOp0Y/7pkAyVTBM+iJh2R9JUy8F&#10;YaeK/9b86xG/67ku2bOWlgI61Tq3iztC52N7YiBZYBxvWOTbkHG0qWV2YG3ENmqdHXhNshvrE/bh&#10;EBnHutwVfm0hC4yTPFuAzNNFLIVbSMbJ/M3Szm6ZRhPX1NzqP577Z6veOOi3sId9czg0G0KgSxPO&#10;pzsd2vzZkeEWLl30wNEv70hfvhPjluz5adMeDbOuCNgxO3BfnTusSFj11gDIk4kMusRQavWFSXcY&#10;tHtEsB+Jhc9sGnLfaxho/P2J+5ZpubLHXg0FxDf9NLhNPB/VFYmYrih4VrIbQb41lFI0yDjc24Rt&#10;xauhvCJ2YF38XhzMUoVFmRO8W4MgGaMFMpNNppF61goQcyLtr1czhRX7nfiJ0iYHho4bNkVCv1UC&#10;zVoxdOpDoF4lhAWdCIo1ftRIYvaAzIBlazQsWiLgxH2SPTt0afJAzKA1BJoklEqjAAcb3WFBT51i&#10;nQ/kG7xp+vnjUL0b9GniaXeK4EiHg+NkPFLfqrqU87teWduHFftW/P+JCVuE8+GdYQhrCyXjsONa&#10;jjGOJKsylWA31oZtwWshWxY0z/q4XdiaeQCmZQ7w5b3xPHiPP5bBc5xctvtgUcO5tM9vgOVe2RQl&#10;kxUP+Y9k/t2MPnv1liDo0l2t1xgGLYaRa7O1gzY/lchASjX+cG9LhmtbAkw7wqiB6Dygq1K7Tgid&#10;BhF0yBxaTQE4WOsO7dZAHKzywI5yKzKVNxSbvGDYKiZjcez2QNgMRMBxLApRF4pm418v/8WVzVh2&#10;9/WiQEhb0OVIWhdh7RSeVV6wLrCBTqoe6wxswbrQzVhLxllHxtmYsJMdqZVgWWoPnxYhK+NkIH4q&#10;FSkns6lx6Cg4kY6bWB30es37uj6n4HRLp01PNLSbgqh1xNRCIdCQ1gsuDYAWD7Z061itvsYXalWs&#10;n9UaC4eWWJhQupi1hsOUjgVNMteBCmfuhUKgXO+F3RUOOFDlCrUmX+yutINCnSeMWoOh0eYLg14B&#10;lJs9uDfygcUg8zxGxPO+x+LPJV08+vJ1XbTsYd9KgaAW0edRneF0Dkg1DjM8Cx2hkKrMyIHt/2Kc&#10;9RFbsSlhB3ZmHoRRmSU8WgSsq5a9wDjJJzLoIMhG0skMdqTW/dkPltzlo+X3+w6n/c1a6jmjJtGj&#10;maZVJ4A2wy20WKxBp56/q6Vpxo2iSqU3TPh38yYxzKih9Jt4stwsgmqFN3aX8ISZNrFigxeZxwly&#10;VdxU8mf5GjdsrjbDkQZXaLT6QKvNk5cP90he0O0OgOmwANYT9PJNhv897Gy20Q+W0DfIwsQtor9L&#10;mSaYWsSrkv1v8i2wJ3kPz3E2Y0PYJqyjxtkQsQVbEnfhYKYi9MvM4d5KxpnKZhHCFGRQ42RR4ySc&#10;SIWYPXdukGVf/TSz5yrMHftiLptR2mjUcp9D5tGtC4R2VQAZwwc6tQFQqfDC4QoXKFd44EixC/Tr&#10;AshgvtCt5wlzYzAdDQE4Uu2Mw+XM4ah3ognnhP3VtthbY7vw//31rNFVYwm1eg9oNXpBpdWdzORJ&#10;M4/jd/rAuC8AZkOBsJ+I+FPATILu1a9G9s2rpUBoa/BnEppp4W1ieBJr+zwbnuMoYItkIzaE8Ard&#10;go1RW7ElfjsOZynCoNQELjTLkyZYj20qGRnUNtlknOSTaRCfFd96tfO44b6XMV3Rbsl9iVEbGaGB&#10;5lpjADUONU+VPzQrfaBGpjl0lOq71AXyNNP2F/NkmQylXcPznlpqk2ovqPNSrnLBgTI7yFVa41CN&#10;Aw5XswZxtQm1kS0UG52xp84ceysscajWDqrURopNDCZsdYA8L7VWFxj2+fG8KAQuE5GfB82lKt5w&#10;hLxBJyxuCfxrFDVOKDWOX5U77PItqXF2YnPYBmwMkzLPJmqfLdgavw07svZA76gB3Ju9GeSZjLTp&#10;TBYlzEXG6SymUKfhRxdALLVNA4ZSPrXpCodRu5AmnC8PTr3oPPChZ43eM5ps6uUeUCpzgWKpM5Qq&#10;XHGIpppcgTUU6Z5ULHWk1nKFUi1zOSq576mwxf4yayiQeQ7ShDtcbbfweaDKmlqJf6uxglyNBXaR&#10;sQ7X0+RrdoRqhyPUOuwZX+cGs35/eI1FzgccS7wkPJbxxA36Tt4Q0xY3Cf4cRa9oaEsgvCtdGR1t&#10;wmzPndgiZZwQXqFfMs6W6K3Ykb0bGke14NrkiQQeiqdMpSFzLgM5Z3KRdCIZnhOet98Qi17qSUpt&#10;VKceyf9ZdQbDsE2AI1WOUCYz6Nf5UfO4k4E8oFzqiiPUQMqlTvx04Ce1SQG1SYEZDpZaQqHKAer1&#10;jlAi06hUONGMs8Ehbih3lxljf5U5DlVZ4GCFDU06c54R8f+NVlBusseBZgsoNNtCt90DBj1eMOj2&#10;hnVvEOyGguE3HXvZZyJycqnXe6OMJ4b4p2Dxlmsx37A20f9GtgUhnBrHm3gZ5rLXZ+JObA1bjy0h&#10;67GJ5toW7ne2xW3DzqzdUClRgVuTO5J5jpNMUy3zZCYyT2Ui9eTCHufHHZpVw/6QXn0R75m2czPf&#10;LYR6oxsUyUR6zV7QqHaj140b/3L+rsyRppslDvLad9QcB0uo5vONIUeptbvEiFrHFApkEuVyO4b9&#10;2OFIObUQTTnpdZh7H5Vae6g1Si8HurTt6YWzgVobTcFO/q7dlp45eun6PGHc7814ugA4jYvhPin+&#10;u99spOW1eIlW8pgNb9TW5szk3LLUcwxtDvxdFM30MB4z+HKPY5FriN0JZJTQddgcuoGXlHE2YXvc&#10;VuzO2A2F/8feX4C5cafZ4vDM3nuXd3YHw+TEbMfMbHe7mZlRzS01t6QGNTOjm5mZmbndZjuJ4zAP&#10;ZWZ2MOA+3yllZv67+20mduIYEvl56pHaKqmq3vqdOi+/VRrw7fAl46QjfSEdeXRDn7lSgDyqaopF&#10;xffu9Pk9kL8nzIkMm07tdBqUw3FABgvqtgZ0AOg1MZ+piSoZGUaLdo1WjRvUCR6NWqplFc44WeGI&#10;0/zsULkFDlaY4kCFOXQIFl3ua9TszniRIzcCqN2BMSUf6LbRIG1zgH43QdZJm6ibDoUBV9gMSWDa&#10;RxANOBM8fszm9oHtFOdQToewVCKS9UaRH0pfkP7wgRTubZ506Gygf8n5mt/d5te+cPfojtCfx3RL&#10;Ed7hh0AGNx2LLXAyYz/2xz6PfTHbsDd6O/bG7uDEgl04nLcPWgSOU4cjYsfjObEgnYxD4JBx8ukc&#10;SLycqGoi8z8lHjOZbe7YH/Kp3UAwrAf9oEsAnG5yor0jglq9AzQqnaFR5QztGldoVxMUVVTJquxw&#10;osIGGmQiLToGTjfYKV/1W1wIQFcYtbnAsN2VrmsrZiHwb6pqOm2O0Ot0gQkBY9ZHu6eXdlSvHVN8&#10;fGE84AbLUU/YkYXsJ9iOdVZGFpIhYDlyVX42rvyb7NVJXUo8qphJXS2erBr9QjTcxg6K9qAPYplO&#10;Fd4ugaTGBeZntHEqcz8OEDj7o7kRPPvjthM4u3Gk4AC0Kk/Cts0SMaMxyJhPZTfPXDoI8gmgHBSt&#10;pKkC3Z8n+/T59H8qOl9zxZmxGbNuHxhz025wxbEaS2jUOTKVh2oZbRoBPFoElBb/T73Gis4Ea2g1&#10;2NN5YAcDso1BB3OiOmypplFla3Xi3w6w7/Viio873dXOMCH76Hc5McvbEw4DfrAe8oF5vwfsR3zh&#10;MCyB1TD/f0IC96lgVr+yUd5sOPwWwhB6LvrjlCv59rexdh6IXZPmkizD5zI4qzPtU7eion++Uycd&#10;2RX4VnQXSwVafRFa7wnnInP2F9iLgwJwFFtxgOA5GLcNh1N34kTuXqhVHIF9ixXixj4DTuH5HDJO&#10;LgoJnLizcY/cqfP6Rv9O1nL+nsBJ+cc2vcxX6/Vh3Y8fHQPOBIgjXdcCQGj40yFwusaOjgKyTpMd&#10;dJpsuNnDoJ2f0UFg0Eq1rc0ap5qNqabZMQvBlizkCIceT9j0eTC72weWfLUa8IJFnxusBj2YaCr8&#10;7QbHUQlEY0xMpAonJvs4TXmThYLgNheAkOVwxF9NeSf7zTPPfhNuQuRwfH7IFCcFjKUhoi7J505d&#10;U2SH32uR9JJJqYL78YFnU6SHE+k7cTiBoInagoMxW3Ew/nkO1N2FY/n7oVFxFC6tdohn/VbqTCIb&#10;r2dzakEOCvmavZj0+J06r2/N72TMZKg593v9wZ4xGTOyhVkv4zWdBEabDbRarOmupgpGQOnVOtLd&#10;7cTsbGclQPQJHs0OG9o8lgSRA7MPbBjnsWURnhOTUl1g3e0OzwF/OPR5MQ/OCzYCaPpdyToeVNm8&#10;YDTgCLsxERzHyUZj7uy34AKPGQlcZ3zhOx8A/7OsWDwfjrwbhcyke3Aj2xET8W/EzqUjdDQWEV3J&#10;H3Fh3REvm7zD6+VIGvuyFk/41TjCiqrayfTtOBxP0BA4h2K34hAZ52jqdhzL2Q218gOw4UMuYkjG&#10;vgPxyD+XrgRP/vkMFC/mqMYZfhXEly9X63kPBf7BussD5t0iurZFzB6gfdNoRTvHnEmjjswk4CY4&#10;BBrtGStyYsmDLeNAljClemZIFc6GNo95pxM9eXQM8Pu2fa4swhPDjQ4D1xFPMo4IJv12MB+0g9mw&#10;NUFD+2fEEW7jXqxg9YXbtBs858TwmPehCkdnwmIgZCuhSHwh4Wb/LzvjwU5BX+Ua7+Z3jymO/d/Y&#10;xdRPFbOpCB2JhozVmt4F8jtSUBje5XUtrN2T1Z9O8K22hVnhKaiTcY4SOIejNuMwgXOYjHOMwDme&#10;uwvqSuAYIZzpU6kzsQQMgXORGQR8zVpIVo0zvFMLI3QoyMit1/t3jlSzrHvYuJsAMOsm87Ra07ax&#10;IjgcYEF2MSML6bfYKt9bdDkQMHYsuHOBJfe15qtpj4Pyb0eqbbYEYxCDpN50EjgRRE50GDgOu7GK&#10;1R0eE2Ll324TnvCcJNAmPVkzJILvnDd8F73pSAhB8EogO/0oUPJm0e9e/cP1I3fqWr+u30ldzjcO&#10;nlCshk2w22Z/OBctO9LURX2q5qb2lUs35N2iS2HtHghqcSDj2MO08Dj0Mw7jeNxWHInejKOx3OK3&#10;knF2cLgUgVOyB9bN+ggfDFECJ3c5mYyTiZyz7D0947r565LBt/p3U2bTYr1GfD71GPWB85AXRKNi&#10;mPfyKUe7xowAMqbKZtPhxuxtW9j2uPLVEs69ZJdeOgn6nAgibtzfaYggGXHjqztch7wRNi5jJSuZ&#10;ZSoIkokANiYJQugUR4tP0fs25gzJtB/cJ7yY0iOCZN4XkkVf+C+LEXwuANFXo5HwYiS63mt89ae4&#10;el8G8Lqv93X5j9L5MRQB525/uHeGsAozFlqBFj/7qgtK2uW0IutwRVCzA1yq9Mg4rPRM24pjcZtw&#10;JOqz7RjZ52ji8zhJ4GiX7IdDozHkTN5NnY5F3rlksk0Kss/GI242aPtXPR/V9/+GBBQrin+Wzvp3&#10;S8YDVj1GvGmz2MFp0I29D5wJHmtmYVvDikxj2e1AADkTNGSbAQe4j4ggHvNXgiJ8JhKK2ShEzcVA&#10;Pi2DP50EYZNSBI37sZdCEPwnAuFBG8h7whtBsyyTmKCtNOUOyZQP7R9H+Mx5sLOPO/yWvRCwIkHg&#10;OS9EXg1C+o34m9MfDofhPqktETIG5BOxv3EfCIR3XxBcO1ne3OYLD2ZzWGW4Y7P+np9+FXsnqstr&#10;KZKqmh/VaFGlLowLDkItdQtOxG/EsZiNOByxEUdjNivBcyp7J4GzD7bNugjt8yFwopG3nIQz51OR&#10;s5zA+xG8W7Xw75IEFEOKn4RM+v8uYDyADgAHqmSmsOqzgHEXtw5LFs6ZwnXABc59LrRv3OFIcAUw&#10;GBo8GYiEBQE0QQieDoV0MhSBwntmGARMBCFqNgLy2RC+Z7xnzIPAcaUq4cuuPu5wnrCHZNYHLpOO&#10;bELC+pJ5b3gs2CKYIAo8747IC36cDBG4euaNlN+O/Kb9ngZYi1aS/l0yGLwqYiqSqDcAcuYTSrrk&#10;8GGmumWJG55U27x6wPL45S97uyI73UfDmC8objAhcLRhmXcU6krgbMJxAudI+AYCiO/jNuNUxjZo&#10;Fe+GRb06ApicmzgdTlUtAQUrZJ2zSbwHbge+7HmovvcVJBC2GPiMbFZ83XfcFaIh2jaDFux3YM+N&#10;XjSCyo1qm9cwFzld0yK6o10GnSFlfU8A7RpPOgV86FXzm/TmqwiBU2KykxcipoMRTmDJZwPZU05M&#10;BnJD0Iw/AmfF8Jp2QciCBH6zXlTh3BC47ImQFV+En/NHxAVBjQtA3IsypN1QrNZ+kN/0FS7tS381&#10;aSFNXdwfuOrU5w2XHqqlrNb0Z/MUF6Y+OTFFZp3JLjx+ZD12mx8p+DIHie72aAtrdYF3nT5cyzVh&#10;wuwAjbQtOBm38TPgCIxDW+ckgaSW/jw0C3ew+PEQIlmkmDlFVY2MU3ohA/nLdJXP+t339uKXkdED&#10;9Z3UudinpDO+vw2d5sKmfeLDzZusIRpxgFO/PZz6HJVqmQuZyJXuaddhuqFp99gP2MBhkF62QUs4&#10;jtBGGrWG97gnPPh5Np+MUXPhiFoIRTBd1gHTYgTS8+Y344HIs1JIF/yYxuNC5hFBcT4QsZdCEHUx&#10;GDHXgpH0ggyZN6JXq9/P/v3E7/vvWrwieSa9wJvueMceN4i6JbCnp9K9RwxXlq87NXjDIdcDTxzb&#10;iMePr1/d73DK5nZvcmSPS0U4szV86nVhX3ICejk7oJFKdonfgJNR63FUvg7HItfjZMJmpe2jlbcN&#10;BrX7IOvyQuZsDMrOZqKUHrVCAihizuvU7R5ftf/XKIGsufgtQZPuP5dxofsxXuNN1ct5xJoAModd&#10;rwVd1xZKYLgwpiNsIgFYwzawH7IheJiuM2AKzzF7uI850u5xg3zGD2GzAZDOixEyzYj5lB/C54Mg&#10;o+MgmN436QKPQwYKPetJtY37rbiTgXyguOSFqKtixF8PQN5rMasTH7ZFfF1Zy38Rp2ww7LduDDA7&#10;svTChYvVscsdAUy+tWLZhgNL10Ws2nzOYDsePfocnlLfeHO9/vp/u51bEdMtyoxirqBPvQ67eB6H&#10;AYGjmUp2iSdYFARN2DqcUKzHidhNUCdwtAkc47oDCGKYIH8yESXLqSimRy1vifGlKY874iK/nfNX&#10;7XuLEgidET8ZOOXwe8mUG71ojozpWMN50IxxHkM6FEzohSNAqN6JmBjqMeREFrKD74QD7RyW/E54&#10;IIDfk9JV7TfuTlVOhOQlOWIY5/Gj2zpo0gvSOT+EzHkxE8EZYUtU9/gqnrdH+Hl645bsyECeiLni&#10;j7hr/uy9LUHOGwq0flD87lU03/HqR6GcQNzn/7GIqqk9mdWpmw8MGvIRbJriyB4PFlUETxXTlNKc&#10;8ejxtXhSfSOe1d388e04C+J7vSMVzBmU1OvDhh4zvazN0ErZiNPxBEzEWhyTrcXxiHU4KQCHto9O&#10;wTaYkHGCu1yQN5OACjJO0dlE5C5EQTHpaXyLt1G1272UgN+AzSPe45avisccV8XjDmQXU3rebJlh&#10;QDaiyuY6YA83BkhFA07cHKiyOdF54EkAuULMDINQethCmaYTQBaKnw2jGkdv3BRd1uO0kehECJgU&#10;wXuS8Y1ZR+bC2cNnwZp2kDMDqZ4IO++JqEsSpFwLRcpLgfTGyVD2Zswn/T+r2nGnZJKylPewT7/v&#10;qitLLBy4UB0ZB/Nh6Xk2232lDLOfXTtLz6vpvj9jh022e/DoyefwpPYGqIk0w271HBL7PCWRDEgL&#10;wLEt3QsTMo52ygYCh4wT9hxOcDsethanYjdCPXkzdHKfh3H1bgQw1lY8k46qs1lM7oxHngCcMZGq&#10;h8StCv5+2U8owouZ8y0OnnL5NGjKmQ4CGzKIBzxHyEBU2dyHbOFBEDn2mcF5wIjOA4JnjN33x+wI&#10;FEeIJ53gM26PAIIm5ayMdhDTdeg88J8SNlf4TtrRJnJG8IIrJHP2nEXkDMUKjfWz3oi96IuEK/Ty&#10;XQ0kiIJQ/EbSzZp3cvW/qmwUo+GGLkw7cmXQ2LrLFi799C4yc1zCtKbIPpaZt4phWWEPs2IHGGXY&#10;4gmd9XhU4zlsstjxp1s9dnyfyDqWXjXfOk3Y0dWsn7UJ2snroRm3DqciCBw5NzKOWizBlMLPqKoZ&#10;Vu9BaLsIeVNxqFzKQAkZJ29BgcgpV5dbPa5qv/tUAukLwVFBE04fBU/SfU0vne+YNYOlpmQiE/iS&#10;nTwH7OBNNc5p2JQAsqONxIVJlS9w3Bn+4y50SDgzNhFPt7YEUfPBShCGzdDrNuPGTYTQOVcE05Ud&#10;vuiG6HOeCF+he/ayBJkvhSPpWhBy+Fr6ehwa38n90kV3stEAiTszJVzoUbTvsyLj2MOauX9iBh/z&#10;OAPJr4OZEzUeMC2yhE62Cfb7nyJwnsWT+mthGmZ6S3ljMcOO2uHN1pDUacGz7BRMsjdBJ2kdtOLX&#10;Qi38WZyQPatkHrWY9UrgKBmnahe82o2QP0HgLKdTVWMGwWIk42h2AffpclCd1peQwHdlkzbm/hN2&#10;v/ennSMep80zZgH3UUsCyYy2jhP8R+hYIKjE/DyEqprvqCNVPmsCiPlbzDwIZRA1ayUa8QvBSuBI&#10;CaDQWapyM86QL3hAwSwEOYOpiedp+5zzhXzFCYl0ZUecd0b6C3IUvKpYbX03X3K75x4+HlLvStC4&#10;kimd+uiWp+pp12kDO4InbyaDXjUXBHazLXG1DY5zEJR6sg6ed96LRzWfhUWidfOtHC9tzPdgWJMl&#10;fGvV4V56EoaZG6ArACeOYAlbowSPWtizUI9eBw0CRy93C0yrdiCw3Rq5E1GoXqZX7WwCCqmqhUyY&#10;y27lmKp9HkAJ+I6abvIbM385eNRxNWDMlXaPBTxHzeBPsPhRVfMk83hTvQui+ubPQGkg2SeQAAoS&#10;AEavXPVlzr88G8GYhQ9kdGMHz7kgiE6KqEUvhM4TSGSghAtixJCBYmgLCepcxLIbouihK38tHs0f&#10;5N2yyzhg2POcVY8ZAW7DgLAWmYceQgaFPVhmnjefzhHrUYjmWEFHlq0bZljAINcUxyJOU2Vbg72+&#10;hz5RsDf0F92ipGGXjSHMPfOrOw2Xin0wyloPvdR10BaAI3sGavI1OEXgqEWtgyadBno5m2FWtR2S&#10;dlNkjspRt5KFYj5UipdikDrpn/hFx1N9/g2QgP+86T/5jJsW0o36qVQIjArgmLTlSBR64EadCCD2&#10;EOMWMePDIKvgWBAhjGk7IXQcJMxRXTobh7iFQEj4Hfk8E0+n7JUqnHTeEaELToheoQub2QhhCyIG&#10;Wm2QcNEP0cseKLke9/vSF5O/cIykZFB03ZaZFCK61q26DZnfZ8ZpE6aQDHjTEGcTwUGmGrGWxpb1&#10;Tvq5hlzYrN6M1MCTes/iWasNCC+TmX/RbQps1X5K2mKAgDoNNiPcDWMCRz95LbRiyDLyZ3CKwBFY&#10;R53AEbxt+jmbyHA7yTgWyGGH1jo6B0qpqpUzgyBtIiD7i46n+vwbKIGEWQ/9uHnJp4ppT8gIJL9x&#10;KwLIDn7DDBAOWyGQDgd/AiqAzBNCr1wwXdp+/L/yS+mIJQMF0MEgnXGgM8GWzgdrgseR7m87xoUc&#10;EEFVLmKeruwlL6p0AWQgb+Rdj3v588QosIXfgOuHLv1W7OOtzwxxPSa1MrjbY06XO1mSGeIhAwEw&#10;rzaBO3vX6Z3RhWY6hz9RZXvC6BluayAqEr31RbdJVq/3UFCTJsTVx+FdcYJ9o9fDIGUttGPW4LTs&#10;aSXjqNFJoBHD/0veAMPcTQTqHgS0myFjOFQJnOIlBc4sRCB9wr/oi46n+vwbLoHEZc816XOhw1FT&#10;ktXwKabd02kQOOLKzRneQwQFGUgAk3jUiozkSkDZIIXpO9kr4ZBNC8xljaBpgo4ACpuls2HKikzk&#10;hMgFBlWZYBo1747oRToUVvxu1r+abvs/xQnGcPwHHX/rSqeAKwO4tv0MUHaTcXoMmTlgA6c2KxRz&#10;lqs5+5w5NzhDr4Rsk3QamlnaeMyQwDFcg+NRRz6RZDr8x9+6VaHNav8ub9Fno47TsCvbAHMyjmHq&#10;c9CNXQPN8Gdwmqxzmq9aMfy/tA0wytsEGzJOSIcFskZCUcsAaCmBU7oYjfQR//pv+LJQXd7tSEBo&#10;2FhyPiEvcyUMMWSWRKpn0nEyEr1yPsPmSk+cF9UoyYgNGUhgJkfUXs1iBreILGRNh4MDGcieAHJi&#10;cNUa0UuuDLrSJpp2pFPBmYNnJci9IvupAv+fTSIAx2/A4mMPgXEG9Jn4ehpuw5Ys6tNnZoQFQWSB&#10;suVCiNjk0azCELr5mjidoc58slN41mItnjJ5Bmud1q3KagPD/9a1Krp1/zmw6SQ8a3bDvngdzLPX&#10;wjD5OejFEThhT0ND/jTB8zR0Yp+Dfso6GOdtVAInkF61rOEQNNA5UHE2GmV0DmSNBXTfjlxV+367&#10;JPDdgTfr5DnnIj+OZ8pOJDMOgulMCKAt5D9kR/XNAb5DVgSVoNbZofAc631mOcWM2QvBVOEkEzZU&#10;2xhDmjJjig+ZadoUCqb6pJ2Xsv9y+Kf1N5KUxWBCKo9iWvwn8SBrk/roGBg0IDjNOcPIkMmuFvAd&#10;tEfMFHs+s0bHmOUApsXGNNx1mKB5Gtu8d+Ip02exxvpZmKTqvsef+9wyaz4U/j646RS8qnfBoXgt&#10;rAkco+Q1MIh/BtoRT0GD6pqmYg2B86xShTPJ3QDrqq1U1fSRORyIRmYO1DAAWrkcS2eBZODbtRRU&#10;V/ulJTD5Vqt12KT9J/JJV8iZkRAgOBbIDIFjtgQLi+jopZNN2LEHWTCylsOYek8nA9U2yaQpE00t&#10;GHQ1VgIqkGpdwIQ5cs9HrLbeKCgUTihzQfFGxBgnCAwYMnXIiEFc2jf9RnDtNYV3vwPkAxI0Xaii&#10;zWEOF3YVMmRTdI00dZxKVlOyzhqLZ7HFbcPNiomKhz/vApvJpoFNR+BLxnEsIXByn4NJyp+BE/4U&#10;NGVPQSv8aapuBA6ZyCR3PWyqthA42sgcCkDLuWw0rCSiZike6cM+U19akKovfnsl0P5icXjwmOEf&#10;ZEzT8SdgAocZTBVYaMKaQVhr1g450h5yQM3lRAZTGUSdtqLL2xIKIRuBr9I5O5Y/uCL3ghydrxS9&#10;emYlsStkVATRoD5rkfToDreGLx0VAgsFsdtpxnQcBl9pRmCzN/zbvWHIRhtq6SegkXEKu/134VnL&#10;NVhn8xxsc028/8Zd+W5A495PPWu2wLnkOdgRGKapfwZO2JPQlHKLIHCi1yhVOFMyjm3VZgJHBzlD&#10;wWhYSkULs6Nrl+OQPuSz/O29+6orvxMS+G74vJWr34TRTRlVtyCqcv5M+RFUulDGimQTdFfPWLNO&#10;P5hJpl5U1ZgrNm5GZ4IFPXmGSFnyx5mrMSi8FAYF+yj49JvRlmKQcsSA/ZpjEDzEsodRP2RNJfFp&#10;X0Lg+MKRfe1MS/RgWKAD9ZTjLAM4gudsyDpmz0A/Ue1vllhL6nd95FWzGa4Ejm3OGpgROMaJT0M/&#10;8klohz0FbTKPXvQzSsYxI7DsKjfBv00DuVTV6heT0X4+i6+JVN3E1+6E8FS/oZLAd1Iv2v5L/Jzj&#10;K2Eztqsywc6h4yCANpD/qAVBRK8bAZO0JELFS1H0tjFmRBAFTJohdYVxoisyJAo9EgbM6RDQoxua&#10;wJlLgJipNxmshclme6ai2XSUTmXDtFQDUk6X0M/XYLMNTegIrBO4E8+YP43tHhtuuhXt+ty+00FN&#10;O3/nVb0JLiXPknHWwCLtGRgnkGXIODpybgSOfszTtH2ehVnOOtgLwGk9hdwhf9TPJ6CXM3KayTxZ&#10;o+LXVLdcJYE7LoGqF9LWFZwLPxdGFU3GoGkwPXD+Y8xaYFa3fMIW2Re80PA6swEWrBDFEoacF3xQ&#10;ci0Env0GTLlRpxvcBNUXUuBKB0ESeyqkTIUhdzYJtTTQLRjHkXWxGf4ZNdbNHGRM5wj2B+7A824b&#10;sdVpPdKb4j83czmoefeH3jUbyDjPwiFvDazSnoZJAlkm7Anoyp8gcJ6EruJpGCatgWnWOpYybERI&#10;uxZyBnzRtJCCwcslaDubjvwRyft3XGiqH/z6JSB4ooRJCz9F87+OvFP1w/alhB92vJip0XglxrLu&#10;Yoxl6+W4vNqL0eXtL6R3tV9LfbP7hfzX+l/N/8PwGzWfLLzV+Oni6y03l9/pXp15o3V18Z1mzL3X&#10;jOEbhVj+aTfaXszH8vs9+NkfX8U7f3oVr314Htd/MYEXf30W5z6Yubn8s/GPXv3PS7+7/qv5t8TV&#10;VpmGCYetHLOM1INLnf9t1+c87bNXXPfnLHu9HTZtsSqjdy18hg6CSV3UvSlD69tU1V4Uo/zlIATR&#10;Oyfq16K6Z4qCRfbL7jZGDEvEi+fTmLOWhNbzpZCwYbpfq4hsoE/v2ilopR+DdtIJqEccww7XzQyG&#10;mrV93h0Ibdz3fkjdIbiXPwvXfDJK1tPMdXsSevLH/woeg+inYUxvm3nmc3Cs3ABJy2HkcpZR+3IW&#10;BjlcqpXxnLwx8a+//rusOsIXSkAAwgrHvl9+b/jYzFtt3k3nE9vazye+VLYU9Mei2aBP82dCVwum&#10;aQ8sBKGUzQbLlplQueCPoqUQlvIyQ5nvzyxJUXshGuX0/CSyB0EeW0VlsQI0R0iZYTOPTPadThvz&#10;5H5MHzkfjZpzKWi4nIJcNnOPYvl1HFWrWNomsgEzRDJmUzATDvmIFaKZORDBRNC4UReksKw7hb8Z&#10;P+2NDJZkl64IQcEYnGEHHpdcjj73eA47XZ/BDuenuYifunlYsuEV66TjLgo2GvyvQkgedT4RNWP0&#10;q+hzOih51RXDP4tF7weJrHdh+yvGbvx4DnFTzJujg8C7z4ixkwRWYUYzrZ9DndiP27GctlCTM06l&#10;slMNh93qZx3DYenz2OKynoFNrd7PE3hA45bXxbUbmB29Fi6Fz8Ah+ylYpjwFI8UTSvAYRD4Bg6gn&#10;yUJPwzL7OThXbkZgixoKOceojWUFQxcJnIU0nBkK+O0X3lTVDl9NAm+tNv3TxEtVh2deb0xpeyHp&#10;rdaLyR93Xcu62Xopa7X+UtoqmYIqSBJBIEPOrLAg3VAwG4pUFqLlsz904ihzwgb04N15El5tp+HQ&#10;vB8+XUfh2XoIHu3H4N29HwHdJxHSp89XPXaG0WAR2GnE8Kkdypqc4D5TSJkBEMk0lpBeSwQzlSWY&#10;izO0xxiSbgN4M5ruxy2IEXLvFi34dRkjjLUx4g4ThLPHm2erAWKH2Yqqh3lqvTYI7mVmAHu+xY+L&#10;eZ7xyOBs05xp1nCyQXzaVCDi2O8tYZjxHNbT2GRqYJvz49ho/yi2OTyxus3l0ZtHAtcIg7P+mpSZ&#10;OukU2fp2EKY/TMHcb3LJOjbw6jVBJGuI/NnIxLvTAv59lqg/l4Uk2hoJbB+ll3ccoWxoopd3DEcS&#10;d9EDpkX7hmXPofsgKjHr/Lw7Fta450VZ7QGm3KyHM4Fjl/4UrFOeVALHIJzAiXgCRtFPKe0ey2yy&#10;Em0cabM6cgfEaJlPwcD5YnQsZKJ4OPiPX21VfAu/LbDDy6v9/3D9F8Mbl94fMJt5vaW650b5+drL&#10;GR8VLUtvZlK1SJvzZMFTgFLdyGaXmVQmTMaPOSGBGcgyulxDBrQRxECfd8dJ+HdrchEwxtFvyIWs&#10;h6A+br1GHNxKAHSoEySMpLcdZ+27BVvCso6GC0ncpscaFQ1ODDvFCkX+VpcRxPxuNIOF0j5rfs+A&#10;Zcc8Vo8FP7OGX5sR+5Ppwo+ZvsL3Q9nPLZjp8smjHshhu6nscSmS2PetgD3cUkaCEM+m8on0JGVN&#10;Mq2mh0mc7C0mY6N4Oevvw9imV84GImkcU69gN5rEQQmkbKoYxkFZqSMsz+4PoA3iTrD5IGOCD4Pp&#10;MKSOhRPIvvw/JoIOupDFmMc24/LJmZmgv7qPu1+O6R18J3x1/hf5SCdDps9KUUSmiaUrOJ6TG+LY&#10;3LF2OY8MGQ2nIjIOu6Ga5GmxduYQNBMP4oiEEwY4PVqUa2XyectS1rjjckjdNvhUroXbmafhkP4k&#10;LKmqmSgImrDHYKgEzpMwTSQTZT0L5/J1CG0+jhyOYWmaTUDPuXx0z+eibFD66bdw6f/vlyykfgxd&#10;rP6XvpfKTzZeyUnPmQu5VjAn+235ctTHhTNhq9kzIatZLEFOHZcgaZRZu4MM8PFJKCz0YFZa+vdq&#10;w6dbG6EDjEF06SKc+V1eAij6uVgJjKBeXfYKs+LnpuzVpU82IIAY5JPRAA7i3z4dagSRNkQtB+De&#10;cQzuLepwa9SAfd0+AoW/324Az2ZtprnrkBl0ENxhhZAeK5YVm/PpbsmUFDX4tGnCu12TzCTsRyO6&#10;0wzh/SyD7jDkvmZc3NYEgwAKDwKF1ZxczIp+pst0msOjWQeeZBz3Jm14tOjy9/i+WZPncYrnxUGy&#10;PH4Q9/PhtYV2MO2Gx5W0G9LeMCEg2USkiZH+Jl14N5LhONokhFs8R5ZE9Yl5DPY5YNNFP05r8CCD&#10;uTbo0s1LILIXdty4/c2Editln7KmSwGStuu+6HktBknsP9dwLo2saqT8/Si2APbvdEYuswjkLQEM&#10;hBrBMP8kG27sZ13NcRilnYBR6oHffOdvlBjIm/csB9VugU/VMwTOU3DMfBLWyU/AmMAxDH9MyTjG&#10;BI5ZEhkncw2cqNLJm08ROB5oJLv2Ezhd8zmoHJbefLCB8+culGSBv2tmc3FhBN7ETyf+deTV5n8f&#10;eqnrmZbLpbt7rpdrN17Oja+7nNlSczn9fP6C7OOcBemnadNBq8lT7Ec2zIxe3sAwpo6EUqUJoBoT&#10;xKe2lMVUQVyYUUMuiGK/s/BBG8SyZj+Oi07B/s1SAkLOhRjSZw4/Ln5PRpg9OzQ5cNWQwGGCYosm&#10;PKlaubWchDtdmp78W9JmyjJggqOBOVOtavw/dY7L46zJDm3uw//rOMGFfxI+7ae5mAmsLnNEMnIu&#10;5j7+nQQZU+0DO00gpqfHq1kNouaTcGs4xUXL4qwGdbjUn4Co/jT/1oYva08CeTwpGaZwMgwZHJeY&#10;RCM3fZQ20XgoYvuZQ0bwydiO17/FiN4j5p5xkFJAiznEbDYuE5iqnTGVNn0CSRvejGd4tejxuARY&#10;I/9uNoB7rS7c6njddQRQI4vlmlhhyYkNIW328GtgVkETGZIACeVMIAXbPsWxkbyCUxhiyEaRHKgl&#10;ZffSAF6TbNgCabOiXzVfNfv7xVcbfF79TQ9e+mU3qhaikTYainpOCUidCWE1pgnV2TD2ImCL3EoD&#10;RLHbpz5jOZpxe2FdeORTXbHak39rQUc2750NFoBT8Qw8yThOGU/AJukJmEU+BiMCx5CsYxIrAOcp&#10;WGU+A2cCJ7BhH3J47g3srda/UoAegXEGpPDt17y/xhkKHU9KL8ftTl8JaklbCno7YTbgo4gJr5vS&#10;Ea9VGZuMR7EBuYzDloTAmHzQF2Fs/xrK6HIEVY3gARZcsel5AMdvSNjU3J9qhoT9mSW8cf6sKPRm&#10;pq0vF0eg8PTjFIHgXm49LOziIglhowt/6v9+XGgBTCz07TKFH2+qoNNL+OT2Z3q5pMNY+ZSXMiHR&#10;j/aBnGAKHTBQ2hEBPQZkEZYrsxBLWORerZwh2WyIcDZ7CGxlvlY7g4OtZBc+rQM7eJwWvgqLtJFM&#10;0iA86U+TWQgiqlRBbRZsUuHNxWxClcoUsb0OSBZqU7rtkNDvjRj2mI5hs3avJg141J+Ea81xuNed&#10;gBfr6eWsmoxkIZiC4I/mfuFd9oigfRLRR7ewwDr8noJZx9Juc4R3M02mm+DhtYbTfonkdUX3OyKO&#10;nXNSKNcEtqJKYCedGD5QkpkdoPycDxQ5vxvCDGZ/Asqf5+hWexzO1dpwqdWAq/JVB65lLA+o1OPf&#10;unCpJNhqWI1awzSaan241PCam4wJdB2ylL7S5qLqhqYbQeh/NWmldNTr5sK7mXj99914/T+7yPAS&#10;5NEBkcTe2XVX03DlVyPwqDXmQ4wPsGa7T6S19kJh2ReOAwluXDsUWrsNAVV0EBQ9Cce0x2Gb9DiB&#10;8ygM5Y/CiMAR7B2zeDKRAJziZxHacBS5nGHUSOD0LeWgcyYbpQN88EydvvdTwmd/Xv9o/IzPe368&#10;SaE0hkOY1h7KFIwYeoIUU9Rv2QY2lpuC+UzhVJPkIwQIdfgQMkEEn14RFKCMPZmj+T6ahlwEdW85&#10;J54FUycP7eZnHB0YyvfyDhFVI/5NnTyIEwGCuaglHLUR1M1FTb1fTqBFUlcP5gKVCt/laMEI7qvg&#10;DBy/NnM+sXke/b5Uj5hiz8UcQlDKuPhCCMoI/p6ik2n0HEkYw99IokGdwFk38XyyhrEBhZzgjeAi&#10;DuMTOKDRhN4hEwTwyS6n+iLjrJwQAlpGVSi0zQwxPH4ijd9kHiuKDdhjOMEghKCV83NZhxGPr8d9&#10;DckmBggjMwVzExa/hB6gYCYlhvBvv1Yt+JCFPOpPwZus5FanRjWKYG6kKtd8AhIC26/jNK+f7Eb7&#10;yJ+/JbBPGMEVw4WcO8GHEh8giYJcmfIfTvlE8jqieQ0+jToEJJmZbCQh2ANaTMhCOhATBL4NVDsb&#10;+eBoMCCABBBxq9KBMzfHKiZxVuisupTrr7pU6q46V2ve9K41/C2v69XofrOzxZN+o80zSU8WzHh+&#10;v3zZ9IWBGxGrS+9k4NJP81FJuyeJU75rzwfj3IeVmPtp5WpGq2LN7ahMQY1P94Y17Iak8il4Fj4J&#10;5wwCJ5EsE/4ojMM+20yjHodp7BOwpuPAuYjAqT2GHDZHrJ+MQh/HtveyxKGYdlzOjO222zn2Hd23&#10;7HyqqaxX/MfQHnphBkUMlNlBRtAEDbGzyrj3p1kLIb9veiG7ueFamrztpWzN/rfK9zS9VrC+jsNL&#10;+1/O/nHvT/Me7n5J8aOOFxOfbnoxZn33jdydNVcS9lSsxJkVLSlKa5YSqvKnwieSR33eTBj2+F10&#10;t+iTkE7HT4OEpz/Zx7+Vmb58Qkta6QLlgg2iahLABRxMMAVyNEcoR0LI2rhwWcIbxRERCna7j2BT&#10;u5geL6T2BRIMVEmo5ggLJ7jNRGlvSAX1h4tKyt+Sd9jxdwgOeqjkbLIeQqD4UnWTthvDr1kDIWSg&#10;gA4ufNojUu4jLNoI9kyTcSFLO41pxJOxyHoJfTZcvOYELeMa3TY8D3OkENDyJlOE1RFM1Wyby/oU&#10;pww+8dN0YJWgBouY47CKP86FcAyW0cdhFiVsx7gdhmUs30cfgXXsyVXT2KM3rRNP3OS+H9skqH3s&#10;nHb6I/tkjbecUjVvuKRpXnFJ0cwSpepViZJPRzqmaur5pOuY2cYeOGmi2Pe8RczRjZq+m5/VVOz9&#10;3n7/x/9pk2KT0HNNePJ/4dP/VhZSVonlQ4rmff85fC0GQ6+G48Ivy5FWI0H3hTBc/1nPp8LQ41v5&#10;nb/sE1T7VFN0/TFIqp6Ce/4TcEp/DDYEjnnEI0rQGMk+28xiH4cNgeNEz1twLRmn2xM14xHo5MCr&#10;7pkslPDeRwwd0rudY9+RfTOmohxCuiSrEXQtRgyIV9Nm5e83XM1NnrjafC/HT3xX6Nyf2Cv9fna/&#10;749TuwKfiW50ORRd55kmrXL0Ciq3bZEU2S6JCy3H/YqtrvgVWb8bWGR5Q1Ji/X5QpeVvfQpMfyc+&#10;Y/Wf3gUWv5Pk2fzJI9v8t95Zxh97Zhp+JEox+JNzsv7Hrml6N0XJen9wTNH9WJRu+IlHhuHvPbIN&#10;fuedbfixb67Zzz1zTH7lk2v886BCq+v+hWavhpbYXI2tFvWFV9oXR1Q5JURXOR2TllmviSm122Gb&#10;avsvRQw4Zmdr/oNQRfmX7Y7coPvwRzI67AZGr4WvXv9NBd75Yx9e+10L6scT9t3OqQbUrqmJrD0I&#10;f9o4HgSOS8ZjsEt8FBYKATjcZI8QOI/wofI4rOimdsx9GnIWvmVQ7a8elaF3PhtdU6zL6ZfRg2h8&#10;9xp2FC4kaEcMBd2MHAr8OGsmOkXBGonbuXDVvt9uCQgT27LbXF/tuhyJ+Q/ycPnXdauLH1RE3qpU&#10;gmrWV8srD0Jc9iQ88wXnAJklniqa9GEYhD4MveCHoR9C8NBRYEWngV3mU5BX6CCN814bOES3ZzYb&#10;/bMFqGAz+PiB0+23etwvvd+Fn44fShyO+KTmbH7tl/4R1RdVEvizBOQZokfim/RvNlyUYPitZMx+&#10;UHiz883SL2wKElV/rCqmQh/SsoPwzmf2AJ0DVtEPwzjkIRgF/QS6/g9Bx/9hGEofgUXsY7Clq1rG&#10;Ibup9e6oHlCgYzINg/NnUMLp1XFdBue/thsCvP6PvVer3updblT72g6i+uFvrQQUZ+ysZTXqN4vZ&#10;XWfk9Wx0X096T1Gh+MfPE0hclX59fJk54svoYMk5AM+U7bCOehi6kp9Ay/chaIofhqaEf5N1zJh6&#10;Yx7zOGQFBkiqdEVZRwS6JpmvNlOKkjYGfyv0fvG1CP713yzuH7rcpOp4+LVIV/Wj/1UC4Xl25YE1&#10;R9F4SYaJt/JXey8V/a89ARQFupejCo2QXEYvaC5jULHPw1bKbje+j0DL/YfQ9vgxNNx/Ah3fR2EV&#10;/Dwcw/YgJNUICYUeKK4LR0sPgTNRgaqWeMgzjFfNFN+5s6bGi+9MFt8pz4pqiagkcIsS+K4sx3wx&#10;rtUYpTPe8ErThY1M+6/91jJqXULiMhgHy7ZHbDqDvVFaEIdrw16yBxYeW6Fh+zBO2z0EDQfGcty2&#10;wtBtM2yYxuMTrgtFKqtVi+SoqU9GU1s2KuuSkJjhi4AYk+hbPDfVbioJ3N8SMDPb9PdBSeZ/2MGe&#10;a8/rPwmnKO1P6nvCz8Qn2iMtQ4TUNI48SXFGTAJHovidgo+fEcwd90DN6BGo6T+K43o/hrrxo9Ay&#10;YwMQ/r9XAEMNcnvEJbFraRx7Z0czsJxggchEHRSWepGFIj65vyWiOjuVBG5DAqaue59Rt9720bqj&#10;jyInxw5D3TIsTGfiwnIJFmby0N0WjupyH6TH6yEjyRzJMaaIlJ5CZJgWYmOMUJDnhqICZxSfcURv&#10;N4OffQoM0kFw/sIZnL1QiguXanH+cgPaepJWWXX6z7dxaqpdVRK4/yWg67gzKDHNdDUy5AhSqJ5l&#10;JdoiPFgDwX77EBl6AmGyYxD7Pg8nl7UwNvsRbJyfQEKsNlJTDZGfbYN4JpBWlLijlt11etn4fWoq&#10;Bddeqsf1VzqxcqEY0zOZaO2NU9Xn3P9LQXWGX0YCWZU6N1t6AjAwGovZmVwMDEWhtlaMmnJ3lOQ5&#10;Ij3RCDlp9sjPckFZsRfSsvRQUGaN7HIDdPX7YHopBXJOaRtYkGHuSjpSWrdilLNyXn6tGZUd0l1f&#10;5pxU31FJ4L6WQO9SysMFzWZo5HDe0akMDE+koLlbitwKZrznqCMp2xTpeVbo6U1AW5c/8kuMEJV8&#10;GPPLZegdj0L3WCzGFjMQkLYNDRy3ePVGA5ZeKsHUlWRMXch55b6+eNXJqSTwZSXQPxnn1dIXjGEC&#10;YPlcGRaWitHY6YfcMhPEs5pUwdLrmKyjeP2NZiyfLUReBZNaU49BnqiOnCoDzJzNQw7rf6R56xFZ&#10;/xyWrpZh+HwcPvjVDC5cr5v7suel+p5KAve1BDqHFDlDHBdy7lwJzq6cwTzLAzp6A1HMHm25JWYI&#10;ZXMOr/AfIyvfCONjLJTL3IyoHNY7RTyK1KrjqGPme2LJYVy53oBX3+lD72IAXni1FQsvZeHF13uT&#10;7uuLV52cSgJfVgJ1PeK1tc1u6BmIwMxcAYZH0lFZy8ly2UcRlbEfnoofwSnk+3Dw+SH0DP4Vo0OJ&#10;yCnVRWmLM6KqtyCu9BBiGjbhwo0SvPvhOJrPmuCtX/bi9Z92q1zRX/amqL73QEjgu3k1Bp+0UV2b&#10;mMrF6EQGyjgCPjbjOHxZuOYY8EOYuf0AJk7fh7HdD2Fg9QPo230PboqfILPtKKLZqD2ucQeuvd6A&#10;a+/VYJDDgy+9Xs7cNenndtR5IKSiOkmVBL5IAinVh15sZv+Dc+ersbBYjKaOUERnHYBv/I/hGPx9&#10;WPv9B8y9/h0W7j+CmegHfP9DWAf+AD6pj6FoVI8l3Htw+d06jF+Kx+XXqrF0I2f1i46p+lwlgQde&#10;AsWtTmeqWSI/t5iPpbOl6OxXIKXoBPxTfwyPyB/AnuCx8uMW8APYcHMO+wGC0tegoNkWA4uxuPhW&#10;GZZv5OPaG3W4+lYlpl6Wq2I3D/yqUF3AF0qgrs/Hp4w940anUzHBvgH9wzFILmF7rkwCJ5Y2TtgP&#10;YRP4fdgF/wCuET+Ad8JPkFWlj9oBT4zQg7b0cj6uvlONl95twZW3S9H2kqXKm/aFUlft8MBLYOxc&#10;pnENe0oMTMdiZrEQgyOxyCozgDTnSXgl/Aiuih/CUf5DOEf+CO4JP4Zf5k+QXncSTWMijF2KxbnX&#10;SnDt3Xq8/EErlt5KQd91UekDLxTVBagk8EUSOPtixfEyttZqY6PFsbk09DJzIK/anHU5j8M7+UcQ&#10;xfwIjuE/hEv0j+AhACfnISjqn0bFiAVGLsXhwuuluP5BM17+WSvm34pH91V3/y86pupzlQQeeAmc&#10;faFmZyUbnbSwt9vAVDxauwNRWM+ectk/hnfKj+EaRbYJp5pGAHkkEji5DyGy7gmUDhtj/EoizhE4&#10;L7zfiOs/bcbMm1Hovyz+/xsE/MALSXUBKgn8TwlcfKn6mSo6B9rYf3pgKgZNzFsrYIegkLxH4UsH&#10;gVuMABwyTuQPlaqaf95DiKh9FKVDxpi6lo4Lb5QrGeeln9Zh5g0WtS27GaukrJLAN14CC5frH6pj&#10;3+vWITEm2HSjY1BOxrFEeOGGz4ATR1VNTm8ag6FuBI44m8CpeRSFfboYJeOs0MZ54f16XHqvAqOv&#10;BHJCnKvuN15oqgtUSWD+atMPGtgPr77XFf0TUWjrD8GZBmtEnOEMnHQCh541O3rWbAkcV773zfgJ&#10;pFWPIqvnMCbZPXTl9TJco6p28V3mqb0ShOzRe9BXTXUbVRK42xK4+H71v9R2uaFp0B2tg35oHwpF&#10;UYMFYop3QJxKlon9Iexk3CJ+BOdY2j0ETkjlo0jv3o3ZF3Jw7o0KJXAuvFOOoRsByBs5rHm3r0F1&#10;PJUE7roEVtiQv4wTFBoZl+ll0/bmPj9UtbtDUbwV3lTVRALj0B1tTzvHkcDxynxIyTiZPQcxfS2L&#10;zoEyXHmvDhfeFYATjJYl8am7fhGqA6okcLclILTLreCwq3r29m7tD2Q9TiCq2NI4umiPEjhO9KbZ&#10;Ejh2jOM4Mw3HM53AIePk9+pg+qoAnHICpxbn3inB4HXaOGclx+/2NaiOp5LAXZeAAJxKAqV50IuM&#10;o0D3YDiq2Ac8umgHvFKYOUB3tA2BY0tVzenPwAkl4xRyAvbMtWycfbVEyTjn3i5BL4f9Ni8EHL7r&#10;F6E6oEoCd1sCAnCqObWiddAb43Op6B1WoJrN9CPOrIdXIj1qzBywo5om2DifAecnCCynqtZ5jJWe&#10;WfSqleMiU24E4PS84In2lVgVcO72TVQd7+5LQGioX0evWgunxI1NZ6FrMAzVbd4Iy98IdwE4zBiw&#10;kf1ACRzH+J/AnapaEIGTy6l6k0rglOHqe/U4/3YZ2q7ZoXtFoQLO3b+NqiPedQkQOPWcZdrIsYrj&#10;M2noG4lBTbs3Igq3MlPgR3CgG1pp4wjAiaN7OvNhBJU9gvweXUzRxjn76mfAEbxqHVc8V7tW4vbf&#10;9WtQHVAlgXshgTrO8mwd8MXkHLOjR+NQ2+mD8IINzBSgekbG+YtzwInA8cz4zDlQ0KuH8csZBE6p&#10;sh5HYJyWKzar3fPJO+/FNaiOqZLAXZdALafcNXNK9vhsOrvdpKGhOwDBTPIUMYbjQBtHAI6wCe5o&#10;gXFCBeD0GTE7Ok0JHKU7mozTecV7tf986qa7fgGqA6okcC8kUNXl9afmAQE4WZhkTU51B8fH529R&#10;qmrOgjtasHHCBefATyDKeBgh5VTVerUwRsZZ/jNwzr9dTsaxW+05n7z2XlyD6pgqCdx1CZR2i37V&#10;wtmsYzPsh8amHXWdEoTkPvmZqhb1I1hL6ZIO43uqaiI6B5TA6dNnWUEall4pweV3apSM03bFabX3&#10;XN5Td/0CVAdUSeBeSKC81+udRg4knpjJwLQSOGIC5ym4xTNrgIFPJXCoqjnEEDhknMDSR1DKyeLD&#10;F1Ox/ApVtXcJHGYOtF52Xu1ayHroXlyD6pgqCdx1CVR2+7zRyKnkU1TVZucLUdchQTDnfIrIOAJw&#10;lM4BJnoKjOOW9TD8ylhWMOigZJzFG8W0cWqYHV2J9iseq/2L2d+76xegOqBKAvdCAtW9khcb+r0x&#10;tZDHph0lqGe72xB25xSxjMAu4oewkjOWE/FjONA5IKJzIKDiMZQM2GP0YpqScS6/85lXrfOKJzj1&#10;/B/uxTWojqmSwF2XQE13wNn6Pl/GcTIxs1CEBrbBDc577jPHAJ0C1rRvlMCJ+wncqKoFVzyK8kFn&#10;jF5KpY1TRnc063HerUXbVabuNDf/n7t+AaoDqiRwLyRQ2xc80SDYOFTV5pdK0dQdhMDsR5UxHBsG&#10;Pq0IHGsCyD7mM+AEVD6Ogn4zqmr0qhE4VxgAvUQHQdtlj9Vm1cT0e3ELVce8FxKo6Q3qrun2pEct&#10;F0srZWjuDUUIp08LjCOwjXJjD2m7mIfgTlVNyFUrHrDGyIVUxnEqlHEcgXE6r0pWqy/a/su9uAbV&#10;MVUSuOsSqOoLrG9gN08hALqwUozWvlD40zngwqROwTlgSRvHWmnjkHGyHlEC50yfGYbOJdM5IGQO&#10;1OMyWaeZXrXSWed/u+sXoDqgSgL3QgL1A6GTFcyQHiVwFlcq0ELGkVBVEyo+baiiWYTSQRBGEEUJ&#10;zoFH4F/6GBmHYxAJnKVXKgicRrJOE5quWN6suODwH/fiGlTHVEngrkugfkDeV93jQeDQvXyukjZO&#10;MPyZcuNM97OgpllIaef8WVVzzXgEfiXsGz1gS+Ck0MYhcN5rpqrWiOpLOjfrLlt//65fgOqAKgnc&#10;Cwk0DMrqq7pdMbGQgyUBOD2h7Nj5BKs//wwcGVU1Tiiwjn4ILmmPQFz6ON3RTgSOEACtJOM0ETgN&#10;qLmic7NiwkDFOPfiJqqOefcl0Ngfmlvd40bg5GJ+hRkAVNX82QLXie5nJePIfkzG4fuoh+Ccxn5r&#10;JY+jmO7owfNCyk0lLr3dQFWtGQ1XLG42r5j9+92/AtURVRK4BxKo6fFJrWF7qHGWFcxxvmdrr5Qd&#10;Oz8DjmXoj2Au/TEsCRybmIfhROCIy5/AmX4HDCgZp4Js00R1jTbOVbubRStuqhHt9+Aeqg55DyTA&#10;ngNxNX3umJgn4ywLjCOFTxbjOAJwqKYpGSdCAA5VtUwCp/QJlA16oI/OgbOvVlNVa8ZltohqueJ6&#10;s/mq2d/fg0tQHVIlgbsvgfJut/C6Pi8WsuUxjlPJFlFyNlenc4AjPQTQmCuB8xCsyDjO6Y/Ch8Ap&#10;GXRB39lklhVUk3HqcfWDdrRf8715989edUSVBO6RBKq7fEKqyTiTtHEWaOO094fBJ+cxOCc+RMYh&#10;cORkHqpqllEPk3Eeg7iMTdcHODt0KZ42jgAc2jjvN7F0WgWce3QLVYe9FxIo6/D2q+6lqkav2sK5&#10;KnQORsIvbw2cEv4/4FiEPwRrgXEyHoNP8eN0RzsrgbP4ShUuvM3Mgfca0HUtUMU49+IGqo55byRQ&#10;0uruU9VD4CzmYvECc84GwiHOfQwO8Q8xhvNjmMnINpF8H/UInMk4PiVPILPbhMBJIHAqCRzmqtHG&#10;6Xkh5P4AzuzPq2I7f16qSmG4N+vpW3PU0nZPj0p61SYW87B8gVnOfYKq9iQcEh6GBdU0M/lDMA9/&#10;GFaxj8Ap/TF4lTzJlBsXdC0kKN3R596sxUV61XpflN8fwBHu3MB7xQF1N1I+HXy7MlmVsv2tWct3&#10;9ULLO3xdq9jpZmwxBzPLpWgZkLOH2kOwiyVgyDamAnAiHoZl9COwTxOA8xQK+13RRcaZf7kcZ9+s&#10;4bSCZvRcD//4rp74Fx1s5M2yNUWXpDfLXoxGweXQ1YYbcR9O/7wxa3616Z++6Luqz1US+CIJVPUE&#10;OlRQVRuZZen02RK09IdDlPawMm5jQeCYkW0E4FjFPALHTI44LH+aXW6c0bEYh7nrZUrgnKNnre/l&#10;qPsLOMKFAyv/r+Za7B9zzwcj9aw3kpc8kHdBjLyL/ii9Jvt08cOmhtdR8Y9fJCTV5yoJ/E8JVPdL&#10;bSrZImpgNgWTyyVo7pez7uYR2MY+TPvmM7YxVapqjxI4T8Cr4hkU0qvWsRhP4AiMIzRdr8fAjbj7&#10;Dzh/udiBt4tezV72R/KiJ2Jn7JE870EQuaHgkj8yVtxQfDUYjdfjf3XuF63hgOLvVMtEJYEvkkBN&#10;b6B5cbczBmbSMXW2DI20cTyZHW1OT5oAHAE0JmGPwCL6UTgQOJ7lzyCnxw7tC3GYuV6KZTLOCoHT&#10;/3L8/QscQQgjr5cVF1wIInCcuLkhYtICafNeSF30RcWVMGQs+CDvnA8KLopRREaqfzl6quktU5Va&#10;90Ur6Fv6edVAqEFJtxv62XR9/nwVantD4Je/HlbRBIxUAM4jMOFmEfMo7P/MOHn9LminO3r6egkW&#10;36hWAmfgRuL9DRzh/k6+WWeWsRiAyAk3xEw5QzZmj4RpD6TOeSNxlgx0PhCpC77IW/FF1ZUoNL2c&#10;g/KrClS9KLs69tMzz35L14jqsv8XCTSMhmiV9XoROGy+caketX3MVWPTddv4R+kY+IxtjLmZRz8G&#10;u4wn4UlVrWjYF20C49woxxJVtRUGQR8I4AjXP/HT5oezF6VInvZF6JANpNwkvYaIm+Z8kwlXpM5S&#10;fVvwI6BESJoT4cylINRfi0PLjRTUvZCEuhcjP176WUOEajV9uyXQNhV7spiMM8LMgeXLjWgaUMAz&#10;9wlYkmFMZA/DUPoIjOSPwDTqUSVwRGVrkD/IkR6LCZh8SQBOHc6ScYZuJH/0wEhy4nXFPxYsh/0x&#10;ZtwNskF7BPRZwrtLH379xggbsYBsxA6JE97ImvND2oyvkp1ip62RSDUvb8Wfqlwkis4Fo+mFhNXh&#10;90rOvf6nwQ0PzMWrTvSOSKBjJvZ4KXsOjCzmY+UqywPoVfOhqmYZ9xgMQh6GAYFjKH8UBlFPwCr1&#10;KYhK16BwyAttS4mYul6BRTLOMhmn50b8n77D6Qd35KTuyo/wZMvOxv80atwdsmEngseGmzmcm/QQ&#10;MmiL8EFHpE/SGzfuj/SZQMSNeUBBQCVMOUI+bEQ2oqNhyoJ/OyHrrBdBlIWO1xJ/d/ZXrSfuyvmr&#10;DnJPJdA6F3u0pNtDCZyLL7ajcSgC/vnbYR3/GIxlBI0AnLDPgGOZ+iRcSsg4Q25oI+NM0R299FYD&#10;lgicvuspf3ywgPNnsdedz8xLmWK9eK8l/Hsd4NpsAOcWfQT32CNuJAjSPkckjXAy8HQMsmeCkT4R&#10;DMWoG+Kn3BE5Yo/Afj0EDZkgZMAAEWOmSJqxRuaCB8qvBP1h4O0cnXt6d1UH/9ok0Dodf6i4ywPj&#10;y0UETicaOZXNhzaOZdzjMAylqhZG5pE9CiMBOGlPw7H4WQLHEy2CqvYyGUcAzjuN6H055aMHEjiC&#10;ZNsvFq9Lngv5NHRQhGCqbj6d1pB02cK32QgyThYO6bVFIsGTNBaKjJkgpEwG8W9fSHvMET3mSqbS&#10;gXfHKUSPu0DMqVvhI9YIGTJC7KQDkmfcqdoFfdr3dkapAt9Rubq/tqV8d3+452z63pIeT0ycLcbl&#10;l7vRNKKAc9ZTMI95jMD5jHEM5I9BP+pJWPw34MQrgbP0ViMW32HKzcupD46N87+JWKH4zt+dWYj5&#10;ReSIF8Q9BE2XFUFgBV+CKKBDBK9WU8j6XJE+GoZozrZPnpAgiWpc3KiE/28H6TDBMmgOUccJyPnq&#10;1a0B325tSPtNEDygS5aimjftiOJzIaujb+e+MPWzmkfu7q1WHe1OSqBzLm1HEVW18ZVSXCJwWkai&#10;4ZL1DMyiH4c+gWMgfRT6BI6egmBKIeMUPYs8gXFo40wINs7bTZ8B53ryp3fyvO7ZbzWcyw+NGfNG&#10;MPOKfHtsIO60g0+HNXzbbBEz6A+PFiN4t5ojZTAEigFv/p8HsqZkiB7xQFCXGdnJEtIBGzi1HiGY&#10;zOl8MIVL+3GCUA8+XWoIIZD8+g0QO2GFjEURql4I+e3ZXzftvWcXrDrwl5JA21zqljPdXhilqiYA&#10;p5HAEeWugRlVNQE0BlTV9OSPEzhPwjT5GdgVPoecIQ8lcKZuVFNV+ww43deT758kzy8lif/ypc7Z&#10;0n/Lngr9o3zEBZ6dlp8xUIct3NvN4NlsDp9WG3i2G8Cv04nAkSCMAIod8kXsuCciBzzg3mpI28eK&#10;do8TRO06/A1thA5YwaHpCD9T5+/pwrX9CD83JRsZE0QOiJm0Q/k16UeTPys/8lXPX/X9r18CncuZ&#10;6/O73DG0VIjLN3po40TDO38bzGKfgL7sMejKCJowbtFPwyxtDeyL1yJ3mF61Zc7TuVGFBUFVE5I8&#10;Geb4+s/2Lh+hbj5HHjshhm+vFTy6zAkWC3i0WsChwZCsYw23ZhO4tupRjbNE9FAAogZ8IO8TIbzf&#10;A5HD3gSZMb+ji4BeC3h2GMCu6Sg8OrS5acGiYQ/VQAN+rgNJvz7jSeaQcPCQfMQE0VPmyDvv+17j&#10;K/Fb7vIlqw53ixLoWsx5poDu6KHFQlx8qQt1gxFw5bQC09gnoRv6F+A8AV0CxzTtWdiXrEMW4zgt&#10;S8mYJHDm6RwQgNNxPeGbBxxBhs0jSf+ePxfxx8hRL4jajGn72HPhW8Kn3Q4ujaZkHUeyCG2aNnO4&#10;t5kggH8HdjoguNsSofTMBfU6waZWDVY1JwgUMzg1n4ZV/RE4NJ+AewffN++DI5lIYCX3nhMQ92nD&#10;t0+TNtJxhE0YIGbGDAmLdp/WvCyPUKjy6G5xWX/9u7XOpT6VR6/awGIBzr/UiYbhGDjnPgfjmCeh&#10;R7bRlT8BvfAn6Rx4CmbpBE7ZemTS0dS0mIjx6wJwPmOc7m8i4/xX8VfNF1grRnxWA4ccqH4RKHQa&#10;eFJlc222gHsLVbgWC7i1GFMd04MLNw+CTACSJ9U7vy7GiLod4d1mBvu603Bu1IVbhz5sm4/Cuukg&#10;XNrUIerSgHnDDjh3ElC0hbx7NOgiF0BExhrUQ9ikOSKnzaCYNVvNPu9ezg73qtEQXz8+PvcIhT3y&#10;x/K6PNEzn4Oz19pQw8wBl/x1MIl7CvphT0CHwNEJI4gEVS1DAM4GMo4vGhfoHLhRQ+A0Y0EJnLRv&#10;JuP8T8kVz6eOS4c9Ie61o81jBU+qcE5NFgSLBYOnRmQhY1jXa8GmTgpQHGcAAP/0SURBVAvmtSeU&#10;rz5U5Xw7LeDdbklmMoVHuxGcm3Vh3XgUti0n4Ei7x7RxD0ybCByCyLVTHdZkIue2U3BqOw1Xeui8&#10;+rTg2U2394A2AkcNETZljIhp85s5Z8VN36FH8B6uoW/loSt6gx7OJXA65zKwcLUJdcNR8CzYDqPY&#10;p5RsI4BGJ5wgInBMyDi2BE5qvwgNSuBUYe7NRiVwem5kfDuAo1Tf+LTPnFG8Ix10p0plA8cWE4LB&#10;DC50HIiazCBqNYF9gx6sa3VgVasJ+3odmFafJIj4vlGL4NKFiN4552Y92NVrwLT2CMwa98O+9SRZ&#10;6ATMmw7AvHkPHNpPwoH/Z9a0Fxb8244gs+naD9eew3DrOQn33lMQD2kjhVneyQven2Ysedl8K1fx&#10;Pbjo6qHAn2R3uqODM0CnLtahfiSGNs4W6NP9rC19HNphfOWmF/MMTDKeg135RsR3OxA4SRh7uRKz&#10;SuC0oPuVbxFw/nKf6mYKvh8+4vVx4IAL3BnzcSQYRLR13Nos4NhIlY1Asq7ThW2tPuy42TZoEUAn&#10;YFx1DGY1x/kZGaVVC04tWgTFKaptZJrGUzBvPMD3ZKOm48r3Fs0HCajDsG09RCCpwZKvFu174Ngp&#10;AEcLXkNqkDANKGjMBHGzTE6d9/xdwSuBP7kH6+m+OSQw8X+/zpMp6lb8KLfLG20zaUrgNI7EwTF3&#10;MwxiCBgyjhZBI2y60QRO5loyzkak9LujfjGZwKkm4zRh/p0WdL6SDoXiW1oDlrUQ/5BiXPwn8YAD&#10;fHpt4NBmCMe2z0Dk1GRCb5ohQWMIy1ptmNeow7jmJNU4dRhWHoJO6QGYVB2HbT3ZqEkDNk3HuP9p&#10;5WZdTyA1CIA6AQvaQjbNJwmwk1TpDsC+cz9EdCa4dKvBuec4vBhklQwZw3/MGKHjNqw3skXSojdS&#10;lrxnAoe+nYOLLr3ba/B1gaeg1/P7uT3e6CTjTF6oRv1wLCwznlGqZlryJwmap6Ed8TR0yTjGGetg&#10;XbYJCT0uqJ2nc+DlGiXjzJNxOm6kqkYZZvdnfy96RPK+DxNG/Tia26XD9DMAdZrSiSB41IypqhnB&#10;kuqZOZ0EBlVHYV6tAYsqTRhVHoZ26R4Y8NW8nipbowYZTAuWjccIGHWyjxrsmjVgRxvIiuBxohvb&#10;vkMDDh1UAbsOwaX3hBI4bgPq8B1jpjfZx3dMF/JpS27WiJm3uZmy4h77dS2k+/F3Wy8m5k+80mL1&#10;dZxbUXPov+f0+KBzPgtTF8g4o3EwSyFwYp8h4zwJTTkBFPEMdGLWwDB9HSxLNiGx1w21SlWtGjNK&#10;4LSh7UYymq8qVC1whZskpO/EjIp7JX32q34cJuTSbUwm0YVNizYXvz6BoQEzMoxNgy7Mak9TbdPk&#10;pg6TSg2yjxpM6bo2qDoMIwLLslENNsK+Tdp0W2vAvvkUbJiJ4NSuBfv207DpYFC1V5Mbg6q9p+HY&#10;exCiQXW4DWrDZfAUfOhICBg3RMgUU4YIoOgFZ0Qv2n+cfsHnG5+tUDTvqVa4lLDaMVHx9J0GT3a/&#10;7/eymavWzXqcKRayNYzEw6lgGwwS1ijZRoPA0Qh7BlqxzxE462FRtBEJvSLUzCVh/JVazDJzYP49&#10;AueVNFSwzOVOn98D/3tpM2GHg4ddb3qz5se1xww2nToMfmrBpE6wZ3SptqkRNFqM7RBYdChY1J+C&#10;fs0xmFCdMxP2adAmQDTJOPTUCUBpPU2mOQ1vNrdz6lAnKNXh0KWu3Meu6xg8+gwIIn14MGvbhiDy&#10;H2EQdtAA3nz1nzBHwKQZZLO2CJt3QNKyF9LO+V9Jng3+RvahK74o1U2eCVvNmUh8504vpLwJr3/N&#10;6SXjEDgTAuOMJcKj6CCB8yxOy56GuuwZaISvgUb0czBIY51O8SaEtOujRlDVXqnD7NstSuAIBZJF&#10;KwrVtIK/cYO+GzHiNebTa7/q1GlCr5g57RVDAug0TOpPM/5jzDiOJm0fslGNBu0bbVjyb5PaU7Br&#10;1Kd6pkYngeCe1oN9mzbM2o7BpUeHmyY8WMHq3qsHEVlHxFe3HgKn1xjenHLsO2QBV2YmeFONCxi1&#10;hniYQdsxC6pv9vAniEJmbBFJFkpmv4X8q9KUb5KhWrwQFRo3G4q4oYjV2NbYp+4keFKHAv8lr8cP&#10;HQvZGDtfg+bJFM7AOQp9AkeDjHM6bA1OR3CLIXDIOGZFmxDNZh2Vc7EYu0Hg0DEw914rmgmc7EXf&#10;793Jc/vG/lbeXOxTYaOu74k52s6jl27sPrqmySCWtGksmrXgyDiPdaM2TBvUyU6CmkYmoo1j3aID&#10;61ZujO3YknmsyUAmzUf4txptHbq5u5iAyhII7z6yTL8RHQYmcO+jq5xDW8UjrHJl3ZDzoCYkI+YI&#10;HLeFeJyvU1aQzthBPmsH2Zwt4s56IO2y9+8a3kw5/aDfgMyRiLNJcxFIHItAVG1U0528HnrV/jmn&#10;zxcdDICOX6wl4yTBvego9JLXKhlHjYyjTsZRVzwHvfQNMC/ejFh2xamcj8eoEjitWHi/k01hksg4&#10;oarBUrd7c/ImFP8qGbR/gw6FVVeykHu/JRzIJIaNJ2HUeAJGDXQUMB/OqFEd5mQd+w49mNJZYEYH&#10;gRUDpxbcrFo14dKpD2fmwzl369PbZqi0qwJZxerDTG3fQebKDTG/jq+iIQ2Ix6whGtaAaFQbARPW&#10;8B4nyCb0yT42CJq1gHTODtHLrki64I2GN9NfLHq36EFUJb6bPqX4MGk2AtlzoYjtCbspihPdsVIO&#10;RbfbP2dz6nTXfD5tnAbUjSbBs/goDJKfU6ppavJnoR7xLNQUa6GbugEmRVug6HEkcBL/DJw2LH7Q&#10;g2a6o1PPed1RNrzdNfjA7586FviUdMjnHeduU6pzpgSQAW0ifZi20IFAG8eaAHLpsoCg6lm3MT5E&#10;Vc++nUFUJo7admjCuYuM0mXKjf/P3De3HlOyD0sj6CIPG/VknId5doPGcKXN4zqgT68b1Taqbx5j&#10;hpAQQEGT3JdpPdJ5R4TO8zuLjlAsEUBU47JfDFkd/HlVL4CvNT5yp25i0kjov0dMBN2MnZQjfiQU&#10;ScPxCCgN6LxTvy+oapl9PlTV8jDG3tH1tHFciw5DJ36tkm1OytbgVNhzOB21FjppG2FUtBWxnG5Q&#10;OU+vmmDjvNOOufc7UE9VLedygKpnxZ26MRln5Y+EDIl+4dZvA7c+qnQsSxCxvMG204gOAi78blPm&#10;t5nBtt0Qdu0EDBNI3aiWOXQK9o4lHMk4TlTdnHs/27wH7OHVbw3pqDcdBmQhln37T7Dale8DWLkq&#10;bH5j/P8Jdv6ZdoE37Z/AWb6ft0PQgiXCl1wQfd4FqVf9UPxq1KcffPSq7Z261q/jd5peqAuImJQi&#10;ckyOwL5AhPSEIKwrDMc9NMR34ngCcNL7GADlRLZROgfqqKq5FjEul7AOp6TP4IT0WZwKfw6nFOug&#10;mfIZcMK6bZXAGaaqNv12G4HTCfY4R9JZ92+8h/NOyPy2f0M64mYRMOrwe78REQFgBS82E3Gj2mVP&#10;tcySLOTIdB8PIfDKV0eyjV2XAYFmCWcWzQn7egxYw4evvqO2dBC4IGTMnUFSV/aSC4Zsgs1KxkWQ&#10;TXohYMwZIZOukE66wZNs5D9pTyZygGTWnMDxQPCiNSJXXBB21gWxF92R9hKN4/cL3n7jZ2fvmAp0&#10;28L5nC/UXSp/M2jEDwFDfkyadWM5iCeCO4NhGWu3auRjevKrHieJcZys3gC0zGdj+Hwtagkct+Jj&#10;0IxfB7WI53BCxk1O4ESth0byRhieeR4yJXBS2BKqAVNvt2P+g27U3EhC6orHVz6fr3o93+zvszNP&#10;2KRPYdC4y6pEyNLup+0ybAtrZlBbUaUTbB0HMo+IzOLZRztm0BKeBI141AFyNmFMW45Awhx7yi3I&#10;mZoTxiRRCaQsvlNMBbA5oxcip7zpNPDg/s4InnRBMNtieY4TlBMWCGSfOe8pEwTNsZR8wQqBSxaI&#10;WBEh4oIj4q54IPPl4NXxXza23w83oOL1in+UjYT+yYtp/D59nkyadYdbuzsC20Nhm+eIZ9U23Tzm&#10;cPorqUfdK1VPJnd6omE2E+OCjTOWChGBoxGzFqcInOMCcMLX4mT0BmikboZ+4fMIYTl+5UIqhl4m&#10;47zbian3OlF9IxGKZZH+/SC3b8U5JNETI51wnvMfdVh1GaRnjuziRCDZUC0z6daizUMnQS+L7egc&#10;8GAqkMeAI5lGDDnBET0byGCoF0ImXBBEQAVNekA+I+HfHmQhqjSzvixfEENCm8h7zI7BU1f40X3t&#10;SxsoYIZpRXRh+8zR+bBABlu0Qxj7b0eec0f8VTGyXgpGxRuJf+j+WfnOe3UjkpeT1/v2iVdd+93g&#10;xVhL4ngSssez4dcSCLcabzx9ehOeVd/0qbqt+r982XNsWizblNzpi5rJZIxfJnDG0+Beog5Nqmon&#10;I9biWOizOCZfixNRG3CawNEr3MYaLRuUUVUbFFS1d7sw/V4XKm8kEDgu97Xa+2VldN9/T/DwKGY9&#10;6iVjdEWzw47HsAO8RpzgNmJL9qGKxu493oNO9Kw5K189huxoz7hDQmZxH7WHG//2mbDj31YEixPV&#10;OG8ylJh5bmGInQsisLyotrnR28ZeDPOe8GXj+vBFH4TMi+DPQGrQoj1k55wRf1mC6AvM1H4xBInX&#10;ApFxPWi17f3CQQrwrjbcy1xI8/Qd8F31ZBm7K4vNZKzOdGe1pqjJG671XjjsrYUnjq3FWs3Nv/qy&#10;59a8WLIrrs0btbNpGL5Yj8bpTDZW18LphA1K4ByVETzydTgetRGn07ZCl1kF3p16KGPKzeCNeiVw&#10;pgicmldSEXdO7HbfL7Jv+gkqrnr9a/iU20LYlHg1aNqd7mYudHYs9aJt49RPd3evI3xZ++4+6MzA&#10;qCNEfQ4Eji2caTvZM/bjIDQXGWbOG5nGZ5QNS2j3xC+EIHo+EOFzAQie8Ub4bBC9bt4ImWWPhXkJ&#10;Que8CB724j7rjJgL/og87wn5OU9EX5Eg8QV/ZL0sQ+nbCR9d/Whp+92Qf9xU7AsedBXbd7kwQOxB&#10;1zzVz34JS95FcKwnmKq98cSp9Xjs2HNYq7f9ypc5p5bl8oMJZJz62SwMX2ZZwXQafMqMoR6/ASci&#10;1+EoQXNEJgBnA9QF4BTtYJWvLornEjgTpw6T73Rikl612lezkHY2KOTLnIPqO1+TBAQmks2KR6TT&#10;PsyaFpGBWHxHm8iKDULseyxg0cHg6JAL3dMOcO5zgj2Dse60h5yGGe8RmIj7Ssbc6CDgwmMn03Ch&#10;o+mCDDFkouApHwZOuc36IXiWICIbychCkjln+C85UXUTw3/ZETHn/RF+0Qux1/wR+6IPcl6PxMKv&#10;hyu/pktmnqDi74KHQj/y6Sdwul3h1O3O2Jcb7Rxv1kiJYFsnghPVtV3ux/HY0bV4Um099tkfb77d&#10;82lYKDye0CFGE1Nuxq80omE6G4GVVjiduBHHwtfjaNh6HJHzNWoT1NKeh44SOPoooarWJ6hq73dh&#10;8oMONLyWx1EzcsXtHl+1/12SgNAMUTzpNCsZc151HWbxHTcH9oKzYIqONZuJWPXSvT3syMwCe4io&#10;5rnzvR/7Z/tMiBA46YkANqmXTQfSXe1BNVBEB0Mk2YYzYchInmSzoGkCZcYLfmQkP7YH9pl1hmSJ&#10;caBz9GwtO0N+yQthlz0Rf43ByBf9kP1aFD1y5e+9+OLsHc2TU0wo/q9Pf8BNj35v2BE4dvSoOXZ4&#10;IYM2iLg1hGXrYtjVuMOpwhePaZB11DZgje4WGLhbPH07t6J6plA9nsCp4XycYdbjVE+kQVJpDLUE&#10;AkexEYflG3AknBuBc4rA0SraSe+nBoroVeu9UYtJqmkTSsbJQeaKPON2jq3a9x5JQNFs9vfBE555&#10;/uOuH0tmRPChKieiauZO+8aR5RBOnOMioj3k2G9PFY6OBbbJ8p3ygjdB5EnXtXwuEB78jt84bZrZ&#10;cMQshjH2E0gQsXEj9/Fhe2Bhf985D/iTibznnODPHnL+TOeJoCoXfkmM+BelBJEMGa9GofydnN9N&#10;/Gf3V/Jy/UWUmQuZG516PFftmYlsS9C4MEjp3iNGBAOghVNFCO4Kh3WNCKbFLtjro47HTm3AUzqb&#10;ccJFc/F2bkfVbKF2Qqc/6may0LtSQ+CkQlxpCvWkTTgSsQGHw7iFE0BRm3EqdZsSOB6MseXPxRM4&#10;dRh7p4PA6UTVK1nIOBdRcDvHVu17n0ig6HL6sYBpn9+TNVZ9J6lukWlcyCJ2BJH7qDsZyBUOtIfs&#10;6dr2m5LAjVkIbqMiuI7Rw8Y4kCc3f4Ionc32FHR5B0z7M4BK5iELeUw6Q0xbyH9BDJ95evCW2Ebr&#10;YhhCznFC3tVoRF8OpiMhDIkvyZD3WvJq689Kj34VsYSNRzm49orhMiCmh5Gq2hCZh4zj2ilhBkEK&#10;xB0yWFQ4Q6vAEnq5tnjWZBce1SB4jDd9sstN95ZTi6qn8w3juulV4wzQYbqjK8fTlcA5lbIVRyI3&#10;4CAZ52AYgaPYhBOp26Gev4tpUQbIn01kg45ajL3dQRunG/Wv5kNx1rf8q1yz6rv3gQQiFgL3hUz7&#10;vSuecF91p13jNurBlBxfOHOig9sI4yEjnqzzIajoiXMn+7gOi+BAO8mD+3kxJiTiPokcEBu9IGXp&#10;QjjVN3/mvwUwlceXapwYoYvBZB+6ujlWUnYxiN44RvU50CvlpVhEchZR/AvhKHg97Wb9+2XmX0Yc&#10;spGoVDt60FzYbta4x4FqqDusOcfGtccfBYtFCOmOgqQ1DFr5NmQCU7KDIR7T24JHdTbAOsnF+FaP&#10;WTWZbxzT4YtKqmpDBE4FVcHAGlvaMwROzCYcIuMI4DlMte146g6o5Qs9JLSRzeb9PWSc4bdbMU47&#10;p+G1M5Cdd2+81eOq9nsAJODbb/M99zHnV8XjvgQQPXFjPrSL3AgUEd/7wpUgcR32IOPQBpoK5v+R&#10;YdgK2H9SQrVNDC9uxVcKEbEYCQlZKHguBP6MD4kZM5JyuJd0UQbfBW/EXQ6H9JwUAWd9kP5SCgJX&#10;qMpdUyDn1YzVmrdLjt+OqAJHpCtWfe5kS3cYdTkyOCyCITuumjS7I5z5ZBb1ZND2AOiXOdH2MINu&#10;li0OBxngEa0NOCbVW7rVY1XMFJjFdPspgTNAG6doKAHB9U5QS38eh2O24KBsAw5wO6jYjCNJ23Eq&#10;fzeBo4esmVh0Xq/FyLvtGKWN0/B6McLPe3ff6nFV+z1oEmAzRK8Jj3CfSd9PPAgI9wkCh2ByY59t&#10;bzafd+X0Bke2zZJwkoP3JNNcuI/w/74TAbSh/DnpOwuRi9EInZVBMhNAV7YcvgKYFuXwnveDmCMk&#10;5eflkK1QjVsOQcBSILMTAhHG/8t8Jf33de8W/ehWRCYa9L1q2iOCFR0YZqzxt2RLJkvBHd3D/t4T&#10;GYgaS0bCaDKsKnygk2OP01lWOBShR9bZhI3uBz/1rkr44a0cp3wm1zqawCkcj1MCp5hqYHAdwZi+&#10;FYejt+AA1bT9so2fASdlB04VsCy+9QDSpqLQSXf00FvtGCPj1JFxgi6Ihm/lmKp9vgEScJvxOiye&#10;kvwxaEZKNSwQLuNkpFHaMQSO/aAXXdpeCJyRk4FobxBEoXMKqnL0sE2HIO9yLmTzkXCnS9uXapwH&#10;GciLTOROt7YXp+D50B6SLAZCshBMj5wUURfiGRuKRvr1rJcour8VTP2uaDDgVVMCxpYNzrXZddWk&#10;xw2mVNUMWkVMcE2A31A0+z8Ew6DaFSfzzLA/wQgHI4zxmOFmPGa6Ff5FYZG3cntKp3Ick5g4WsSs&#10;hN4LNSgcToB3tQXUMsk4sVuxP2KzEjgHFFtwJHUnThbs5TkcQtpkNNqu12CI2dGjtHHqyDh+591n&#10;buWYqn2+YRKQj8ofC56UrwRPRawGzMjIOIGMAwXAfSSQIPKG86gPU3dCqO75wpOfSabktI98kU0A&#10;hS3Gw5M5c+6TBBjtIA86H8TzwfCcldCZQOAshSNgPpQsFAb5ShxClyNWc67nBP5vImTJw3c9h4Lf&#10;s+r3gUmfMww5FMxqwJcg8oFppxdbajGeNRwHjQpHgicUpwptcIh2zsl0awJnCx422ATLIvdf8re/&#10;sMFj2UyOS0JvMPLH6SW7WIO8wVgEknHUsrbhEIGzT74J+2TcIrfgcMouHM/bC722Q5ytRMZ5hbM/&#10;6VUb/aALTW9U0GUffP4btiRUl3PbEmAAMnI+yiZ2MfkTv2mO95uKgA9T+z1GgunqFjxygXQ0SMhI&#10;BMZUCOxHvOlEiETcciK9bzK4TfsRXEEQUd3znQ8hC/nDcz6IOXFhDK6GQn42hmBSIOFa+u/Sr6b/&#10;4L+eH6hOOg/4fWLW6wEjqmim7GNm0ucBgx5XmDPZ04LgmX1niW25PBgI9cfpQjscSDXDyQx7PGL8&#10;PB4x2oLnvA6tOucGP/pF1101mydKHgxF3lgc2lfKkdUfRcaxwqmsHTgY8zz2k2n2hm0hcKi6Je/A&#10;CToH9Dj6JYnA6aCqNvxOF0YExnmjFP4rHte+6Hiqz79lEmh6uV49+VzGb8MW4iFnw/HAmTjGgmSw&#10;GSCIxoPgMOJPh4PwPhjOIxJkXMqH32w01bgQgocqIDO3/Zit4MwhxqHnFXCfDiLA6FgggOIuZiLt&#10;Wm7YX0QqNKWXjMo/duzzg06/E/T6nWE3EgIdBkKNOBTMhMApXKlGQE8CdCrccaLAFiczbXGcjPOk&#10;5S48broNj1jvgKQusvOLblPVXKFXXE8wskej0crhUhl9HGVYxd/L2okDcduwN3wL9hA4e8O34kDy&#10;LhzJ2wetJjLOdDSBU4/BtzsxLLijXy9H+Erw9S86nurzb7EEJt6a2CJfjPulx3gIA6VhZKBQBl5l&#10;dG37wYuVmk5D/owfhVK1C0b8cipLGGLhTEC5cu6qLR0MnmQkWyagipjB7URA2dI5EXU+BQmX05X5&#10;ZoKqFjwV+xun/kCqaa6woGpoNxQIUzKQVa83PWx+TD1KQPpUIU5V27OnnR9O5zuTceywL8wYT5jv&#10;xCNm27E9WOOTL2paUjZb6B/bH4Sc0Xg0LBUhuZsFc7UiAmcXgbMduwmY3XJuUTuwP2U3juTug0bD&#10;YQInhk0IGzD0bjdGWDpd83opJBe83/gWLwvVpd+OBK7+4uomj6ng33pOylbdOR7SeZhgGJTCZULK&#10;+h/+TcD4TIUjkE6F2JUseNPR4DThB7spevBYFmHHieCunMfqPBFI1S0GCVcLPx15deXfo+cyr7uO&#10;SGE0SLuGwLKkt8+KCZ7WzF3z4oBb2Ug6el4bgxVVNeu6INoeDjiUYo2DaZZ4ynY/HjXdhWecDyCs&#10;JfH437qe8rkzoQn9ocgai0Xr2XIk9/JBUGOEU7l7sZ+MszvyeYKHmwCc5N04zP9XI3ASJiPR/moj&#10;BqiqDb3fg9o3yhnPCn33dmSn2lclAaUEks5lbhSNBb3tOh5BAMlhPxTKWBHtm4lwOHJgsYijIn0I&#10;nDOXKmj3xMCFzGM57kPbJxwOjB+JFyJo+yQh/lLOatLZwmWvkUgYUxW0Gg6C8TABw2aBNkMMvJJt&#10;IqZyUX6+HX5tCWxLLMXJQmccybGjk8CaC92QjLMDj1nuhEm2a8ffuj0lUznS+IFQpI1FoflsGeJ7&#10;ZfAQVLXcPTiQSMaJ3IZdSuBsx76kXZ8Bp/EIEumObiPj9NIdPfRBL2rerGAaUvgHqqWgksBXkoDz&#10;tJ+vw3jgx6LxMNiNyhgbon1DIDmSgWzoYHCeDoV0OQ7BF9LgRFvHZVoKG6py/sxWCF6KQ8SlFKb5&#10;RNExIIEtWcyW381jTwCX3kj2VUjmnKE8FCw1cmZRInQqvaBZ4oHDxY7YlWKO3UkW2OKriZ8Y78Dz&#10;wRq//1tj1M9M5iniB+SIHZCilLU4CT083ypjnKD3bF/iTuwicHbItmIXGWcvGecQ/1+NjfTjpxXs&#10;3tmIPtbjDH7Qh9o3q1lBG/2LryQ01ZdVEviLBALZDCNkOW7AbUq+6jxJAI1KqZaFkTlCaPNEwGaM&#10;wdGL8ch/pRpuDKa6kn2c52QIvUjw0Glg3OsH9V4Xetf8EEsbxIaGfNxsMeKmipE0U47M2WqcLvZA&#10;VE8BDuba41iGE1nBDhv8NfGI5W484XgQdrnSzw2GFk7kxsezQC5+OAzls7mI7A6CV7UTvWcH6AzY&#10;gV2K7dhJxtkZuR17knbzGPtxkg31I+iKb2YhWx9LpwfJOLVvVTNLIl4oqFP9+zZJAOyDIHizmtH8&#10;f1aw8v9ex8Q/9r/c/w/zv57/wdArbT+5iqt/37/68j+8/IuXvye8L1op+n804r8wTvLfZEijv/KV&#10;Jk+HKenHoukw2kFy2kARsKQaZ0NVLfbFLGS/UQbZ5RT4XY5F7Eu5sKDKp93vBRsyVvR8AYw7A1jN&#10;mscS8XykL9Sg6EILjIolCOrLxv4zdjiV6YrdtHO2y42wU2aCNa5H4FcTLf28e1k8W5gWNyCDgtPH&#10;86fSEN9HG6fWHMcK9tMZsJMq2vP8LQKHqtoeqmoHCajjDcfY10GONto4/e/1YPiDAdS9XctE1+jf&#10;fpvWzIN1rX9e4L0zdd9vON9w8MzyGafMxdzarLP5U+lnc5ajlpM+Sj6f+UnyhdxPci5V3DxztWa1&#10;7Frdav7FCpRerkTu1RqUX6lFweVqRCykoelGB8oXy1C+VEnVpxKdNwbQ/soQCi+1IG4+nbU6Gexn&#10;kMrUmjSkL5cjb6UKubQFchfqkLlcg7i5QgSNp3CyXBoHBVfSfmmAUabT6q4AzZvb/DQ+OSDXu66d&#10;Yp+mkWyjfzjR+vv/HUjf+W7I+aSDojnZ29Z0FDjMS+FzQYG89wqQ+y7Z5M1SZm3HU12jekd1LYJN&#10;A237IunuDkca3dHysWxkL5XDtloGqwZmS9PWOZDhgN3JVjiW5oStCkM84XAI+iUenZ93k8vnijNi&#10;B8MQPShD4XQ6YnrkTOMxwpF8AieNqlrMdmyTETjRAnB24mDBPhznvKOACQllJzBODwaoqtW9U4uI&#10;K1F/fLAW0zfhbDkZoeblmu81v9m8q+bl+oa6l+svZ18u+EPW5cJP05byV9NXilcVnOESP5eDnLMV&#10;iKErNnIqi62gFIicy+Rw3nzW0iQztywcniMKuA7JYM36FZtef6o3IbBhPpZLXwi76UQywziMlaM0&#10;1vsjIRqIgC0/d+er61AEA5ycgdkbATPub8eIukU389QGYxDE8Rci2hc27VL4jSSzuEzKoGg6qzKZ&#10;q0Yvl/tgFFv1cp+RaIRPZ7HCtAxJS2eQsVjCEudQrHU7ijWO+/GY3V48YrN7dZP4+K/10uzl3zn2&#10;nb82RjRr9vpX95nQtwNfiEPZLytR/Uv2OWNvZvN+KUzJCI4jUbDqi4AFF3c8QZxzvo5AboK4OxUa&#10;xeyC0x6Lvam22EngHGRcZ42vGjZJtKCV6zL0eUukdL4oL5qyyp5MQjVVwTheuwWBczzvEPZn7FYC&#10;Zgc9azsE4KTuxoGiA9BoV0co41N1LCvofKcNwz8bQP27tQh+IVQFnDuFxYlfTfxH21s9W5re6A8t&#10;u97cUf9ax0retepPyy+13oxfyGfafjZiFwqQxYbfiWdLEMOOkuELWazMPMNIvQLeDMw5D0tZ4Slm&#10;sqOYizwUVj0SGHZ4Q7uZuVtsNKHf6sNouh/n6wRSlfFmi6kgmLX7cZGJ4dQnZyfRYCZxRrHNVDSs&#10;O6XsWxAF96Eo9mtjJsBANBz6ZJwGFwPJYCKsuqjj98ayp0EkR9tzny4Fh/6mInq0EKH9mXDrjiHI&#10;ohDMBMugMSZEjqZCNkVGGk1E9ZUuJJMBCi+3oOhiA+t6alB2rgOJExVImy1CykIVwicKkTxXSbbI&#10;hX9XEgwK3bE5VAd7YnTfPZlu/9hf5B5xLrau6pc1qPl5LRQXc8k04UwyTWCpQzXEgyksEY9D5Ewh&#10;SulZixgr4EJ3g1tTAu0bZ2xNMCdb2OIZ15PYHm4E8xJJ6efdz8K5vJIIgjKXvQZK5ngvesNhWWGM&#10;Qzl7sYc2zs5YxoMUBA6ZZ3c6bZzSQwSOBoETioZXG9D9bgdGfjGEtg9aEX496tM7tW6+qb/zXQ6f&#10;+ofmd0eerLjSfqbgSuPl1JXKn8XNl9yk6rIaP5+/GjVfyPZMmWzFFM98rhhYUo92GpTz6ekPi4Eg&#10;6HfQzdorhR0XrzVdoGZ8stvwyWrbG8T0eQlMuYBt+N64zQ9G/NuwVcKJbXTz8saadPjBsoPxkq4I&#10;mDQwg7kjms3cGSxkObFFuz/0mr3Zl9qfzd4DYdAk1OwzOMnCL8/eePgzQdJ/KAnBQxkIHeXCH86A&#10;/wAbjXfFcSpCPDuHsg9BbwbH0Mu4TxqbvycgsDcZoo5Ydh6Vs4UvmwGydNm1I4rHZKpNO13NrZGw&#10;bwnnPFSCsCmCg7TIWPWh7JcdyBEnoTCtC4FFI6+tkc6ARtoQ3N+6Qc62wOEw6+D/91D9IoAdBxVw&#10;Go+96d4WaiQsnNSLqf+S82beH8+8U4yUs2dQ+WIv6q70wLSN9lF3LNkzCQljJYiaKYZlKeXbFoPD&#10;tHF2pthgb4INjsY4YGOM3qpHafj6vwGcmsghKdInkpBPVS2WADUo08G+zL3YRa/ajhh61aK3YWfc&#10;DuwhAx0sPQidLj0EKRmnDj0snR7+xSA6f96J2NcSvj0DdJUCFeyGiYn/W3G19+Gia61qlS93+5e8&#10;2LqYdK74/bjlwj+GT2VTTcpnd8xMTorOYDwhgepQIiy58B1YUOXQH84FHwF7qhGuVFes+QT3H0/l&#10;k5z1KYw3OAyEs/MMt0Hu1y+DIUFh2s3MXgLApIPgYF2JWVsQTFoCYNQaAIMWP2g1+nDzJgjE0Gj0&#10;gCEBYNlBXb9TDrfOGM7ZoS7exuh8dwR0GxgkbOLvNAXAmIBx7OFiJsg8+FS2bWeshA38LFvZxI9q&#10;lnlziHKzapGxFDkGwQMEDoERPJDOpn/RZJk4+PWkwLuLA5baFBxhIuckbTJYI0HQEsz+10Ewbw3m&#10;xAUpx5owb40gsWwM5TgTOeebEsj1gbAgWCwJHPfmODjVRcKujuoP1TWLGoK9MQpGFUEMXEphWcdr&#10;4PesWZBm30kVUTjfbqa8jKRy+kLSH5yaZD8WJnEnXU39sOTtCnbziUTsTC7ceG5ll1rZBisL+g0h&#10;ZOkcNinMgHqRLzOlvRgIdcbeeGtsSjCAWqJDy996eudOZnXIB4OQNpGIiuUCZDI72qBYB3sJnJ0J&#10;BE7sTmyjY2CH4JrO2IP9xRyIzNbEMsagqm5Uo4fpNiMfjqDvl72IfzP1/gaO4P1xo1fnhd++taXl&#10;tcnE8mt9idkXWisjFstHohbLJjLPNfVJZwvPBU/mXgmaLnzBbyLzZ/6TWb8KmM77yG8i96bXeOpN&#10;yXgWI90pTKFPZRulBKoyybBlZqzzCFugsg2qAyPJ9tSpnYcEICgIjljlfo79MeztnAinHj7lW8Jg&#10;1sqFyVcrLjBzLibbFgX0+fQ342I159PUsk3GJ2QwdOr9oF0vgTEXnk6zhOoVmYdqkwX3MaVqZdkZ&#10;wqcvF2UHF1gbF3dLCAHkD50GMb8TwN8PIaP4w6qJT/D6IM4TJWh53FAueKeOcHiQEdwJqM8WOgHI&#10;41m1hMKwjuzEV/euGAIhgmpYHHy7CYpOoUcZR5MTKGLmfImpnjlx4Vs1klEaCSxmHZs3cIHz1YJ/&#10;C+CwaKLd1MzIPxe5iQAmHsuKLGRHtnFuj+Z5RClZxbczmS2c2ACENocHZeXQREbpiGB3GIKyl50y&#10;yRbuPXEIGCZgJ9JRwPhM3oUGxJ1nMdhKLgvh2Fj9XDzEZ5MRtZxxqXKhUmv4l/24+MkKZn8xxy6m&#10;+Si+0IhwNie07Yxld55ctL82A5c63r+WBKVn7fgZx1WrfPEXjgSJG4ntixwKQyXtseYLlUhjuYJZ&#10;sQn2U1XbxcK1bTGMBSm2YXs81ba0Xdh3Zh/8qALHLkSj4uUKdNEdPfDzPgx+2I/kNzPg9ur9MOqD&#10;7su0q/X6wWfPvOU1n/2pz1wuXKcyYT+WDpeRDFYtprP3chYb92VR72YjOb73GszmFLMMqjWpfIoR&#10;AD2JsGmL48zNeD4lqW7wvW1rLBcVDU1u9h3xsGuN4VyaeDY8T6RKE8v3fFL28G8uKNsefqeTdkZ/&#10;Ivt7UZ3gZ6bNfHK3h3E0hwAcgqM5jKpHGJ+4jIALi48L2oKqjn0zjW8uWMFoDeQ5eXWz1oN6vWdX&#10;AhdxJMR91NXbo3h8qmD824oL04zAsBAWKdnEhAC05XFcuVDtuY8DN482LjqqZt78XQ8CJaA9man1&#10;tF94bEeegwtZxY6LWUQ1SGAmUXc0px1w/74EzhZNRuAQFyVVMD8+BAQbJUSo3+f/+TBNX3AaWBO0&#10;pq0EDI9vQ2AILCOoZ4Z1ZDMyjHaVBLpVYmhX+kKr0gea1T7QUL6KoV7rjVMVnjha7oFT5V5Qq+BW&#10;4omTZ9yhQTZQK/SCxhkfHCt0w5EzbjhxxgsnS7hPsTdOV/BhUhNIwIdCpzoQWrUEP1VBM/aJZoLn&#10;at7lMqrBKej5eS+WPpphiks9O/hEsd1VMpsppmHidwusVo1D+GTGL4I7kz9XNfuf7BPaHTQXxuBq&#10;88VqNKxUIIW23vGCE9iTvQc74rdjKx0DW2SbsZXJnjsSWGpQcAAhbP6eyDEfxS8Uo/XtJvT/rId2&#10;zgDK3ytHyAvy/ffMPql6dWSd/+SZX9j3J8N+OJV+/gSYs0LPVmAFsoQL85Q8R3JZj55B4zmXdfLZ&#10;/DsLTgOpcO1L54JPYdvUNLJDEkuBs9hDme8ZYXbqSCA44ggWBWzbCByqETZNXLjNguoTzeG2MRyK&#10;G8OneRRVEE4fbqD6Rb3ZviWGT0w+kdsFcJF5+BuuBJo7QeDQxMXZHsdFnMDXeOr5cRzzzlcC1JmA&#10;dOb33fnqRvAIT16XRqok/H03HsuuLhyuVF1ErVzc3MerlUxA4Lnx6e3NY3iSGdxpjPty0Xv0RtG7&#10;xacwF7lkIJ4N+nju9GwZNtGWoZqm20RbiO/1yGp6VNd0aO/oNflQlfFXqoFmLPoSmMy1i+ffzfOg&#10;feTRS8OfapEL1T3XpnC4VBFsFZGcdekFwxQP6Ca54kSEDTSiHHAq0pbNx63YS9maTfoscVBqrnw9&#10;xv87EWnNFkqWOBnFOEo8g5BRVqtqCXY3T8Tb3jweb//p6RTnP5xOd/qdRqboDa0sjyX9PM8l3QxR&#10;lUmRON28zDfXui7AzKo6wMalOdLJuTbsKdMm/x8I7aH+Z8Rfs1/zH5yHXd7PfiUXjW81YIAspGhI&#10;hqw2Bt0/78f0r+Y+/aKkzv+5qL3a3V6NHY1AzwtN6GJftSSWFRiW0sYhcLazHmeLfAs2hWzCptDN&#10;2BK+CTvYsMOwygAJrN8pIXDaOMqw670ODP6sjw6CJsS9HD9214GjWC5b49qd/qmoNxtOtCUcCRCn&#10;kbRVv/miD1venpRPv7O0bgKv35kBpbRrzJrN/o9wgxKXC3bEL+dL4lfypHHLubWK+dz3FHP5vwub&#10;yvxTwGjyatBo6qrfYMqqqDN61Y5Pcg+qNc7tzLUi2JzbWIlI4Hi3U8UjmBxo+NqQcayVaoxUqb87&#10;UoWx5v8J9oNjO9mAfzvQOHamDSEwRTiZ0o36vksFjfhyZhAX0dBPceN4cDaqSPGEWaY3jLP4ngva&#10;ItNX+WqQ5s6pYSIYxLut6iWKVvWT3FZ1Elz5KlrVTeRrsssn2nGiT00yPD4xTvX6vWmG9+9t8/x+&#10;bZ4l/tAhN+Ad62z/F5zzggZtc/zKHLJ9o6zSvGysUn31HDO8d1pkuj9tluX2pHqq7b9oZvv+w3O+&#10;mv9w1xfD3zjg/nTTf3Ib9LmecCUdRa+VYun384iei6Ta1HVTCbjb+GfbYPtJ+ngiBq93opUT2WKE&#10;ESI5h7AzaRtZhmXYgeuxOWAj3dobsMlvHTYTRJujtnGyuA67nEYj99USsl8t2t5qQc8HbSh8vfij&#10;2zj8V9s1YrRE3XOw4E+Ovemw60v+ffRyReXQ6sUv3Uj7q53Nl/72dwVD9rNN8XcCKD2qFT/x5cIL&#10;bEv9iV99zGbhb9cK+Xb7/KDn7Yql65wKfTc5Fkn3uBYHPhPQoFgnOhP2rLwp7jFFb97DwfXJjwpj&#10;4xXCVqT4Z+H3hO1v5V196TN/UL9IWceNxb1Q9Vot+j4cxejvJ+nlGvjcmM3/vExpnfT7jo327NOW&#10;iVYOlaqgJ1RG5tbIOoH98buxTb4Zm3zWY4vXemxwfxZbXNbjOYc12J68BcF0Ye+rOEYvqS0WfzsH&#10;0QUxWYcZBO9XIX4xftPXKtKetxfW+gyc+cR9rOC3OVfbVUN5vlZpf3N/3I0tgsXdsk/iruSi9INm&#10;1P+855Pkc6VfWP0Z1i2LjOgJUqbaNDEjopxOB1mTBJo5J6GZoYbnyThbQ9Zjq/9z2Oa4EQWzCZB2&#10;+SKWcTAZc+2O5hxmwqo9hn8+gJn/nIDf9VB61/pYblB3x6djK+/eS//50o8KVzp+VrHcXSB4yL65&#10;t1R1ZXdTAuIzwW6i9pDVqEu5qGB8pfStjt9kTmT+x+edQ9Jw7JWihQy0X61F5dkClCwx8DwaCa8m&#10;J4hYWnAwiy7pmM1wLbZELqtZD1GFsywwZ4B1G7MuXHG69CT8OXh39L1+zH04CelSKJZ+O4s6Jnz2&#10;vtKx645e+8RPz58pXmgOv6M/qvoxlQT+iwRcC/2rDdmUPe5CAUrfaEftKz0L/5uAUsbizueyn1r9&#10;xTJ0vtCA2vOlnDFKR02tI7TPaOJk9km41tlimixSfTEPTpW20MvWxoF4etZ6JWwN1YX9ebvh3OTM&#10;zAv2nrt6hpPZatDybgu63+q+Mw3YL+PN73e9PvmSUBarussqCdwNCbgWSc7btYdAtpyB+lf6Vh1z&#10;Av9bh8+sqRyfoG52H2XWQPlCIXKnmAvIILBnjRtMCjhvtcQN0Qwgj73RzQwFGaRtPixm24ZCpuYk&#10;T8ej5mI5UuaSOPpDn8mu0ex204+ed3qQy6zu8qulcV/5Gl/+xeL3Oi50fC5lfuUDqH5AJYHPkYC+&#10;s/6/uRT6/cmdANjqowVdheMfNH1tvifsXnK16QfuTV6IYYJqDlvfljKQmjzIWBADv95ljvAs5ICv&#10;ImsoajnBoZz9tattEdnlDxkTZ8WcopB8LgIlbI1lV++A9CtpqGLDDpMpqnUvZWD+P4dR1F10yz2s&#10;VTdQJYH7UgLagcZP7XVS/+ih489jrcVRmCd6vidv9fhdQI0d5E0iiM7owzDhEE5H7MKhYI71YIOO&#10;w0HP45DvZmx0fBTaiqNwyuOU8GIziCs4Ia/MDKGNLojs80IuO5uWsOhO6K82+4thNu/oRN+bzawm&#10;TXjlvhSG6qRUErhdCRwR6fhs0DuI7+/bCLccG6SPkDUWktFwoRC153JRMBWPJOYaisss4VduB+8z&#10;lrDO0IB5qgbc+d63jLNSmUQb1u6J3JkY5MzGoZKgaXz5DDt7VqL7lVrWNuUiiYFrszyzf73d81Pt&#10;r5LAfS2B/Xanx9xyXFedUzl5O59tfnM5HzWHrXtTRLCLtIKxvz6OuR7FOrM1WGfyDDaabcBmy83Y&#10;Y8cMaYfD0Bcbwi7YBiKFA1wTbOHHFKIkJvmmsPtN7QtnWGJR/Pv7WgCqk1NJ4EtLYNOmvzdLtv21&#10;bx5nABVwkkOmM0yjjWHELjnHxCdwyOMw1tluw7M2W7DBbid2Oh/CHoLpqFgNZhHW8EzjhIbyaGQ1&#10;pyC/Ixtp9UmQ5bHgLt75qzsGvvRFqb6oksBdkoBVttOqUxHHhpR7wybPCcfiNLFPehzrxTvwtGgT&#10;nvbagmc8aBv57sa+IDWoRerDLt0V/meCkdCQgKKBAtROVyOlPRXWOY43j2UaqBxhd+neqQ5zDyXg&#10;UsOpquWejNN4cGSIGY4la2ND1D6skWzH0z478ZQ3NzEbHAbtxbrIw1gfcxgWBRz1WBWCuK4UFM+W&#10;oGa+BlFM5LWqcr97uWr3UGaqQ6sk8B37Ju9Omwo3nC4xZR9qA2xOPYT1in14LmQXng3cgWf8yDx+&#10;u7FGtg9rY/lZ0mFYsY+bD4vx4gbYpGSG1alL1QhnrZNOh8tvVCJVSeBbIYFjtUZN+kyx2VGmhj35&#10;6ticfgQb4g7iOSmBE7IHa4L38HUvng0/QNAcw4aMEzAh0LxYpJg6mYOipTKULlYgeigRWv2utzwN&#10;7lshXNVFfnMlsKdWq0a71gJ7Kk9jW8ExbMk4hI2Jh6iW7cVzcoJGuocg2oO10WSblOPYmHsSxpx4&#10;7cFS9miWyBex486ZhVJEDSfCfEic9M2VlOrKVBL4LxLYWadZbdLkiJ1VagTOcTLOYWxMpi0TtRdr&#10;w8g00s+2tTGHsCHtBDYVqEOtxoYl52GIYel3LttKCawjZxXtvkErE5VwVRL4VkhgV4N6k06jNYGj&#10;jueLTmBzxmFsSj6ItZG0c+QC63CL3I/nBOCkEzhnThM41uzdEMapBZkoPleBkrOVnKDAit+JwC3f&#10;CqGpLlIlgb3Nmk2nG8yxq4aqmgCc9EPYlMIYThTBEkbwCFskgRR3GBuyTmFTkQZL0p3ZCJHAYWm+&#10;AJyCpVJEsPWW41TYEyqJqiTwrZCAWYdz57EGQ+wg42wrIXCyjmBT6hGsjyZgwj8DjmDfrEs4ivWZ&#10;p7C5VAPHG5l+wz7TSTNZKOPQ3ZKVSkSxH8axCQdVDOdbsWpUF/kdow4nJXB2VhM4xSexJZvASfsz&#10;4wjAiSDzRB9UAmcDgbOplLU6TdbwYpfUZHZeKmLP7KJlDs9lp9HvTBy7rZ4HKvGrJPDASkCv06bv&#10;dLMJ9tZo/pVxBOfAOiGW81fgkHHi6TBQMo4mDjWZseUWGYelCIXnq8g4VYhhP74HVgiqE1dJ4HYl&#10;YEjg6DZaYXe1Jp4/c1Kpqm1kEHSt4s82DhlnbdRnNs76zJPYWq4NzWZH+LKzaAonKJRfrOcw33JE&#10;sBvo7R5btb9KAg+sBDTbLEcO1utiTxUZh86BLfkCcA7/FThKAHFbG0e7J4ON3Mv0CBzmqrEALmPx&#10;DCou1yP/XBnC2GbqgRWC6sRVErhdCei2206ZNDrROcDMgaLT2JJL4KQcwnOyP7uiBa+awDh/dg5s&#10;KtPGnmYLeA+EIWuxmH2sazkbqAxSFePcruhV+z/IEjBrd1lUbzDDjgo1bC/8zKu2IYnACSdwhACo&#10;nMBRCKoaGSf9JDaVaeFQsw3cekOpquVxUFc9CjgQOGwyafVBloPq3FUSuC0JmLQ5XzhAVW1HOQOg&#10;hcwcIHDWJxz5K3CeC6eqFkXnQCK9allq2FyhjX1NppwnpOAQXbqjqarlknHkU4mq+Ti3JXnVzg+0&#10;BGjjvKRea4qdlWrYypSbTUKSZyJtnIg/M07EAaWqpnRHZzMJlM6BA83MHBhQsPl6HjLPlyCPHW9C&#10;xuM+fqAFoTp5lQRuRwJaLVavH681UCZ5Pq8EDgGSdARrBVc07Zxnw+gYEAKgZJz1WQQOGedYqz3c&#10;Of8obaGIwClGOrfAyTjVKMPbEbxq3wdbAkYt9u8eqtPFviotbKM7Wsk4SUeVCZ5KB4Fg6/wZOELK&#10;jQCcQ2Qcr34FxzWWsE1UAdIvFHHIcJyqz8CDvRRUZ387EjBqdvjFyXpj7K6gjZN/jFkDBE4CA6CC&#10;qiYAR4jjxPLvxGPYmC0ARweHCRwxxy+mcH5rwko+Usk4fhPRv7ud46r2VUnggZaARYvL77WYe3ag&#10;UgvbC8g4qVTV4hkAFRjnL9nRgnOANs7GHDoH6FVTb3FSAieZwIlezkbSuUKOukz87QMtCNXJqyRw&#10;yxLgnCSbFvdVk0YHHKnSYwXoaWzNoJ0jOAcEFe0vwBFUNVZ/bsymA6FcFzptbvChqpZE4EQuZiJx&#10;hVO5xxP/85aPq9pRJYEHWgKcZWTR6sK5qQ6ssTHG4QIdbGesZjOBs04AjqCqKQOgZCCqapvpVXu+&#10;XAc6re4cNvxn4HDKQfzZfI5wT/71Ay0L1cmrJHCrEhCGdTm0ecKuiY3Wa+yxr/A0djCtZotg4/zV&#10;OUB3tELwqhE4mWrYWa4HrVZXjrNPQvL8GapqOUihjRMxk6ECzq0KXrXfgy2BYywDsG9z58xXzj2t&#10;s8HhM9ocy34K24SmHHRHr6WqtpasszbywF+Bs6NUF2rNDvAbiGWuWgliz+bRs1YE6UzKrx5saajO&#10;XiWBW5SAMDPUq92fA4x9YVPjgpOFBtjJ8ujPgLMf69isQ3ASrKONszHhOJ7POo09ZfpU1URKxkln&#10;5WfCcgFSVs4gZCbxl7d4WNVuKgk82BJwW3H7f+5tYnhwc673gDZ7qx3I1sDOlBPYGLEPG5inJrDO&#10;OmYObE48ge2ZmthfZgxtAkc6nIxMMk7ccp5SVQuYjf/wwZaG6uxVErhFCSiuKv7erz0Yks4gWNU7&#10;Q5PAOZqljb0prPRk/GYDswbWUWVbx0YdWxNPYjc/O1JhCfu2QMiGU5XASTlbxMyBUoTNpv3iFg+r&#10;2k0lgQdbAlTV/jGgIxQBXVK4NnnDoNQKp3ONsDf1FLZE0a4R1DQyzuaYo9iWeEoJnOOVFrDgdLbo&#10;sSwUnq1G0tkzyBCAM5OhUtUe7OWgOvtblYDXhOJfAztDEdgthajZCwZlVlDLMcCuVLqk2eVmIxln&#10;I22drQTOruTT2J+li1MVVrCiahc5loms5TKkrQj5amWInElXMc6tCl6134MtAefZ4H8L6pIhpFsO&#10;zxYxzCrsoJlnin1KxtmPTQTNRqpsW2OOYGeSOg7nGEKDQ3St2ySIGs9CFp0DqVTVsi+UI24h5+cP&#10;tjRUZ6+SwC1KwG0k9N9DemQI6gmFpDUQdlUu0CgwxP60U9gafQAb2ZRQsHWejyPjEDhHs42gSeDY&#10;tfshdjwHGculyDpXityLlUhczlcxzi3KXbXbAy4ByYTiP0KopoWyna1feyAc6ZI2LrTCoTR1bOdk&#10;go2s/NygOIDNbNTxPF3Ux/IMoVvJkoL2UMSNZyuzo7OpphVcqkLcUq6KcR7w9aA6/VuUgP+8/w9C&#10;ujmKnapaYHsQ3Oo8YcxZn6cydbGLGdGbyTgb2SZqO8umdyWfxHECx6DKCaKOEDJOFlLZrENQ0/Iu&#10;VyN6IUvFOLcod9VuD7gEAroDfiRnQVoEWz0F07smAMesyAanMrSxm8DZRsbZQsbZFX8cB1I1cbrA&#10;HEbVjvDulHFSQQYZ54yyAjSHPQfizhaogPOArwfV6d+iBHz7ZT8Opn0T0ReJkK5QeDX4wrbEEVpZ&#10;BthLu2YLm61vUuzBnoQTOJimBa18c1hWieDdIVUyTjonFWTSFZ19qQzx5/JVqtotyl212wMuAfGo&#10;+CE57ZtIZjqHsYm6pMGPwHGATpYRDsadwFbGcoRtR/xRHFYCxwKW1W7w7QxD7EQm0pYKGcMh47Dn&#10;QOKKyjnwgC8H1enfqgS8er0eDu+JRHRfNCK7IuDf4A/7EicYZpuRcQ5jBzMGNnMe6G7mqR0hcLQL&#10;LWFd7QFxVzgZJwOZy8VKxsm9XIHE8wU//w7re2712F/Lfg0/G5C3/Wx059fy46ofVUngzxIInlU8&#10;GtEbjrj+WER1085pCoJTmSv06HY+SLBsjzmIbTG0cVj9uZdBUa1Cc1hVujBFJwxxZJx0Mk42gZNH&#10;4KScK7w/Mgeq3x1UT3qp/mbJW/0rRSsr/6y62yoJ3GkJhI4onozsiUB8fxyBEwFpcwhcCByDbGMc&#10;InC2RjP4GbtfCZyDdFHrnbGGQ60XAjojkDDBAOgyg59M8BSAk36+6P5xDvT/ov97sVfLP4m+Wg3Z&#10;pRLEvFT+KQF1ueOXUwfvtBBVv/ftk4B0RLomoicc8QNxiO2JgbQlBO5lHjDONSVwjmEXGed5gmdP&#10;/BF61dSgW2gBx2pPAoeTCqZykH22BLkXypAvAGel8P7Kjgbwd4WvNv9GxjY83kvpkCxnwX8lGyEX&#10;cyG7kLta+FbLK2Mfzj317bvtqiv+qhIIngxfG92rQAonRsfwVUbGEZW5kXEMCZb9VNX24vmoPdhL&#10;58AhJXCYGV3rw6TQcCRNZiGHwMm5WIbCK5XMICi+v4DzF+E0vTcwK1vOhXgxFaKZWEgW0uC1kALF&#10;5UL4LCdBcZW1EddKbra/PzBbQ6b6qkJVff+bL4FwATh9EUgcjENcb/RnwCkVQZ82zt6Eg3QO7KNX&#10;bS/2UVU7nHoc6vm6cK71puua3xGcA7Rxci+W4gyBk3ax8P6tAO14cyAq7Hw2PGYS4T2TDKfJSEgX&#10;sxDITiMJV4oQysYJspUshF3KQfSVAsRcLXxb8XLhpm/+ElBd4ZeRQOBo4KboXs65GUxAIj1rMqpq&#10;HuXuMM8zxyE27NgRuw/bovdiL7t4HiBwjhZowbXaSwmctOk85NDGybtUisKrlci8WPTrL3MOd+07&#10;ve8N7ZIu5qz6TCbBfTIOLqMx8JiIR9B8Ktxm4hB5LhehBJJsORUpl4pR8HIrsl6qJZByP658p03/&#10;nrsM75qkVAf6Ign4D/pvU3AkYcpgPJLoWQtT2jgimNLGOZZ8nGk3BE7UbqbckHVSjuBkgTZc6I6W&#10;dSmQShsna6kABZepql0tR+6lot980fHu+eelL3b+W/z5kk9DplPhMqyA20g0rHqDCaBYuI9FQT6b&#10;A9l8OvxmEiDmJl1JQ/KlQqRcK0LWtSrkvVR9s/KtjrGeX4w+ds8vRnUC90wC/oM+26L6ZX9lnIg2&#10;KXwqmHaTw0pQtsHdHbcHO6J3YXc8WYdT2k4VaMClyh2yHra/ncpD3vIZ5F8oRum1SuRcKHhA+qox&#10;2JSwlP8r7/FYuA5FwrZXCtNuf1j00Rc/HAzHoTD2801CDAEUMpUAX24+05F8jULAfBzCz2aztU8W&#10;cl8oX618q/Oj+T/Mm9+zO6g68D2RgLjfc4+iV4704UQyTgwiCRxxBTve5OrjUNJ+AmYXdkTtJIB2&#10;U1U7SOCchluNF8J6ogicHOTQxsm/WIRSMk7O+cIHq5Nn5krFxUBBbRtRwL5XBuueYOg1+PC9FL5D&#10;0QgdTYJsNFXoe4WgsWR4cz/xZBREI8HwIoi8p+VkqjAEL8Qik/pqwY3KTxt/2hmvgOLv7sndVB30&#10;rkkgYND3YAwZJ2MkHqkEjqI1BL7lZJx8IxxJphs6dgd2Ru9WOgr2ph2EeoE6bRw3yLvDkcrZOFlL&#10;+Si8WELGYRD0fP6D1zu64mJzYBRnztv1SOHIbFejJjGMW/3gynRx8UACnJjIJx9JQexUPhTTaYid&#10;zkEAheVPG8lnNBLmPR5U+aSw6feFaDQY4mkpwhYSEbGScrP6rbrCu3YnVQe6qxIIGvI5FMVCttSh&#10;WKSzT1pEC9X9cmcY5+kROHuxn4yzO3oHGYevqQeYHa0Op2onBLPcOnWGpdOLuSi5XIriK8XIupj9&#10;YE4r6LjQ8R/R81l/9BiKgmO/FLadIbDrCIZFsyebxyXAlaPngofiCaB0jp1LVW4RYykQ9QTBb1QB&#10;u34fGLVzmvBYJCy6CaSBQDgNBcBzTIpAMpNiOXn1zI3SS50/73z0rt5d1cG+Ngn4D3seC+vyR/JA&#10;FFL6ma8mAKfMiXEcLRwl4+yNI2iitpN5dmJf8m4cyjsAmyobBDOTOn0qg8DJJuMUoOjyGQ6XyvvD&#10;13aid+OHM+aLrwVOJMCRlX1OVNvsulnZRwCJWsJg2+IPj75QRA6nQT6cAhkHnsrG6TwYo3ubw1Bd&#10;BgNpLwXBsMMFTmQfq14vmHe6wn0gALZ97vAcCYHXeCjiV1JXc18q+M/xD/pP3Y1rUh3j65GA34BI&#10;LYYqfQonSCfQu6ZoFRjHAfa55jiRQk9azHbsjthGAO3E/pTdzI4+DbtKa4R0BiObDqjMhUzaOHlk&#10;HALnQu6DP1iq/Gy1euhYzKr3UAQcuoLh1BUCh7Yg2LX6I3woGeZNnrBhc4aooXQE0w0pGYhANBko&#10;gMzj2uUHp24f2kdSGLQ7wIEAch+WQL/NAVadbrDsdoV9jyf/XwKPUTHkcxGIWYm72fZ2S2gzmv/P&#10;13OLVb/6dUggYNhDQ9EdjDQyTtZQHFU1fwTQq2aep4vDSTuwL3Yb9pBx9tHWOZC8E0dzDjDJ05Sq&#10;WiAypzOQMZeOgvM5ZJxCvub+SehF/XWc5139zSJ2aUyczPq533gE1TYJHMg8Dmx3asl2p5ZNXnAm&#10;kCxaPWBPMAUNxCCA804CufkOytlsLpb/L4Z9pw/c+0P4fR+YEDiiPjHtJwfoNVnCppuBMgLLuc8L&#10;ogFv2krB8J+Q0lMXe7PrvZYsqJwLd/V+f5mDhYx7a0RRK0nuj0AKs6Qjmv3hV8EG7HkaOJK0HQdi&#10;nsdexTbaOjtwkMA5mXcYDtXW8O8QI4vOgcyFDKpqebRzCnHmQu6fhM6gX+Y87svv1C9Wn5RNxKw6&#10;9/nDqsMXDh0SWDd7w7jeDTaNPrBt9oFpswsZyBP+rAQMJQP59sng1R2K0BEBQF4EmDNtIQlsO7yg&#10;yyFEZu1OsKUdpFZvCNt2N1izJaptrwu8hv1h1+dGdc8T4gkJg7DyT/Kv59irgq735dL4jnTQQzeO&#10;tm8qgZNAx1J4oxjeZQ44mbkLhxO24WDMVuyL2oYDsdtxKGUntPJOsJDNFL7tPsiklzadQXcCBmVU&#10;1XIvZnwsNDi8P6/0S55VM1udps+lv+k/Ega7Tm/YtvrAgSzk2OYHywYPOLFPli3BxCFDsCELObez&#10;n3BHINyosnkSMF4Mrpo1OEOnml0cW1zIWnzfYEHmYSlthz0M2qyg02gKiw5HWPbawr7PmZsTzLqs&#10;GJx1YSDWB/6z/jeTrkRPlZ2P//GXvAzV1+6wBIKGnIziukOQzp4DibSJI1sk8Ctjp5vcUzieuB0H&#10;o7eSdQig+O3MVdsJvYJT7L2mS8bxRi69uLkLWSi9mM+R7QXIv5T5zQPOX+Rds9y0Pmwy+lMvOgBs&#10;27xgx82xjZ3qG71g3eQOW85JsWkWwaTegeqcE6xbXMkmrgSaG1zIVm4Em4ivJvW2MK5jf60OEQxb&#10;LQkaIxi3WMGuywWaDfow7rCAVZcNrLvtyEQ2cKJjQQCS57g3xFM+kMz6IHJJ+ori5WxVMuodBsPt&#10;/Fz4hI9hfE8IMmnjJFLDiGj0hU+ZPU5n78KR2C04FLPlM/DEbVPaPCcK9sKCwAnkGkhncD1vLgOl&#10;FwpQfoU2zuWsj9k1559u5/gP3L558wWp/iMy2i9+9Lj5wKbdlYDxgA3BY1FPRmmkL5/AMOLMFL16&#10;C+jWmMG+2Q3OHZ4Emgcc20UElDPMWuz4uTGMm6xg2W4P3WYjqDdowaSF6lyHFfRbDGDYYgKTVitY&#10;dNrCRmCjbgfY9NjBeciJgVcRJFOeq9FL4dfCFgOfeeAE+YCfcPSYp1mCEjiRSCLjhNH2dS+zgHbm&#10;XhyL34rDMZtxMGorDsU+z7jOduaq7YNxpToCqLJnTaUiay4ZJRdzCJwCFF7K+kSxqPh2PAjLz1cs&#10;ivsD4NrjA8tmZzILWaaJ9gqBY93iTOBYwKTWBvrVljCtt4F2lTEMa/l/DZawaiQQ6CiwbLKFOT/T&#10;qTHC6QZtmJOBTJoJtiYDnG7WgHGbKazaraDZqAWdZm0YNJnAqMOEQVcjWPbws15T2A1YI2JOxk26&#10;GrMU1vuAr8cH5vSjx3zMYrsCkUL7JpnAkXPUh3uxOTQyd+BY3GYcjibrkHEOx21l0uc2lhXsg27F&#10;Ufjx4ZnOxOIslrWcuUB17UoOgZP5afa3BTjCHRaGC4VPRrzuMyiBCz1kFq32sGxxULKKAAibJheY&#10;1xIcBJBpNVW0WksY1JhCp8IQOpX6nORlQsYxIwNZ08lAdmkSgGXKtB895WbUZAi9Rl3aQ/y7icBp&#10;0aE3zhwGrRxQ1KYFs04TBmytYD9sAedhBwZcOSZvWgLFvOzT2LNhDg/MKvwaTrS5+et17yeO+Vsn&#10;0h2dTNaJ7RRDVucGjxIz6GbtwfG4TTgauxlHqK4diduC4ynPQz13B4wqj8Gj3RaJYwrkzqegjAWV&#10;ZSxjKT6febPgcuL3vwYx3N8/KbgSY6aifuXe7wWPfm9YthEsVMWcOp3JLg4wa2SXer4a1ZqTgThc&#10;qFoP+jUET7UOThar43S5JgFF1azeAObNBgSQMcyaTMlaxmQrMxgSOPpNmvx/I35OYBFERp1aZB1d&#10;2kJmsOihh67fDE6DdvAec4HPuBuCJr0QOR+MqOWQXybPBn8rMxaW3x62+7pWTsK4n0MCGSeJsb5Y&#10;espktQx8F+lQVduNE3EbcSxmI45Gb8IRbieStkItdxf0Kw7Ctc0ccaPhDIImooSMIwCn9GL2zfSr&#10;6T/4us71vv9dBScRR09EDLn2ucJrwJXBUyd62gRHAA39Zjuqctb0xFnTBjKh2mYEnSodtkU1hGGl&#10;CXSrtKFWcoIgUoNejQ6nGRuRicz4KoCJgBFAQ1XNmoI3atanXWRKr5wJA6u0kzq06ZHThfsQ7aB+&#10;UziNWJB9HOAyZg7JpBP8p0SQzXmtRiyLxxRXzf7+vhfkHTrBM2ejUntfaQ2/Qz/3334mcVTimNgd&#10;gBR61mLaWNlZ4wC7ApZI0x19KnYTjkcTPNyOE0AnyTinCRzDysNwbTVB4miEEjilFzIJnCycOZ++&#10;WjCX+pOv4zwfuN9MnYly8R5wvcmNAVQ7mHLRm7UYwYo2jAAKA4Fd6s1hzFHfhlX6MKjWh26ZHoVr&#10;QJWO76s0YUgAGVFlMxfA02gMOzoLLMlIFu36tH34WwSOaYcmnQaGcOk1h0OvIe2fU7AZ1IPjoDns&#10;Bw2YyW1Jj5wNPCctEDTthpA5D1a+ut1MviSTP3BCvc0TTl0I1EpfSFmtGq7aeJtf/cLdk8YkoiSW&#10;oiSTcaJaPSEn47gWUqUmcNQInBMxG3AilqCJ3wS11K3QytlJ9XwPnHj/YkZCGcuJQdH5dKprmWSc&#10;DHa8UYUa/pvQi1bSfhQ5FvShe689XPvsYNllCONG2je1tFcIBv0aql0EjXEtAUH7xqRehyqcOv+f&#10;wKnVhkmdHj13hgQcQdGmSzvKgEyjC7cuthvq1Cdo+HmXHpnIEBZdWnCiw8C514wZCQRo7ykGVi3h&#10;NmgN0ZAVc+VsWRZhh8AZF4QSQDFLEsSfD/1D7osxW79wpTyAOxSuxBnFzcSspkykfMDTv6MN/1LG&#10;gkQJPWLEMTMkqsUDoTV2cDlDJ07GVqgnEDRR63GSwDn1Z+Bo5O2gqrYHLgROPL2y2aw4LjmXRuBk&#10;UGVLQ7WKcT5/hcWPBoX49rms2ndaMInUEs5c/MYNOjBp5OJvNIe5EMchWAyrtejaJkAaBPbRoYub&#10;wGkh8zTrcIakMWza+P+tanDoMWDumy7z44zg1WdN0Bgx7kP26TGBqNeS9pYtPAZs4NJvARFVOMm4&#10;A4FkC68xG0jJPj6T1gieoUNhzgnR58RIvSi/WPH6NyeCnb+QEBo1G4mo4ejVmLqIXXcS++nj/l4J&#10;Xd60bzwQ3uyIYKbTOBSehHbaJqjHb8BJATjRfCVwNFI3Qyv7eWoUu+BK4MQOBSOdhZH5Z+MJnHQ6&#10;B1JRMZHy8J08v2/mbzV/5/9Ej/lOBAw4rXr2CgvemKoWA59t/z/2/gI8rjp9G8dhF9gFdr8rOKXe&#10;UqBQd0vbuLu7u/tMkkkycXd3z8Td3Sqpt5TiFGeXVVaAJvf/nrD7f/d9f99l26VQm17XuSZpzhx5&#10;zuc+9+MPWYhuZyk4TCUaMGBcx7CB9guBZcL/N27WYOYBWadVhfaP6tL+OpJD/H8lpvSow6ZDD84d&#10;FvDsNWGcSZ+Z2YZw6jGCE0HkOmQEj0FT2PRJbSED+IxaEUDG8Bw34rhwPvgpCwLImiUQzoiZd1mo&#10;eCM++k4vyEsZjjojnolE9EgUomqjxm7mYsoY8/UQdzgjssWB/QYsCRzmIObuh3bKZijHbIBC5PNQ&#10;iOInQaSY9DJUMjdDi8CxligimiUnGVORKDgZj1KyTcGpBMQO2z91M6/vrj+WU6HTg6IR7wqPfvMF&#10;hy4jxoVM6NrWpQdNEboNR2gLyTEzmwzToAhDCt2MYDFuUqLNdHTp07hZmQCiitauSSeEGh0StGvI&#10;OPad+vDptWExnhU8BozhPqAPpz495sKpwmvEjNWs2nAYVof3mDGZiH8f014Cj/+0Ke0gC4iOOyDu&#10;tBvyrgg/H/igZssd+CDuT5iM+mMcGSd9Rgj2QFv0SQtZc7PuI3XU2yuqzXEximUkYRIreFZqwCJ3&#10;HzTILiqxUuCsXwKPongDFBNeglrWJuiUkHHoIY3pD6BzgMA5FYfi0wnIOxVD4ITKgPNfPxzRfT9K&#10;GAucsO/WXbCnt8y6SxV2DHYaNcszPkSQNCnChek49ozfmLfQKdBEh4EUNLRtLFuVWdagC3sCx5nf&#10;saa72qFTGx69ZvAgm0WOeCBwmKpbvw5LHXSpuqmz8I7gGjGhC1sX3vTABY9bMa3HgMAxZ8kDt2NW&#10;BJC9lIGQctEbrR/kfXx18eId4TbNoeojGPZfjBwLRfRgMOIG4uBbGnDTWCdzwtcnodN1IarFDiHM&#10;eHcvU4ZJ7jYC5wUoR6+HYtR6yIevhxLZRyn+RahlvAytos0wbTzImTpudA5EoPBELMqopuWfECPu&#10;eMhj//W6kX3x/0hANOb2s/Ahxx63XiO400Zx6dGDe48pa4S0YEuvmj0ZxpWsYt9GO4cs5NxJda9D&#10;jcmlBnDq0iTraMOOzgPnHjJLtzrc+6mWUYXzZ7pO6IgVfIZYjThuAT/aO750GgSN2iF41JJgMkTo&#10;JAE0agD/SQMIZy0RMmeEyOO2rB2yQfJ5D+ReCVo88fvuCmmn1Nv1mbVcafCMYKlGOKtwfbt94N/l&#10;D2G3EEc81FJvxjWnjbl7xnW6XotixkhogzHcShVgnrOLwNkAZTGBI1oH+bB1/Pl5KMdvYHxnIxln&#10;K2wb5BHWw+yBqTAUzsei5HQiCgic+CnXey8AejMexLcdQ9Rv/2vhsOVnQmlmQL8pK0512PdAqtap&#10;Mk6kzAxtAoPeNPs2LbKOCgHE37mPS68WvKim+dCr5kv7RgqM0BEbCEdt+GmBtGk/hI/ZI5xOg6gJ&#10;FwSO8O9kHRHjPh4j2gyiGiKI4PKZ0lxinohjJog8aYSIE1aIPWOJ1FddUfle+Jdv/ebEzu9bBjd6&#10;/JLTeVcDhjzBphos83CACxNwg9qZoBtnuajvqR9wo8f7f/fPGHX1Tup0/yqS2SKeNfJkHEVYZO2G&#10;ZtIGqEStgxKBoxC2lvYOgUPwaBA4usWbl4AjZqZJ1qSIjCNG+Zkk5BwTscDN7uff9Zpk3/8WCYhG&#10;nPSEE2ZfBBMIHn3aDLTSpulVoWdNgQCSgy3jOh60Zdy6tZbA49WrRxXNGKIxS3bID0bKrC9rQXyR&#10;MM3px1M0bscdEcGE0ZgJV8RN0kNE0ASQhQLJPIJJKRvpsT5IC4IpKwZSNRhI1UXonAGC5zQROW9B&#10;b5wJYs9ZIOuKC7o+zb4EjD1wqx9g1dnkR4WDAV979TnBu9uR6q09U12oUrGXhEWuJdYqvLB4xOHI&#10;d/KypY+4uSa0O/4tqtkSAXUacC09DDPGarSSn4dq9FooRZJxqKopRvP3WAIn7UXoFrwMy4a9SOjx&#10;Rz7jOEX0qlWcSkIxVTbRmPXdVY9zqxfBvzu/oaHhjxOnHSPCRk0XfIe04NarBNdeDbIMvWtdcnBs&#10;V4ALXdU+/Qbw6jdk0xEjVqqaESh2SJx2Q+yUIwSjRhASUCFjZJJJR/5sgVSWLURPOCBpzp09FUzh&#10;O6JHMJlDOGUMPzoQQqdoA9GBEDijwm4+uhAeM6QKZ85xfNa0gxxR8JoXSt70XRj8baHHrZJdzvGY&#10;Lf69botudI54djshcTQGGaMp8GXJuztnda5WfgGrj25YUHRR/K+j9WQct5QO5y/ELZbwrZVnguch&#10;GGW9DG0pcKLINBFroChcA2Xpz1LGSXsJuvkbYVq/HeIeDxRM0b45EU/gJKLwWBREtG9vlbzu5fPe&#10;Hzdj4xY8rH4tZEQHAcMGCBgyJGvQ7Tygy7JuqmtkoYBBI3brIYjoIAgaourG/byHddgjgWrZqDZ/&#10;V+d39RBB1S2UnrecE8z+nXFFxIQtwWOJiGlrRM7YIGRKD5G0fcSz3G+G+x/TYyDVBElnbJB6xh6Z&#10;VOHSL7mg4HV3NH0U++HQ7yS/+CEfTtZsnIdvnyNtOlu6520Q1h8I9047ODfawaXeAQoB6lgptwbr&#10;VDZI+5n9V7X+2UNeTmmdHn+II5MFkXHsinbCMP0FaCWsg1rUaiiHr4aigJ+itVAhcDRTXoB+4UZY&#10;1u2CiDVWxdNxqJ5PRRlZJ3c6fPGHlI/sXP+LBKRNH/LmvMOixs0WYrnQQ8kmQQSD77AuGekI/JgM&#10;6slUHM8+etIY6/Gi69u7T5XqnQr/fpSqnwJc+/YTSATgkB67+BghdcYNybOuiCZooqiyRU06IOaY&#10;LSKnzRHDLWrOGmGzuog/acbO+/Z0Y5siiZ+JZ61oB9myB7c7qt8LXLj0xdh3ti2u56EnjQpe9exm&#10;h6FOCzpKLFiJa40Q2joO9dawrbGEE8emr1RYi+WHV+F5jRc/vZ5j/r/75Ax52mX0evxGzBiOb81R&#10;JnhuhVH6S9CWAieSgBGuhhI3KfOo0Fkg9bbp5b0E89qtiOC1lbD5f9mJOJTRQZAzJZQC56ZmNvw3&#10;9yT7zr9IIHbSNiJm2uZaxBhVtSENBHJz7jtEZ4IS7SE5+JKJfAkkt25NbvJkJap3Q0rwH9GE36Aq&#10;QshKwgkTqnVSNc+KrVu9kXzck+CxQvSUNaKnbRDJ+E/4tDHBxM9Z7j+ngaTTNgym6iL5tC0Szpgh&#10;86I9Ui+bofQtT4x9Wnbp9cXXf/J9PChpoq1gwPNLX5agO3Yy2bXTHE5tFhyTbkPgmMOaBYYerJ05&#10;4qOAFXKrCKA12Gm259UbvZasAS+L9G7XD2LpHPCrPQybAhr+uXuhm7QWGmQc1fBVUBZwI3BUCRxN&#10;KXCoqpnXbkdstweKmXJTdTwRFfNxyJ0KWZAbu++W24Y3KoN7Zn/RmK6DYFT1WuiwGr1sSswkUCTL&#10;7Ke7WwHO3Syy6leFd7/0byzxHdSkjUPX9JguAUPnwjidAJP2tIPIYEP6yJzzRsKsMxlJD/7DWgif&#10;MEbElBld2YYQzdB2mtZlibc24k6YIOakIeLOGCDlvDkKX/NB9mVHFL/lhe6Pkv7y1h+PP38zH4C0&#10;Rsq/x2HBlfl6Tiy5cOowomPAElnsgSdoY5PIBnvYVZvBrdoZq9TXYoXSGqzVJCO4atyQZzB70MUs&#10;vdfliohlHn7VR+BWtJ+Msw468WugLlq1BBwVIT+lwIleR+BsgH7+SzCr2ULGsUcZGadcGsc5GU3G&#10;CVrYPn/f3dPl5mY+0NvtWNlTzrqiUZ3PRJNaixFjeggaUSBQNJcA5d3LLAICx7tPmWykRpeuGm0c&#10;I/5dhy5tHXrjzBA8pkNvnCXixmnTkIUSptmJn/ZVEP9fOKn/zf5T2ohkDEg4rYGIOeZozRuSgSw5&#10;D8YSOZedkXWRKsubXqh7L2xx8LP8m9K4PmsqerNHl8miM93zjh1URZk54ctyczEzksumsggetvti&#10;txlzVmse9D+MFYqrsEZ9DQ7bH37rRp5RVp+TXnqPy9lI1k35VR2Be9E+AmctdOIInPCVUBF8s6mG&#10;rYKaeC29bVLgvAiLJeDYomRcjLLjYlSeikXmZMCi9djmX97I+WX73gYSaDwTsyxlxupSzITxooi5&#10;a2GjWggeUac3To6qmxobz+sTTMpko6NkGLqmmaIjVfl8hhUQRkYSjukz0GiInFlvJM7Sxpm2hWCc&#10;/8cAqmBCm2qcPp0JRqxM1UPMccaPztoi/pQ5R/k5IvuCM3IvOaPoNWeUv+G72PtRbMR3EYm0wMyD&#10;+X8e9CC6dOvDg+UVLuzh4N1hhcIJdmFtZxuucl0Y5DHvL0cbG802YbnqSqzVX/31Ls9d1133n9xt&#10;rZ7b5zkdJTGEb+XBbxgnbS304ldDI4KAEayAqpCfZB71JeA8D6P8DbCs3QIx++qVUlWrPh6PyvkY&#10;5E8LF/1n/nsP33eRl+y7N0kChfPbH0yaspqJGdNZCGUqTigDoWFjhgSQEllIjf3i6IEb0KRz4SD/&#10;XxshQ1JbSKraqTKQSs8dXeOJ007IO+6G1DlXspMp4qYs2bCewGE6T+ycFcFjSoeCARLP0P19ypZt&#10;gY1QeiWQTMTF/aobKt/2Q89Hyen/zS3Fj/nlunUawXfAiMmzaswaN2AKkg7cmPxadTwH0u6bAex3&#10;p5/Has1keabHKGC13hqsUF8Om0Rzt+s9Z+6Ao1Jmr+NgGCtzA6oPwa7gBZhkrIV+0hpoigiaUG5S&#10;8IStXAKOzhJwXoBV7SbmzdmiYCIMNfMJBI4YBQROzLCVbN7S9Qr/dt9PJHnpoagRlYLIMe1rAqph&#10;YQRG0LDmEgsFD+lAQFAFEjRSNza9eFTlCLRhqmfMOBCO6nMzRMP5eCSRhWLpQIidZr09c+BEU6yC&#10;nLNAHL1xkQyoZpOBUk8zvjRvzCnMrkg+Zcox5o5kIH/0fJgtvhE5iYbsjznR0eHNDHCrdnoJWWZh&#10;2a4Eu2YDVl5ypHqDPqP0rrBg3wetNHkYZ2oz3qJAe2cFlELkzl/vuQoGvA+ltFq3CusJnKqDcC7c&#10;DGOqagbxq6AZ8Q1wpDaOWgQZJ3oNdFPXw5iM49SwB2IGZIvZjL/2ZCKqTopRzFbISdOOa6/33LL9&#10;7jAJhA/obI8a1/l7GB0CQrKNFDihVOkEjAUJ+H8+A0qMATGhVOqFI1tJ/y96woz/Z4R8MlD6McZ3&#10;Zl0YbDVCPF3lokljxEkTSWf1ETNnjJRTVtxskXjcHOI52kNM7Umki7v0StC1/t9kvXA94groN7ro&#10;xFQkjyHm7zEA7E57zY31Sn5U11LG2MppmNkTgwGwKWdHoUw16GUoQTHiIFZrrcAmpxevCWuE1zWF&#10;vGDIe29Ku1WtsF6Bqtoe2BdugHHqmiXgaBE4GmEroE7GkToKNMRroJ/2PEwIHJf6Pez8SdtuPBxV&#10;x8SM5bCgbZqTqEesNl7P/cn2ucMlEDit8GzUmPZEwqT5YgzVsYhxDQJFiyyji6BBLapuavTE0V5i&#10;/CiIAIuj6zqCiaORdIvXng+nGufMmJABN30CiHbShDrZR4ebFET6BJQRYo/R+UAXd/ZZd6TNk4Eu&#10;B30ueSvh24Kp9wcNWLzl0KVAxlGHRcdhxnHU6V1jlnmrGqIGfRgMdYU7e9lZVmlAO+cQlBLlIB95&#10;GOt0V2CNwXIEFnplXc+jyet12ZreaVMY0nAAXpWbYZO3BibJq2CYsArakSuhIfwHcGjvaEevgkHa&#10;OpjmPw/PBjnEdNkQOGGoY+ZAPUsLSqY42W3c8a6swr0eWd6z+zgVbn8wcdwyOWPacSFhiuk3Utc0&#10;7aKQoW9AFER1LnrMdImZQhkfiqXNE8FMhaJ5T+ScDKAKZ4CwcXWETeogfFyXdhDd39OazEwwReIJ&#10;S7q9rZFI1S77rBcSjlkv1l4Ja/jfhM1s7ftD+s1/4yFNPepRYKk6gdNDFztrkezblOHUyowHgseg&#10;lEmZ9RbQKTgM5ZT90EpXxBq95Vit+yysc7X+ICf3n2Mqmb3OL6V3WKcF1+2FR8VGqmrPwzx1NfRj&#10;CZSI56ApXA4NATcpcMQEFIFjVvA8bOs2IrrTCsVjAjRSVaunV610mqXUo67fKXfunl18d9ONp5+w&#10;21B4zPNq/KQ1E0fpCmafgwjW/YSyDkjAbAQhHQyBZIQIKTvRPoodN2AE3Z/eOAZQ6YWLnjAkgOi+&#10;njGgPaSJiBltpB7nsZjmk8oCu6QT9sg/7/513evBW/9VbtIpD8H9xl+7diuznIL9FvoUGZ+SbspM&#10;v2E+X5smZt8bhE2VNlxq2SiSXWmUU/dDN0sV68g2aw2ew2bXdYsBmZ7/0d7I6bdfl9ZhFuVft4mz&#10;PzfCPm8VTJNXwihhJXRFz0Er7Lkl4GiRfXRjVi153MwL1sO+9mXEknHKJsLRNJ+MptNM8pwIROyA&#10;0f67aQ3I7uU7SmDmzbwn6y6I3s6iapZxzJnuaqbrjFvTM6cBIRkojE6HYFalRtAeCqFHrvocDeUZ&#10;BzKWLksd9Jknp4WEORbVTSgh7ZQFsxWoxk2bIJG2UdH5EFS/FiX55yVKS73Fw+ZfBbJ2yb53H8vH&#10;j7L6VZPqGsFDIDmy4K/gGOd1dnvBjK25dArkCBpW2abJ4QWz1XjeaDnWmy9nqyeXvv9027n9Nssz&#10;O238gut20sbZDMf8VTBPWQnjxJXQIeNoS4ETwk962HTF/H86Dszz18G+7mXE0atWNi5E44kEtLCQ&#10;rZTjLxOHrY78p3PK/n6PSuDq1dmHK075jkUOay+KGSANIgOFMxE1iAHWaNo+QgZdg6WOBsaNMmYc&#10;6dL2XrKLRNIA7agq7SFDBmCVqNKRhaaYSzcoh9xTnmwl6/WxVE0Dp4knTbr+MYj5eO69hxlnUiZA&#10;dVkAyBgUVTZPuqfFI24on0yEaRVdyJWM5+QrQZfeNcXIg3jBhPEcgueA/8Zr0tSdb3tMGR32T6V3&#10;GzkLa2njVK2HK+0Xy7QVMCbjGEQvXwKOpuCbTTfmG+BYFq6HY/0mRLM8vmpCjKaTSehmQ8KyyVA2&#10;8NBXukeXhey2b0QCv/vd/C9K5wOuiEa0FsW0f0LYCy6cdUOhTN+JphcunBkKMfTORU/oouqsEHHs&#10;gxA1SQ/emArEDKgKxvWo1vE7VOniZ805LiNo4fxvxl7Inw4+Fz5kBh/aVYEETiDd56GDrC9iXVLo&#10;gBXiaONMXu2GbyPbZDXbwLhAGarJB6CZcQgbbddhvRG9a3ZrIKxyUvm2+8ljxWZGj7GZsO4APKrW&#10;wCl/NSxTV8AofgX0I5ZBR7gM2kIyTsRy6EUTUPS4SYFjX/sipxtYongkCC0nktB3rgBVU+GI7zXS&#10;vBH5yfaVSYA9uOUeiJ3QGaLqthhOlU1qBwX106FAAAkYYGUcCQlU0ZrOcDQ6s7Lj5kzhP3qYn8Yc&#10;ZKyBZP6eecyRXTF9UXwy4rMo9lbw6lVjTp02AaRC1dCLzGOAGLYGzmDjjpazZQhv8YKXhD29C44w&#10;a/kINFMPQEG0E+uMl2GD6XI4ZOp8a3+C5AGLR/O6rLSC6l+BV8U6uBSsgl3mCpgkroAegaMb9n8D&#10;x4TAsaCq5kzgJDNbu5Qxpa75bPSfzUfNlAhR/Rr6sqUgk8B/LQHRmOKW6HHV30aRccLpxl7yxA0w&#10;iZR5dEGDynR7a9FWskDhWV8Ch+7ucRXaQToMqJozZ84JBWcdEM1grB+rYv3oHAgZ0EPJiWj4s0VW&#10;4pg7JwUEoepEBuJ6ORi5go1OyjSgyzwz5ZQdUEnag/1+W7DG8FkcCXr5r1LV79/diEhi+FBWj8XR&#10;iLqD8K1aC7eCtbDLWA6r5OUwiFwGvfBvWEe66UURUPS4WeSthWPdi2xiqIeK0VD0zeej93QuqieE&#10;SB42MvmvhSb7okwC/yqBopMOwYkzBl9HklWi6EQQ0VUdQve2iFkJocMqyGfCaN97qXQ46NNZYMJC&#10;O0UCxw4F59xZMq3IfnLbad/IM/gawWYdesidjUDeZByyWe9fMZsKk2IFBiMF0MrZA700Mk/2Xuz1&#10;f4mOgmVU21bAKcFpxb97IlJQJXdq7Ayil8yHwHEvWgXHrOWwTlkOQ9GzS4yjIyDzEED6UcthzBiP&#10;Zf4aONdtYL9pS1QzjtM7n4t+DpeqYxZB2pDlPT1d4q5e+dLFIjXCxyB6YIy9BXp7M39y9uPG1Vd/&#10;M7Tzvd9JDvzhr3Mmn3wx4fDHv5/3+/Tvp4I++eJM2O/+fMXjwz9ddPzDX666vfvHC/ve+Hhq42/+&#10;eHnDHxc/eGyRNTk83gPf9mb/p0B73kzckXfSYUI8obIgBZJwRJWOBNUlxik4Z4+OdwNQfNEJ+Rct&#10;UH3Zi+ykw6TUw0wN0kPhnAA+7ACUPunDTGQBSubiUXMyHU6lTETtcod+0V6WPctDNWUnswh2soZm&#10;H7Y40M6pdIn7tgca33joldCaTfCvXgPXwpWwz3gO1knPwVhMsEjVNbKNvugb4Ehd1dYETmDdPiSx&#10;g2vVmBA98znony9A/bgImQPW7nf14rlTb04a45jnOJKx2ap1g2dygztPhI9Uz9n+uXjS+KuqaYuv&#10;Ko9bLDScdF2sP+25KDkbvth9OWFx9ErhYuOZcLSeEaDlvAhd5yLRdFaEPHb87H8tC13HEtDOtJG2&#10;cymYeLMSreczkDMnLdKyR9GME1NcmAXNFJwc9jjIZvlB6awPciaCUHpciNxJttxlt52MUUdmCQsh&#10;OReDsEq9RQW/5xePeK5bPOC27GsD8fbXzeN3l5gm7l7//8q9d9HzJxlzRrPRM4eZaaCK1HkVDH0s&#10;xODH4ei+KkAipzQE9qnTVlJm8z8/BLDNVhinOFTNx/OcdGMfT4AX5xV5NrAilkONNdL2QD1lF/RT&#10;D+NoxCt4xXolJ6xpf+ugruT2Ay+FVr+8GEDguBWuoF1E4CQ/BxMCR0/4LAwIGqnKJvWymZJxbOlA&#10;8GfpdEKbESpGQtEttXGortWPRSJlxDDkTl1bd9R1f/P2l/y45Vjw5sErCXqTb8QJBy+FXx6/Evt5&#10;x9nghdbTgYv1J3y5QHy4kF1QNc26lxMCLlhXRqltkcFcsqxxG2Szn1oq3b+hvXsgYkFbePcBhHTu&#10;QBgL24LZ9COs8yBiWVodT9exiKNEIns02N7IgBu9XtwS2McgdcwMYrqSRb2a8G/fA2HnUYQy7SWs&#10;i5nSbE8V2skF3EF1i01DgjuVkThli2A2ik9i34MIJmHGsn2VmIs6Y8IJpfORKJwJQPmxEKT1eTIO&#10;sgW7HJ7FJtsnsNHycexyefqadvjLfQ6p+/f884FJy8VTxjXTii4YLk79Ngxzn8fgzOeVbKVFzxq3&#10;0AEdeu3YU65H6ub2RcPplKV6/2hO0zMvkEdwqw10MvbRxtkO3fSd2O61Bgd8X4ZdjlL/ty2KuFb5&#10;54U1Ly4G1ayFd/EaOJJxrAgcU/Gz0A97Bvrh/CTzGIr5f4zx2JBxXKvWIZZN9MulzoGTWeg7mY/G&#10;ETFyh62S7qgFeDterFQdOveb9g3H3imzG3oz9VjLReHv+q7E/FlyKmCx8VT0Yinf4KUzzjRy/dB4&#10;KgTlLGXOZSlzOl20uWyskTjIqHyfEuL7VSDo3g1B5y5E9TLI2L0Poe0M2DVvQ1DLHnjz06d5K8La&#10;D/H/NiOgZR98W/Zy/x1IYFOPSEbc40c1EDvIaD9LrZOZHR0/aMAFz+xmgieGJdcxTKJM7LeDsIOg&#10;Y1NEEYvHItrpDWNiZcIAWWfAE0kDbgjhlIYY9jnIGLZH1rAT0oddUDjlxspMB7SfySGjJaDz1ULe&#10;D/spn4xgRD0LOQwSljL9PmsihMazG0poo6SOefHt7I3odktYFx6AVcaOL21TD8j98znWnXHxmftt&#10;FGY/E6P+ciAEZJr4UXtUcqRG0pAXRAN2yJsNQ/t8IV8cApjlKSKCs1z1s/dBIWETs5j3Y4eztLXT&#10;K3DL00n8tvWR2KW+Pqxmy6J/9Up4FC2HExnHNnkZzGOehWHEM9AVPLPkYTMicMxSCZy81XRdP494&#10;zjYqGwpA1/F0DJ4sRN2wiHIxqbwd1+ItvSYpO0gDai1nk59smRceHXw9z1UyH3O2/nTY30rnfK8V&#10;zXiSFRiYm/VE0TRBMGGDJHqRYqnDh/QeRGQvuz/27uUb+xAC2ndByDysGLKAkIwQ0rGTi/oAopiX&#10;Fdi+G4H8XcyIuZQpwrr2s5fYXurxiohkxrBfyy74tx6AoIM9BZoOIZwNDAOaDsKvaR+CCRqvpi38&#10;pJeo5TC8m3aSYRQh7qYreMCSzGSNtEFLJA86ECgmSB6yYQTcjOcw5LWYkmXUCDQrhDSzNzInJ4Sz&#10;Biami22k2tV5ThWClNfXwipTntOPTeIDWlX5O0sUmslGzTrwlbCuhwOz3OtZzt3I8zcyw5m1Ll7N&#10;agQ3O/U0sbq0RZ+f+mQrfQTQZgnmOSIY7IzoZXn3sN5iTKeRSPqgpfIeeivgdyNX/VF3KhQtl3LQ&#10;eS4fnuyAKug05XwaMu5AKAqnw+lKtuT5rQicw2yowbHq8buhn3AYijHrF/yLHL51KHEGgSOseXnR&#10;v2olPAkc56xlVNWWwTKBwJEyjpBb2LMwin4OFukr2ZNgFXyqmTnApvrlnF7edSwVQ/PFqB+ORvqQ&#10;4cAtXaQ/5Mml8Yf235T8vO9KoUL7+bi8rldjR9ouiX5Xeczn76Vz7tdyJl0Wsyac+aYzR8KQJeKp&#10;jkTxDS3oPMSFpsWfudioSkRRFxdTnYhl3CGdQ6DE1MvT2J4pZoAxCAYGpb9HdjPjt20rVaED8G/Z&#10;zoW4nQE8LvhWOS6yXVxcO+HTtB2ekq1ccJuXFn5gK9mmnaBjU45AgkXABewvOQw3yRaEEkCBzXsI&#10;rCNkIUWCSZHsQbcvQRbNhejPKQgBbTSuW4+y3FiZn4pkJS7+ViVEsyw5fciVbEIbZcgFSZxDGtvH&#10;FrkETHSHKcHBllHtzAhoUeQ5FBHEeT7eTfsJDjmClzlkzBAOJBA82dXSre4owcP0fzaRd69TgE89&#10;SxOoOgVwHqoPy5I9a9kYvpY1P5y+7VbLfggcfeLOCQ6enODgR7AJGIUXEDxSZhFyy5x2vJbQarpL&#10;ug46L3i9PXk1kn2jTVA2HcJ+Zo5o5SAn8ZAzO3uqoWKO8zvbWBFaokiVTQHaSfuhHrMdqgms1ExQ&#10;SPtPaymweRmB8xKBswreJcvhkrkMtilknNj/AxwDAsiI7mlLettsCBzfii1I5pS+Mo766JpLxcCJ&#10;AlQPCZE35HjxP53vlvxd+hbqfT3zufbL2Tsm3pM4t72ac7zuTMKJ8pORb2XOeP85Z8rrr0Vzwt8n&#10;jzl+GTNo/VX8iO1XsUNmCzEDJgtJo/aLicN2XNikfbaJjeKnVCePpn4fN2zCVHXW4Q/zb4x8R7IO&#10;JJK5V+E9jHITGGHU+6OYnRvG/s0iTk2LYEN0fzZK92s+QtVIBaEtagTAYTKHNt/4e7nIDvHnowhu&#10;k+recvCQ7IKrZDvbt8rxzb2DdSW7eGwFLhgpq5BROg5wv73cn99rPkAGOUBQUR1rIvu00F5hw/Yg&#10;dvgMamTdSCPtFjZvF7Jlbla/EyLb1RDTyeg81ajwNnqpyEL+Eh6TYPFlx0npZxT7U0uZKYG92WK5&#10;bwRtFTFVMjEbYcRx0cazk0woh/kGSRTIBgo8P4EgOUpgKPBNzqpR3qM/gefHeT5RBFwImSaIaf6C&#10;dpYhsM91VCe75zDGIqB6F8e2SaGcHxPDtk7RBEMYVZoI9r+OYaeaRE62C+N5o7uMyXhmdDY4ooH2&#10;UBNbyJbP+6DkpBPz3GxQf4kJlOetUH/e/YuWyTiVCx8WL3709w58+MUY2k5FoZWdMzMHPRDCPgT5&#10;x/ww/UEngtlrTdjhwBa2h+FYdmDBO9dYeD2LNKD+ibXiernFwKrV/4dxEpfBTPwMDIRPQ1/wzWYQ&#10;/gwsGN+xyloFt7L1SGoyQ3GfLzqPpWB4vgR1Q1KvmtWV6znn97rPxYuih8rOBubET9t9kTzFRT/l&#10;xAxc9kymMSoasEbMEDvw860j5mcU9XPxgCPf6k6I7mN/ZHZ/DOGDFLLDfxhVj1BSe1AHm/txQoAf&#10;KdaX6oQ/VYvANukblQuBQ6KCma4e1MZkxTZdqhFafIPTGOUCC+LiCOPsmwjq+8Gt6lSJpG9gBuza&#10;DLmQqFtzsYRwNLuQg6KEVFvC+GYO5kIL53Hi2Wg9kueM7TZFPAGX0MOKSek1tWghqY9FYO38DicU&#10;CMkiYTxWMAES3HSE13QQPlz84UxoFBGUIS1KEHF2jojXGNfBxd/OBU8wRLdxsXJQVSTfvKGcZh1P&#10;NSaCEw7iOeEtig3bE9hvLUaqpvUZIJOMmTfAFk9UcbL4EsjglLdkprDES/djq10RQR5Elc+ncc/S&#10;NQQQND4Nh8gW++FZtx8uNXvhVLMbDlU74MzNtWYX2WMPHGu2Mq6xnZ1ntjFbeS+7z2zm77v4/9uZ&#10;wbyNxWZ7YVNGO6Z0H+xKjsCyeC8sSneyenMvrCv3MYB5EE617DBTq0i2UoVV+UE4sI+zL+8rlFWf&#10;iaNq1zrOB39VMWmBsx/n4bO/duD0h5mIJ7snDLPh4jE7XPmiHQVztJ9Gg89l9nped88B6QL2rXpu&#10;nah632Jg5Wq45z8H58xnYZfyLCxiyDJhT0Mv5JttCTgJVNfSVsK1fD1SqBoW9XijjZ1uBo4VoHE4&#10;Bmm9Fp/csm6e7a8mq4v6nK8Je5nGzsljkWwiEcHGE+Fkg3CCJlqql4+60ANkvxg37Mg6b6fFxBHH&#10;hehB62sxA/bXxP32X0X321+L6re8ljJiu5DOfYSdZouCFuPFyHa+GQkgQYsufKg6hFLfDuEg1EDp&#10;1so6fAnbJHFRhxJcflyMAs7nDOXfwvkZ0q7LtycBxC2qnTX4vexjzL9FtOpz1Lc5Igmk8GZOBGhj&#10;HQrfsuHcL4ZtjSI55zOcm4B2g4DjD8M5Q1TA+SrSLZyTqUUEXAyBm0BDOYr7xVL3T+hgLT8XdRwL&#10;uBJoAyRy8afTkE/tZ48zNq8Qk2Ui6QzwZjq8T/0uXusO+Ddu5+dugnk7F902hHALpioX20UVkQCM&#10;5zHSBu3o5TJBBicmJFMNy+QLJppze/yKlLhg5OGUpgDjaHazDNsOI8ZC9ATbqePvgF7oLugG74BO&#10;6E4ay/wUbKWrdtuiUcSeRWPRjkV90dZFI/GeBbPYPQvGUVu/1gvf9mejyO2/1xdt+q1Z/K43TGN3&#10;vGoas73PTLw32yx6Z7ZZxF5Lu8TD8h5ZR1V9K44uE1SoLxPXGy+XE8lJ+5L920h/Rqfc+YHL3jj7&#10;YS7Of5KHsp5wxBa54txnpXjnD11fSx0yN/o296td+YKwfOuibxmdAwSOQ8azsKGNYxJJwAQ/Bd2g&#10;p6ATxJ9p65jFL4clWcereAtiOX2vtM8PLRNxGDxWiIYBMdK6Tb+Uqv43eg3faf+i4yHmoZ0OC5FS&#10;1qBKFUWAJE+6/L3qdGTL3IeSA2feafulhK7b73SSf/nyN67g++7vnPd7vOW07+aWE147JSe8TOrn&#10;/PK5zdbOeF0pHXf+smzK+evcQQKw13yR7kbkD9PApr6d3mfJxc03P6elickCyRy/ESv1SHEwlJjT&#10;BsRkq2ga1XFU36JoHCeS3SIbVCCivh9UqohQzggNKVFFHJvrBeYrwy1dAW6MfHtmKMAu7hAckw/B&#10;IekInFOOwCX5CJySD8OVf3dN5c/cHJMOwClJbtEp6RA3fqYc+No5VW7BIe3gglv60c9cUuV/75Ot&#10;/KlPtsp8UL7mGWGRYW9QnladINewICBTKzYk19AlOENb3z9d/bBfrNILHsmaq0MzDzwRWKL1c7cc&#10;uZ+JuIilb89b9gb9Nw/akJPwCgbUsltOOzHuFIoP/9yK6ctiXPqkfKG8/Mabnic0mWyMKJNb9C9d&#10;D+98Zj6n0zlAx4Bx2Deg0Q54CloBT/PF8TRMY2j7JD4Hr7wdiK42QHl3KNonaePMFkAyFIuUTtNr&#10;vo3PPXyz1ui3Hid3TBgg6nEjK1gvxvbbf9h2IfN7m2v/g9zQ/3KSfy4+Q8P7fizd7vvHgpQugqU3&#10;rDSf6puG3dI35j+3W3W5d8x5C1tte0Yui3D+8wq88UUDXv1dwwc3evEZTSabxKVai8FFZOj8/fBg&#10;XwFLqmkGwU9Cx+dxaHo9AWWvp6DqT/Awe8CMbmqvzH2IKTVHfksA2sbojp4phmQgATF1OgvuJRue&#10;vdFruKH9R96s0Yvp91rImgqYaT+V+P2e7IauTLbznSQBqWqU0WT1Yfu5QIy+H4WTvy1Y6H01Q/d6&#10;7yG+Ru9QbJHZYnwp2/5mK8Kf7aas2NVG1/dJaHg+DUWnx6Ho8gTUvZ+CmXAjjFlG7ZushJgCa+TX&#10;haCpj+7oyQo0diYjNt8WfjkH5K/33De039t/nN5QNZ3y5dT5luu+uRs6gWzne1IComSLJ6Nr1Rdq&#10;Trli9IM0jL2feo2FZt8aw5EKKipL743YHGOkFjMjO5vTHxJ0YEt7ztjrRWg5Mfjpxolsdk/CwP0V&#10;GHlug773OnhFsmlImh3SC/1RXhuLzp4CNHdlIS3fB4FputU3/QHMvisZbZvOV7vpB5YdUCaBf0gg&#10;ItfEM6xKCeVzThh6OwkTbxd+8O/stLh841NJaY5IynBEXCq9nDGcHyTQgL3nQehaPg8l4xWQZ3mC&#10;vNEyKPBnNfPnYey4E04BKvAN1+f3/JFXGInSikQUl8UgKycY8clucIzY7X9THsgnfzuxZubN1o6b&#10;cjDZQWQSuA4JhKbrV0U16rA1rRVGX89f9Ekxyf7XrzU1+B9vafRGfZUvGhsEyEi3Q2QkJ9f5HSBw&#10;dhIgL0HZcBlUDFbiiNYz0DRaDUPLDTCz5fBcu7XwZM1PTW0g+mjbnDiej9PnyvDG2514/e12XHq9&#10;ZbGg0X3vdVzmv9/lww/nH/lPtd/f6QSyL8sk8O8l8CNButGlmDoDyDmwtVOw3IJLlP5B6e6x2bru&#10;Aj8l5GaZoLLUHZIGXzQ3+KG60h2ZKZxuFy6PCBEzLoRHERSiQFAxzy9FH6WFjsjPt0RJmQ1aW/0x&#10;NhaP/kEB5k5k4eKr1ejqjsbAUBIqmgJ+d7t5JGULRSaBG5KAoZvczwxdD/5x3eGnsU13DWzDlf9W&#10;1xpo19XpjctkilfPFmG4xxf97R6oKTOHs+cT8GExnK39E7B3Xgt7lzWIilJEdiZDEQmMo7FXdWqa&#10;FlpaPdHeE4y6Hne0jvpjiq2iLr/egMGpZAiy5e+dvLUbehqyne84Cahb7z4sZ7h5Ydmux3DI7AVk&#10;N+ouVLU7oZdzdwbHktHexynSlS6Iz9FDcibjiJkWKK/0R0w864HytJGdb4DxuTxkMBZX3eWKlsFQ&#10;uMW8gNpeT5x7swodc4FoP+6LyTPJ6B/LuWXzU++4ByO74DtDAgrm2xz2a720WMCBUnVdPugbiUcv&#10;62nqO/2RW83mi7nyCEnahcxCI7z/0SAuXKpGRZ093KNWwT5wFUqbHVDf640LrzfCLvopJEkO4sSl&#10;EkxdzME7nwzh3Fs1NxxPujMkJ7vKe14CnSPRZj1DETjOIrTXXm/G1LEsSDq9UMRMjrRCXXjFPwv/&#10;2Fdw+kwJ5k8zvafeHrkVnPKdoAhR5gGMzaQiv8oMHYMxuPhGC2Yv5jH9xhuvfiDB2bfqLt/zApYJ&#10;4O6UQNOgaIek3Rt9rKMZm8zA0GgymtvpXi43ZjxGi4zzMtwinoaJ8zNw8FiJju4QFJbbwZWsE5i7&#10;DhWd9gjIXYPjlwrx/ucjmLgcjfc+G8Lpt0pw8e0Wz7tTarK7uuclIGFrqOxqvb80dvlidJINN0ZT&#10;UdPoQ8BsgXfU87DyfwyGTr+Cnu0voW8tBc9qFLBgrpl2TWTt8yhssUFg2SqcfCMPbHTCMm4tvPPb&#10;PkycTv7z9TR8v+cfgEwAd64EMhoMJivbXDA+m4+JmWzUtwQjJlMJ7uKnYRX0a5gwV03fheBx+jV0&#10;bZ6Art0T0HT8FbwSXkQqa6f869fi1HsV7LijjNNvluMU2abvRETgnSsR2ZXLJHAdEshrsooqYdb6&#10;zMkiHJ8vQ/dgHOI4NsQ94QnYCn4NM/9fw8DzVzD2fQwGPo/BxPfXsAl7AtGlyqgbpVPhtRBMvpaM&#10;+TfLcO6dKmZrxyw0zvr++jpOLdtFJoE7VwIFzTbGhexWMzqTifmz1UzWTEdGBadcpz8Fx+jHYS18&#10;HMZU2UwDHoNF8GOwFz0OYd5mlHU5ov9kHGauZOL0e6W4/EETzr9fgZ43vD+XBT3v3PUgu/LrlEDD&#10;oEA5u1UeHcMRmDiWg7GpDGRXmcAn61k4xT4Ja9ETMAt5HOaCJ2AT+QTckp9GAofsVg4SOOdiMfdG&#10;Li5+WIfXP23HyfdzUHVF/eR1nlq2m0wCd64EJs/k7y+kqibhPNHx2WzGc2KRU2WJ4NyNcEl4ErZR&#10;T8JC+ASs+Gkf9xTc05+BoPp5lA/aYuh8LE68XYxLHzfiymfNmH0/GWVnFQrvXGnIrlwmgeuUwPSZ&#10;oi15LJlvHgpEz2QsuobFyKu3hXf2MjgnPbXEMpbhT8JGLAXO03AnEwVXr0I+5/X0nY3ByXdKCBwJ&#10;gdOC6fc50vCMncwxcJ2yl+12B0vg2MXSl0o7rNA0zErOkQg09AQhp4HjRQgcJwLHmkxjSWeAVSSB&#10;E/803AicoOrlyOvXw9CFRHrUKvHqJxJc+qwB4+9FQnLW2+oOFofs0mUSuD4JnDhXvaGyywkNg17o&#10;n0xBcz8bHErYhKVgK1xSyDgxTy3ZNxYRZB0yjiubFQZVLUcG24QNXUrGyXfL2Ougkd13qjD0jhC1&#10;8x4613dm2V4yCdzBEpi+UL+2stMVtX0uZBw2ph8MQ77EFkGFG9gU5WnYETjGoU/COJzsw9iOc/qz&#10;nBW6Aild8hi9lIq5t0vZcaceZz6uRN9boYgZ3KR8B4tDdukyCVyfBObOlK+q7HJD3YA7Gvr9UN8T&#10;iIImawgK2SMu9RnYEjhGUuCw44151NPsgPMsvCtWsIPRFoxdzMCxt0pxjs6Bkx+UoufNIPZ623v0&#10;+s4s20smgTtYAlMXK1cUt9qjqo/q2gAnIPQFLQEnuPgFtt96eklVWwJOxFNLDQqlwPEh4yRyCsT4&#10;pWzM08Y5/UEt5j+qJHCCUTFhtdS2V/ZPJoG7WgJS4OS32hE4bkuqWkMfR5OwmC24cNMScKxinoaR&#10;4CmYUFUzj34G9unPLQEnoXs/Rsg4x98pw5mP6nDywzK0veaHprnQTXe1wGQ3J5OAVALDZyqWFbTb&#10;oabPg+7oeDT0hiC/2RYhVNXsk9i5k2AxJOMYUVWT9lOzS122pKplsqH92KvZ/wBOPeY+KCFwfOkc&#10;8HtBJlmZBO56CQyfL36qqNUWtf0EzngiWgbCUNTigsDCF2CX8AxM2QZX2j/aKPxpzssh46Qtg0f5&#10;SiSzU+voxWw6B8ow/0ENjhM4kkvuaD4hWnPXC012gzIJzF4s/nVpuwvd0QHonWTp9BADoE027Oi5&#10;FdbxZBw6BAxDaeeI+HPsMtikLYdnxUqksw/3+Kt5OPYObRx61Y7TOVB3yR7NM+KVMqnKJHDXS+DY&#10;ser/KWp3IOOwJmc2E5K+MJS2eCAg/xVYxbJXdNQ3oz4MyTqmBI5l+gp4cwBVJkedjL+aixPvVi0B&#10;58QH5ag974S6aVlH2rt+0chukEOrOkWPFLTZLNbTozY4ncl2tuEo4UhE/9xNsI57ht40jvegc0D6&#10;KQWOLeeDenPkYTonRowSOMferiBwGnDs/TKUnzdF52spj8vkKpPAXS8BCWcw5bXYLtYOeGP0WB46&#10;R+NR0uoGr5znYc6Apwnd0AZU1aSsI51CbZuxHL61q5DVa45h2jjH3iFwPqoncEpRfs5iUTKf8Iu7&#10;XmiyG5RJYGxM9EBOk81iHZM8R4/noYPdbsravOGevWLJ/WxEppHOyFkCDkd8WGWs5FwlAqfPYolx&#10;5qSM8/E3jFNz3uVa42zqDzPiQ/boZBK4lRKQdphNb7C81jAUgrETRXQQpKOArZ9c01cvuaKlToGl&#10;aWycPm0a/w1wvGtWI7vfEsOXcjHzdvmSjTN7tQSl50y+lkhED93K+5GdWyaBH0oC96c2Gi80DIdi&#10;jIzTO5HGJhzucMkg49D9LLVtloDD4bmmHGMonf/pU7cauRwXP3wpD7NLXrUG1uKUoOis/leyVs8/&#10;1GOTneeWSyC53vRaw7AAEyeK0T+VReeAFxzSVsBU/CzHtHNUeyiH53KMoUnsc7DMXAX3mrUoGHQl&#10;cPKXGOcUK0BnGccpO2Px91t+M7ILkEngh5CAdJRleqPFQi3Hro8eL0LfVCbjOE5MrVlFZ8CzVNGe&#10;ha6QABItg3Ec538SOJ7161DIidejlwsw9241nQNNmL5ahPKzdn/9Ia5Zdg6ZBG65BNhb7cfpjQ6L&#10;zaORGD9RQpd0LnIaHZghsGLJvtENe5aDgrmFLYMRgWORQVWtYR1Khn0wcjkf029VMjO6ATNXy1B6&#10;2v6LW35DsguQSeCHkEDhvNODaQ0Oi5LRCIyzRVT/dDYZx4WMs+L/zzY6wmXQDSfjcOK0Vc5qeLCX&#10;WtGQJ4FTSMapwamPGsg4dEefcvrzD3HNsnPIJHDLJTA/X/hghoSZA0OhmJgvxiAbE+ZIHGHL1Bqp&#10;mqZDNU0KnCXGiV/xDXAa16NoxPsb4LxXw5ICKeNUoPSU46e3/IZkFyCTwA8hASlwpIxTNyzE1Kly&#10;jJ4oRJbECdYpy5fsGilgtEKXQVv4HAyXgLOGNs56FA97sXQ6n8CR1uI00jlQSeC4yiYU/BAPTXaO&#10;Wy+BeRQ+mCqxXqgbCsfwiXwM0yWd1egE0ySqapFU0QgcjWACJ/wb4Jhnr4VX44YlG2fgYj6Ovcda&#10;nH8AJ3fe9MqtvyPZFcgk8ANIQMo4Kc2O16qpqo2fKsPwsSJkNNjCJGHFEuNoCZZBM/hZaEdQdYtf&#10;CYusNfBo2IAyTl8bfrWIwGnA/MfNbA1VgZRT6q/9AJcsO4VMArdeAlKvWlaT09+rBgic+QoMzhUg&#10;rZHAiV0OvcjnoBHyLNSDn4MWgaMftxJmzCjwatiKkpFA2jglS8A5+VELpphyIz61//ytvyPZFcgk&#10;8ANJIKfD9U+1Q0ICp5LAyUdqvQ0dASuXgKMeQsYRLIdWJH+PXQmTjDVwl7yCsrFQDF8uw+y79bRx&#10;OJTq/XKknNY69QNdsuw0MgncegkUdrt/ugSck2Xonc5BEieyGSas+gfj0MYRkHHCV0A3dhVMs9bC&#10;Q7KFwBFgiKra3JKq1krgVCL1tO6xW383siuQSeAHkkBet8vbjWORGCNw+hgATaq3XGIcqUNAPYTq&#10;GhlHk8DRi2c2QfZ6+DbtQ9m4ECNXynD8KltDkXEmaOOknzKe+4EuWXYamQRuvQSyOp3eqB+J5CS1&#10;SgwwjpPUYAMD2jPa4cuhHrocatw0Iqiqxa+Gac56+DXJoXSMwLlcirmrUhuHwGEcJ/e01eytvxvZ&#10;Fcgk8ANJILPT+WLjqBgTpyrRO0NVjcAxSlgJrbBvQKMuXAH18JXQTVizBBzPpt0ooY0zeEkKnEac&#10;+EiyxDhl5/yP/0CXLDuNTAK3XgL53b7n6kc5QJfu6P6ZbxhHnzaOJhlHChw1KXDCvgGOSdY6+Ej2&#10;UlUTYPByOWbfa8SxDxoxRq9a2Vl/2WycW/84ZVfwQ0kgv9PvTP2oCCO0cfrpVUtqtIEeQaIZsQKq&#10;BI6qcCXUI1ZBO2EtjFlS7d64HcWjwRgicGakwPlQQuCUo+JC8K33qs3+ofHXXR+WfzT0Sa2sT9UP&#10;tYLu0fNkdDqfr5MyzukKDB0vRjKzo3XjVkMjjMAhaFQEK6EmWg2dxHUwzmUz9iXghJNxSpeAc/zj&#10;NgKnApXnws7cFiI0ZHCq4krK6wWvJi3WvJnx2/HPOwxviwuTXcRdJYH8Hp8L1Wx/O3GmBt2cyiaq&#10;MoRODIFDh4AqQaMStgqqEauhRcYxzH2BzgFlFI6GYPDVMky9w+rPD5uWgFN+IezCbSWYng8qMzPO&#10;RSLlbAiSTvsj59UIlF9J/Lr3o8rY3td7f3JbXazsYu44CeT1eF2sYT3O0HwJOjmyPbBUA1rRq6EW&#10;TsBIgSNc/Q1wEtfDQAqcFmUUjYWh/1IJJt6pw8wHEoxQVau8ILp42938sc8G7AvPRiPxZAAi5zwh&#10;Pu6DxBP+yCCYUs4ELpa+kfS3sd82e9x2Fy67oNteArk9PpdrRqPQz9LpDpZOh1UaQnMJOFI1bRWU&#10;CRyViDXQpqpmmP8SfJqUloAz8Go5Jt9lLc4ScCpQdSnq8m15szMfD7xcdDZ+MXzGDZEz3hBMu0A8&#10;643oOW/kXYhE6nwoMs6FIvOsAHVvZX4x8lGNrB3pbfkkb6+Lyuj2v1xBVW1wvhztLJ0OrzaGetQa&#10;KIeuhFIogRO2BqpR66CVtB6GhRvh26KG4vEI9NPGmWDKjRQ4w1fL0Xg58fbNju79be//5J+Jv5Z4&#10;PAyh4x7c3CEcd0Pq8Qhu4cg+E4UkMlHBxTgUXYpH9oUopJ8TfFVyJUr99npcsqu5XSSQ3u59uWI4&#10;Er1knLapbIjrraEWtRZKZBspcJSEBFHkWmgkPg/9/I3waFJE0bgIPa+WYPTtWgKnCcPvVaD+UuJb&#10;t8s9/e/XwQYLxRcS/xo7EwTfYUcIxn3h1mOJ8Al3BI7Yk4UCkHw8FCKyUvoJATLmBSh/LRNVr2cT&#10;WKLF5nfzI8Yw9sDtfZOyq/uhJJDS7nahbDgCg6cq0D6bg+haG2jEroMCQaMYuhoKBI5S5HqoJTwP&#10;vfyXGQBVWQJO96vFGH2nFlMEzsjVStReSnznh7rm73Se9jdqJ2MmBQgadkHAsBtcuyzh0GVKAPkg&#10;cNAF0eMBSJwLRNikHyKmPJFwzBcxx72pyglReSUbNW9kL9a9mfb26Getct/pQmRfvqMlkNrhcaZm&#10;PB5j5+rRNVuIKGZHS4GjFLYa8iFrljYF4VqoJW6ATi5VtSYtlExGEzilGHm7jsBpwdAScJLunArQ&#10;8lOZlvHTUVTXguDR6wivPme4tVvDv88RAQSPYMgfkWMhiJ0KgniMP0/4QThhj5AJJ/hNWCN2JgSp&#10;J8JR/Goy6t7MvHbqD33Jd/QqkF38DUsgud3zVDV7Ro+eqUUP4zjiegeoxT4PeYJFPpjgEfAz4nko&#10;xb0I7dyX4d6kiqLJKHRdYuHbW/WYIOMMXa1GzeWEj2/45LfyC5Lj5U8nz4qvefe7wqvXGbYtZJ5W&#10;a7g0OyJ4gCMbet0QOyxC4ngkksbDEM2or2DIg4zkiaBRBwSOW1PlsyFz2SF6whMFF2JQeC5qoefD&#10;kop5zD94K+9Ndu7vXwJpXd5zZcNRmLjYiB62iIppcIBGwgYohq/FkaDVOBKyFkeFVN1iXoBmzitw&#10;lSgjbywCncxVGyLjTCwxTjUqX43/zfd/td/DGfLm0j4O4Eg6b07XcuBcRzsOCLJsNId4RADnDhuC&#10;Jwy5M0lIm4hC/EQkYkfC4MvZj8IxTzj3GMO2Swce/RZwpb0UMGIHnxEriKf9EDMXsNhyNW9YAoms&#10;L/D38Nxu9SGTu73Hy0ZiMH2pGf1s2CFucIJm0gbIhxE4VNOOCNbjaPh6KMS9BPXczXBuVEEebZwO&#10;xnEG35YyTgsGr9ag/krq72/1vfzX5685XVQaORa66NnpCQ/Ornfi0CDndnu4tbnBs8MNvp0eiKIh&#10;KB6KQMxEGJImYxA2JIBfjyu8+2zh2G0G81YdBA2xRVCrLjx7LODca4LgERdu9rSTgmkfpX088fuW&#10;bf/1Rcq+eFtJILnLa0AKnKlXyRxnqxFdbw/NlBehELEOR0LX4nDoOhwm48jHvgS17E1waFBGLhmn&#10;7WIJGUea4NmKAbaJqn0j7c7uq1Y+V75KPBX2tf+AF9y6XeHU6QhHMo4jW5uG94XCsc0OUaz4i+C8&#10;x+Be2jxDAQgfDEVQvw+8u5xpG7nCf9ALRkytEAz7wr5dH3adRvAZtIVNpzYBRBAOmSN62gcZ58Ou&#10;jX/aHH0fPX231WqQXcx1SyCp06eldESMmdfaMHyuBtENjlBP2oijYQQM1TTpJhe2AUfEL0E1Uwoc&#10;VeSOR6HlfCEZRwqcNgyyErTxtay/XfdJb+Md78+dTb8YMhoIpw4XuBJADi3OcGpzpO3jDPdOV9g0&#10;W8C324cgioR3txf8uzwQ0h+IwD4f2LVYwL/fDQ7dVrBsMYI11TjvQXdYNBnAul0PDh1GsG03gmuf&#10;JbyH7BBOr13sCT90vl+RVcjOKbexXGSX9i8SkPaOTu70ri4eicaklHHO1RI4ztBK3YSjEeshF7IO&#10;coJ1OCTcgMPRL0E5YxNsyDg5tJdbLhRj6B0JRgmcXjJOwxs5X981wi2ezdolngxbcKODwKbTGg4E&#10;jkObE6ya7PjmcIaNxI5gMId1ixXZKAyBXYFUz1wRzgZ1AZwLaddsA1cylgvVOJtWY5i3GMC5ywra&#10;dSrQrVeAXYcxrDr04NPrRMeEHbz67RDCgGzsMf+F6jcy8qRdVO4aYd6FNyIdy5HY4VNQROfA6MUG&#10;DJytQVSjM3RSt+KI6HnIha5fAs0ScGI2QiljMyzrCRzayC0XqKoROCPvt6CPjQkb3szFXSUi6Vul&#10;7HTpuz5Uv2za7Km6ucG+xREWbANkVmsFRzKRTZMtLCUWsGywQHB3CPy7/eFBlvLu9SFwXGDeaML9&#10;jeHexZ9bDKFVrwqrZlNYtJkQRMqwbDMjq9nDsdcCHgM2MG3XgfugFfzp+hZOuyxknY1Ir/o4+dG7&#10;SrB3wc1IX2xx7d4pRcPRGLlQj94zlYhr9oJu2g4ciXwBh0Kfx0HpRlVNTvwyFNM3w6pWEZm0cRrP&#10;FaKfqtroB23ooXOg8c28uws4/3y+JdMFO0JHQxa8Oe/RsokA6nKHTYs9rCTSjQzURlc2p3FZNFnB&#10;jADy7PSCR4c73Lg5dTjTM+cIkzpTaFSp8fvmMCYD6TZoQl+iDusOc+g3akNDoggz2kQ2DMTadxvT&#10;2UAwdhnAje5uv0l7BE07LMad9Hs9/2LyS3fBurvjb0HEUYYJ7QGiwmExBs/XoYfZA3FNPtBJ3wm5&#10;yJewP3gDDgg24KCQIJICJ3srLKltpI6GQXKO83TekuapNaP3ah0kb+XfncD551OuOltS4dPnu+jW&#10;5w0ziTXZx4UAciTb2MG0wYq/O8GMnU5M6k1gWGsGgxoj2keOZCU7/o3qWIcH3dxW0GrUgLHEEBZk&#10;IMNmPeg2qkO3VQNWrWZQlygQRMr8myntIQuYd0ntJDPYdZvDbcgWPmMM1o47IOyYz4eiWftf3/Er&#10;8A69ASlw4tt8/fOGotF/tha9p6uR2BoAzbStS8A5ELoB+7kdIHCkjKOUsw0WtSpIGQ5H3Zl8Mg7z&#10;1K62Ejj1aHqn6O4GjvQZS4vkMqYz3vDq94ZjlxusW51gR9vHpskRVo2OBI4N2cUSesyU1a8ls9Qa&#10;QrvKgICxgXUz2YlxIiuCzpjqnVGjEbRqdcg8etBr0ieAtKHZqAo9iQ5M2oygSQDpNGotgcuMv5t1&#10;GsOi2wAm3Xqw6jWFxyiZaMoL4cf834k/IZJVvP6AIJQCJ6bNxylrQIQ21uP0nKpCfKsvjLLlcCjq&#10;JewLIXCEL2J/+Is4SOAoZG2DOdX0BIYwaqTAoY0zROD0sdvNPQGcfz6b3t7MnwQMB1/zGQiARYc9&#10;LFrt6QRwgCkBYi6xgRntIH02qDOoNuOnKQwazKBRqQu1Cl0Yk5WM681gQe+cgcQE+vWGUK+lusbN&#10;rNUUuhJ9AkYXGnVaBBQZicBRb1CHKoGk0awKwzZ9MpExTHr0YN5jANsBE/iOuyJyNngh7pSoW+bi&#10;/v4RJAVObJuvWUqvYLHlZDHaT5YjqSMI+rkHcIBgkQJn3xJwXiJwXoF85jboV8sjuj8AVfO56KWN&#10;swSc9xvR+E7h3c84/+8jKTqe/TzB87U7PWlWnU7Qpppm2mJLe4d2TT2dCFTjDGstoSMFULX50qdO&#10;lQlUyrQIIm2oV+sSPKYwo2pmQCeCIQGlVWcAzRr+rV6TgNGENplIvV4HGmQf7RaCqU0Xhu0smupQ&#10;gxFVOateS9gNWcNuwB7uwx5kIT9EHg/7SjQb7PD9L6Hb8wyA6Eff55VJgRPV5qOZ0hO6KOGIjw72&#10;j87oEkIrcy8OiDZiT8gL2CsggMIInBi6qMk4+nQOiAeCUHEyB71vNjJrQMo4EgLnHlDV/t3DKB8r&#10;/2XgQNDXDn3ucGSemzHBoysxhy1jQca0cUzIQKZ19tCpMYcSWUe9Uh+aVOPUq/SgUKIB5VICqVoL&#10;6nU60Kk3ggEBpNdgvAQiHap0mg260GoiW7WYU42jDdVuCn2Cx4hxIRPaQHrdWrDoM4P9kAMcmDvn&#10;xIwFtzF3hDBjIeRYwO/9z/rfc565gbdbmr8v8Ei9auKW4KMpfcLFhuMFaDtRhszucGhl7cOBqJeX&#10;QLM3bOPStl+8CUcyd0C78ihEff4oPZ6BniXgtJFxmtDwTjGkJsD3da13xHFFvaL/8R8OfcOVDOTc&#10;70UPmh29ZpYUDHtuNVjSpjGFDh0HUgBpVBEYNSZQrzCGaoURVMk+h4pVIF+uCoUqDe7PXsS0l0zI&#10;SFKVTkdCQNEjZ9FuQ/WN9lOrPgFkAgOCSKdDH6Z9dCj0O1J9M4fFIB0KTES1HbOE84QLPCbdEcRS&#10;CeGJwG7P1z3viX4LYVNu/tXny76X6krpQo/p8t2V1Bu00CRV1VgFmtMfDeXU7dgf+TL2CF7CnjB+&#10;RhBEUZtwOGM7NCvkEdbri2ICp+uNegxIgcN8tToyTuY98kyuC8TR47Hpjr2esCeALHuoxtFVrdFg&#10;SFe0JVTJNpqVptyomlXR/qH6plFOFY5MpMrada0aU8Z5jKFWr7f0adBsTqcB1UB+6rcYQ5tZCHoE&#10;jWE7QcgMBYNOUwLGGqZMNNWl+qbTrQv7AQ466rOANV3atqOciEwA+TL51HfWF6HzwdeiT4VZXNeN&#10;3KE7JR8THxVPJy6WjlaU3uxbEInu+5GoxevlpN7ghbrj+eikV61gKB5aObRxYl7BbsFG7BK8jN0R&#10;m7AnejMOpu6ASokcQnt8kD+Xhm4yzsDVdgx82I5aAif5HtQI/uMzKZyvXBE+Lv6dY483TLsdyRC2&#10;UCMw5Gt1ySrWZCAL2jRSAFksMZJ6jSGUq3ShUqVP28ZoaTNotoIOWUarzRAGDJrqNJnBjO5qm247&#10;mDEjwajDFCadzEyg6mbd6wAb1heZ9FnBpJdu8iFX2DOPzmqQiatjbnCf9IDXlDd8pgMRcjwEwtNh&#10;f0w/l77hP97IHbaDeDrSPGImGeFDSV/5pqY+fFMvn8FxUbPPmphev4XauTz0nK1D6WgyrEu0cSB2&#10;M3aGbsROAmen8BXsitqKQwyMqpQehjft4PyZdHRJgfN+OwY/6iRwipE4nfjzm3p9d9PBpGkasTPx&#10;/m5D3otmFKBFrwsXuQe0myzpVTOjHWNORwBVOIJHlSqcdp0VnQPGdFGTYeiVM2CtkEYDbRum+ag3&#10;G0CtmXZPB71yHWYwarMiiBzIOsxkYG2ROQFq3sMsB6bzmPc7EETWsOqzh8OIJxxHWD7B9B4flpA7&#10;TbrCk0mnnmQhwUkBki6l9t8tqlzEQGRy0EQcwkdTEV6b6HST19L9IknA03E9odcq2VOti8VspeNp&#10;MC/TwP7YTQTNRuwIJXDCvgHOAQJHseQQPDrtkDWTiM43m5aA0/9RB6reLkTee/G/usnXd3ceTgqi&#10;pKmUMvtet2sWHVSpuhxg1G0LTRbTaZFZVJrIMgyaatYzYEqvnG6zNYFjBT2CRosxIA26rTVo+2g0&#10;mxFAtHcIHEPaPqZddqwPooOihzl2BKZNn+sSQM16bWHLylYrbnr0wtmTeexH3WE1wjKIMSe4TLnD&#10;mTEhT/Zb8GMrLeFZ9qB7p9TnTnZth48lvBU5k8Ly+DhENCX+nSvppmaie7dZ/zK6L5DAyUEXGaeM&#10;wLEs08O++K0EzUZsD30FO4SbsCNyK/an7cSRwn3w4gszezYZ7W9I0P9+BwbIOOVvFyDlNdHjd+dK&#10;/x7vSgqiqImEFId+rwWTdmcYMTnUiEBSITCU642hRBe3EeNEuvTU6TRZk5WsGRyVAswC6lTZDPgW&#10;021j4LXTnjEeevD4cMxoU1l2O8O134+2jhfsCBhTqm/6VN1MWOZgxiwEMzYsMRm2p/rmRSARbJMu&#10;cJ/xheMs64/mQuB9PJC2UAgyXs/6/eDnfXdUtx9Dw/t+HD2X9lXETBpCmBYT3JMA74LwvTfzMfo2&#10;+j4s6va/VjWbi55zDWScDFhX6GFv/BaC5mVsI3C2h23CdtFW7EneicOF+5nvaIf0qUS0vd5I4HRi&#10;4OMuMk4p4ufiV93Ma7snj+U7FFBl0+N5zYrZ1iYEkTEBoNkuVc+soEqwmHW5Qpvso0s3tyarVQ2Y&#10;gGrIIKypNCeO4DHmd0w7naHHny2Y3WDOpFNLJqj6jQpo73jBetATFmxSYj3IJFXWCDmN+Sz97sq+&#10;CvZj3rCf9IQrbSC3GebcHfOD14kQhJwKg+iiGE0fNX9y8dOLP7vdH0zG8XJ5/zHxYuhYCit7Y1j2&#10;kQyvKvHX9zltv2mlG9JYTliPz0IFgdN7oRGV01mwLNfH7titBM3L2BqyCVsFm7CNwNmdvAv78/ez&#10;LMUFmdOpaHujkR61Tgx+0kPGKUHU6fCdt7tM75jrM+AbLXAkfMxpwHfRpp+LXeqdG2AiYReZhwyj&#10;QxbSJ1gMmTOn0y5lGlfGdpi1wExswy4nqn7OZCMyWI89zPqdlwBjzURV56HAJRC5jHjDfYKfrD1y&#10;Hw1lRnYYHNmYxIol4W4TQbAjEzlRfXOb9Yf7sUB4nwyB3ykBwi7FIvb1hIWJz4fKAHyvgcb/9mG1&#10;Xh6u9GCRmcdADBNnQ5kWFQb/nkQo+Jhe/W+P+f9+7xvg+C5U0jnQfa4R5ZOZMGY8blfsNmwl22yR&#10;Ake4eQk4u5J2YR+B48rnkUHgtNPG6fuwCwNS4LxTgvDjofI367pkx/kXCYjGkp52nfT9vScXvM2g&#10;N1Uu5sax8lSnyxEaVOH0yDrmLKrT7nAgeFxgQPBYUkWzHvSA01AwfFjrHjwhRshUDPynxAiYEMGd&#10;PRVE03HwJmg8OZvSgynvdqxcdZsMgeeUEDZLwPFnHMgP5lOOcJ7xhy3bCHuQgTyowvmcCUbYq1HI&#10;eDf36ytfXtlyOz2w4Mnk3zv2hcO+Jxy2nWHM5ghkjVQETJI9sVnv0E2J7TgVOj0Y1u23WDydgU6q&#10;auWT2bAg4+yM245tVNE2h2zGFuEWbBVtx46EXdhL4Fizk1L6dAqaX28g43QTOH0oI3ACTwQa307y&#10;uyuvJWA0St99OPgrp+EQsokbtLudoEtWUWOZtyYL7jQ76Elj/MiKwTbrAT8Y97I+iD2LvcfDETGX&#10;iMDJCPhORRI80fCZjITXmIi5btEQTMXBfyYSzgSS3YgfHCYImslQWFOVsxwniOi+Np1gReysDxxm&#10;/GA9x9KJE2SrM0EIYM+5kNeiFis/rJ1j08af3krBZ75e/T8u/ZGLVj1CWDOa79WXAIf2SLi1iKFX&#10;6IXn5Lcs7rNQbf2u19g42/iwsCMAhWx/23W+CRWcymZRYYAdsTuwJXwLXgndis2CLdgStRM7kvZg&#10;d94BmLaZI4Pu6ObXm9FDG2fo0z6UvF2MoPkgx+96PbLvX78E7g+ailJ1Gw/4ynbEB6a97tBhXzhz&#10;MpIR1TqTbrqd+wQETyDs2TPBhgmp1oN+8J6IgavU3uHICbuRADoHpOpaELwmIpiqE4gIukv92f/L&#10;Y4qq2zj3GQuEx7SIXjcegwzkPRcJu2l/ODATwe1kKFyWVLgIeJ1mJezFKAiuxCH+rYxrZZ9W3ZJm&#10;9uGzmXKOvaJFExYWmnWGQjCYBa/uBBYVCliAGIzVWrvx7IFXsM1UPvD6Rf3/3ZOl7r8IbfdHNu2o&#10;3ovNKJvMgTkzQHbEbMPm8K14JWgzwbMFm0U7sD1pL3YzAdSSKnbadBqa6Bzo/bAXvR/1ophxHPdj&#10;3qHf5Vpk3/0OEhDPJlu7T4R+6TEZTlslhIa+ABaj/ky/CaCDge5nNhaxGwyka9qfWwBsh7iwCCRj&#10;qnRaBJzJkCf0h9xgMeIFKwLJicwTP58Dv5kYZhuI6bIOp9MgAi4zVIEIouCTSXCb47mYD+d2Mhie&#10;82xici4WvmdECHk1EaGX4xH9Rvpi+Wd1FySfjv1gDoXo6SKRVa+InslQZq5H0HFCwHdGsOw9HBb1&#10;Qphk+GLZwc145tCmxZ1mav+1ill5vPKxwGZflkOno/NCMyo5lc26yhTb43YSONvwMhnn5ZAt2ETg&#10;bEveh505Bxlu0EXqbCokr0uWgNP3UT+K6BwIPh2Z+B0eveyrN0MCUvd29Gy6lctYyII7GynajQQz&#10;b00IvUE32kZ0JNDTZtjlDZN+f2YW+MGwl+zE4jy9AU8Y0Pmgxf5yugPuMCeLmQ0TZENBCJ6Lh/d0&#10;NDxmaBuxv5yP1Faai6PnLRwec1F0IESQgQRwmw+H5+louM8L4XUmHL4XqBZKWej1BKRfLfz68lfn&#10;d9yMe/y2Y/gOpf7OoicSRu1hMG4XwrBTwJ53TIep9od+TRBLmMOxQnUXnjr4Mp5T3HbtPrmV/5Vq&#10;WXq68YnANj8UTGejneXTFcfyYVVhia0EzqYIKXC2YWPINrxC4GxN2ocdeXLQbTdGwlQCGl5vQs+H&#10;fej5pBdl71Uy+Cwq+r7lIjv+DUrAdybWxH067GtLTjw2ZtaAIb1reuzEo0nVTqPdjSpeIGM7/jAi&#10;C+nTNrIZC4blGFmKdo4VHQgOUpahjSQFnwsdCP5kHw+2D3akw8GN9pLLtJg2TzhsZoLhTDXOaNob&#10;1rNkoNMxsDweAN+zUfA6T3vqYgwCL8ch+t0sdH4+1CH6HlL/pce064n5yrwvkvl6IdAnaMzaROyV&#10;l8C6p2BoV7DlcXMCjBP98RTVtWflt2GV5q7/qj1TOTvBBrcFoYC2TferTWScYgZALbAtcRdeidiB&#10;l8O2YyPB83IEGSh5P3bky0GNjBM/lYR6qmpddA58A5wahJ+OabnBxyrb/YeUgM1ogLbFWMDfzUeC&#10;YEq3tDbjOgZU1zTZ2kqHLa+M+oJgyNR3U9pExr3BsOaUZCc6D2wJHCnw3Ng03IG/27MEWDiXDk82&#10;ZrSgSmdFUDmyg4stXdpm4/zetACm0zzHXADsT4bD4SRtoLPx8LqQAMHldAS9lgTRm1nI/KBCOgnz&#10;lzdLBpmTjU/Y9kYt6veEQqszBLqdQnYTEiNhpAhRg/lwbU2CflUo1PP8sNroEJ6Q24RnVLbjoJO+&#10;+41eQ9FY0XMBzX7ImcpAx0UJSqbz4Vhtj21Ju7GRoHlJsIMbwROxC5uSDmBb/mEoteiRcVK+Ac6H&#10;Pej6uAel71VDeFI8fKPnl+1/iyQQyMRC10nhZcfxsEUrLnYLOgtsxsJp64TAtD+Yn6HQ7wuEQV8A&#10;VThf2NIrZzlCG4EOBGeCxIKNJyylLETVLeR4CtW4WIJGyABqJKwnwmEqBRAdDLZzIljO0o3O2USO&#10;J+h0mI9D4PlUBF5Ihd+rKfB7LRVJ71d+lfSp5OnvKgqqafr6XWEwoDdNlRWZBmQefYLHvisakUNF&#10;sG2KgnqZP9QK/KGY4IonVLbhMaWtWG905IZZp3CqckVASwCTNnPRyokFRVO5cK5zxpYl4OzAi1Lg&#10;CHfiJdFubEo+iK35RyDXrI24STbqp43TRRuni+7ogrcrEX4m/tx3vXfZ92+BBKjiPOA5HT5kOxa+&#10;aEOAWFElMxoOgjYBo0vwGI+Eko1CYDjATQqeYQH0B0Khw1Jge6psVpymbEMmSmJdivd0PEGUAjvG&#10;jZymoggeeuG42c9Fw4q2kOPxSHicioXjvBiBlzIQfJnzM1/lKMDXspH4Tum1vI8k2/9bEbgNJfoa&#10;90RBu1cA1Z5AaPUIoNYaAlvaOOkT1WxtnASt8lCoFPrgaIY7Nrvp4deKW/Gk1k6o+dvd0CS+wqnC&#10;FQGtwciblgKngYyTB/saB2xJ3oOXwqXA2YkXuL0YvhsvJx3EltwjzG5nJ9fJpCXgtF7tQudHfSh8&#10;twrh87G33xzQ//Yh3LPfY62J1XiIxGZCdM2MDectyEJSEOnSSaBN17Y5QWI+GAH1AX/YjcfwdwYY&#10;2VdbjwxlSfBIf/afTqfbOg0Bx7JgRje3PZ0JVrSFzAkkx2NxcD6ezM8YBlFT4HkqCTbzkQi5nAfb&#10;01H0xuUj6d3qhYz3y9bf6DPwHE2t0+uOoINDSBsuHOrcVDv4c2soUqZrWBQYyT52aVAq9cPOWFvs&#10;TXDAKvOjZJ1t0In3rrqR82VNFK32pTs6k6pa09l65E1kw7XBjWrZXmyM3I0XhLuWthfJOBuT5bAp&#10;5yjk2dlIPEHgMHOg/f0e2jiDKH63hvag4I0bObds39tdAsD9RsMhPhajgj9ajESwIC4ORlTPdAkS&#10;i5FImI2IaCNFwJjtgO0YHzIbFcFmVMygaTTVuEgyEQcXnylB0Ikcsk4sXGeTYEnwWFLVcz6WCPvZ&#10;OFgfp+PgbCpc5hPgdioBnmcyYH8ilospBSnv1l7L+03bdTOQ9VDcSUW6obUGIrC7g252qmzK7XQS&#10;tERygkQpGScZvm05rMYMglySG46me2FXuDUeV92OTd56f72RbPDMkYK17i1+BE4mG6k3sS90Nnzp&#10;nt6Uuh8vRu/FhtAdS9sL4bvwUsJBvJKrgKPMeg/jMKoaetVa3u9CB1W10vfqYXbK66alAt3uS+qe&#10;vD7TedHj+mOCT53HEwgKss1IFMzGoqjKRcOc6fv6nOZgyg7+LlOpS/9nx0ViMyYFUhxizpQhiB4o&#10;N0bOzSfFsJqJhwWzF2xnE2A2Ew1Teuu8zmRTlZOyUSIs6OZ2P50Fj9OpiHu7+jdyY3L/cYyk9UD8&#10;JbVuIVT6BThMG0eFADrC6L7tQCJ7eBdwiFg6x1dmsVydf8/0ZNayI3aFWeEJjZ142lxu0bMgRvN6&#10;H2zOWPE637Zg1tfkoJG91dJH0uAh8camNClw9mAD7ZvnQwgeEVW3JDlszJbHPjZbEYzGckJBC1qu&#10;dhM4jOOwDa7uKddPrve8sv3ucAlYDPg/6j4TX+M+nbbgOJlIhoknG5GFhmJgPCiG/qCIap6YsaA4&#10;MlMsPW6JBFs8PXViiE9XsXguHSZU9Syoxhky5ceMOXRms7EwZ/6cxbFYxoWSYTebAqeTqbSJcuB6&#10;KhORr9dU/luxUcU0H0j4TJ6pNod7gnC4MxiK/VE4yuwBNToMDDviWKOUAvmqQOjWibAnz4NZyy7Y&#10;Hm2Hx3T24lfau2FeFPHm9T6WjPH89X7twUibpKp2vhEZYxlwanTHK2ScFyL34PmI3VhPxnletBcv&#10;JB/BSzmK2M6+eaFj8Si/IkETGaedwCnmxAKDM16/vd7zyva7myTAoKvnVLxm0Fze3x0mUmEznkzm&#10;SWCiaSKMmKFsMBRLEMVDdzAKBmQim6l4GLJOJuZ0KXyP5TIHjmCbpBoo/WTOnPU03caTsbAi89jN&#10;psGWg73cj6fTQ5cMv7NFX6e/I9ny/4pPGsPhuf6k0Uew9IbiADMkjtC+OcJ4jkZnJNTboiGaqIIc&#10;gWPcGIfdRV7YGuuAXanu+IX6HvxKcw/zzOy+VBGZ/8/1PJr06bwN/owTJfF+G843IHk4Ba6NXngl&#10;8yA2RO7F+rBdWBeyk5+7sSHpCF7MVsS2JnWEUN2tfpOM80HvEnBK2SLK8XTYn67nnLJ97nIJ+M0X&#10;Pi44WXzWczYfztOZcJ3OgTVLmA0H4uhEEMNwKIF2CNmJbKTLNrIuTMkP41QzS7pqTSbiYczNkJsp&#10;QWRAN7fdsRQml6bDdDIe9gSQJ3uThV2qmPlXm0QKHIO+6K80eqMg1xuGPb1B0BiMxl4yj2qfGEfa&#10;hMiZ72BJejQOlQZiTw4XeYIjdiS74kmDQ/i17j48biu/6Fwee10Jl7lzxS/6dwsQO5qIWk4riBtM&#10;gGODBzZlHcLzkfuWALMulOAJI/vEy+GFbAXs4ADdQLJvBb1qTR/0oI3AKSFwLE4H37A7/C5fQrLb&#10;k1wc+1nR693DfseK4Mm0FKdxetqGE+nOjmWsKJHubTIRAWU0FAfj4QTEc9aM3UQaTMYSlsCjN041&#10;kMFWbfYPsKSnTp3ubwfaFQHnqiA4V/03ES4ujYpkbdD9dmOpX2oTJPvpjj7aHwHl/kgo9ERQVYum&#10;izoWAZPVnF9Ugj2M5RzI88e+DLJOojNWOGjiMb2DeMyEQcosz7eu56nlHC/aGNQfhtixJFSyBW5E&#10;TzSB445tOQpYL96PtWF7sVZA8BBEzyccwotZR7FZosG5SFGoeqMZze/3ovWTARQROFqnvKWl3bJ/&#10;Mgn87xKQskLsuZpmi7GUBVuyjNlIKjMY0qjCkV3GkmHE342p8hiPxCGFxWFeswUwIID0JxKgMR4L&#10;beZ5qdBrZ8qaFl3aS3p0OoSdrV0seW/EUHrGkNmSjy2G0nGwj6Ahkyn3xeAIGUilNwbqPXGsTcpF&#10;0Zk+dhGKgGZZNLbneTNFxhVb413whIEcfm0oh2dcVRYye6v/o7pWMFv2SiDrfcRknIozVYjkuRwb&#10;6KXLU8O66ANYQ+CsEXKL2Id1SfJ4PlMJrzRoIIj3UUVVrfmDviXgFF9tgs2p8C9la0YmgeuSwNg7&#10;Yz8NP109ojUiXjQdS2V2AgFD491wMAUG40kERiJVszS6rDMRc66OzoMM6NJLpz+RQubJhi6BZkgA&#10;WTNyH3quarHurdFR0cnaXrPhDDoFoiHXH859eJzBdOj2JzGRNR3Bk1Woe2OMDdAT4dCZTQdBAPPI&#10;3LA11QMr3PXwhPERPGkuz0FQvrb/6SYKpkt2hDAzQcy2UCUnyhE9QIZkt9atuUpYF3MQqwmY1YI9&#10;WB15CGsTjhI4ithYpwFfAr/6rTZI3u9DC+M4BQSO/tmQr/7T+WR/l0ng/ysByX0/1p9K7NYeSVg0&#10;HqItNJjMrAQy0HAanQnJsKDnSn8yBeKzjbA9lg1jlh9r0wGhwSi86VQWSx3yEf1qM4LOVsCGwFHp&#10;jYQq1UA1OiUCZqsYsM2E9RAzFMYrkX68GQ6NmdCoicHuggDsygnEK/Gu2BjjSMaRxy+psh1Mdnv/&#10;Pz2mvOnqg359QgiHY1B0vAShdEpY1LliU64i1sVLgXMAq8L2YRU/18YfxvrMo3ipVoP9vUUoo6pW&#10;R3d0M4GTT1XN5lzM3TPO8D8JTvb370cCdsfTdphNpv7FiGAxHE0neLKgSRBpE0AGI7R1xlOZ85YN&#10;waU66BA4RowLabI1k/PJEnieq2CKDwOc/XF0EETRLR2H0JlGlpKnsWS8iuXj1YibbkTieB32lDA/&#10;rzoVW7N8sDPZC1tSPLDG2wS/0DmE5zw1rsmxp8C33WHeTKWyL50QwVQJC06WsZNOJFt52WBrngqB&#10;IodVooNYGbqXn4ewJv4I1mXK46UGLfjRbiunqlb3vhQ4w+ypJoHTxfivbyT4+v1IXnbUu0YCcRdb&#10;TR1m8v+iO5kOw7FM6BE46kPJtG0IlpEkBFyqQORbTdBirzIdOhBcX61A8KUaKPbFY3+PGMpU/yLO&#10;NOFQl5il4VXwpTs6dqoNaSckLGVmAmtzCrZRXduY4o6XU9ywwscYT9mq4RkbVfhXpR39VuDMVWsF&#10;9EbDr1+EzNk8+PaEwaHeF5sL1LE26RBWRh7ASto4K8P3YzWBs5aq2oucOOHAFKZSptw0sIit+dMh&#10;FHAWqNvFxGvS5h93zYO7V25EAsmPCzH/oHTydcnb3SsTLtS/mHCq/sX4czXa4rP1xrmX212yX2sr&#10;Lb7SX1L2Tv9UzXtjl1qujr/W9M7IJwOfnP5jy/vTX/R9cvyr9o/nrjVdHVkY/d2Fhdq3pxcHPju9&#10;8ObfP154+++/XXjnzx9de/PPV79+/YuPvj7/hw8/PP7Hd0ff+uunrWf+9E6GboVIa2u0/Yt6Of4r&#10;pYV4/5vcG682Pmx/Iltsw1iRFEg6jJ/o0MGgOpGMUEbfhe80w+lSGXxeq6Bdk0HPWjQ0qfIFHquA&#10;SmciY0tFiJltgni2GZnH22FUTpukJQX7SkOxhVWhr7CRx6ZYN+wId8Eye45YKRFKvu35585U6fjR&#10;CeE7GIm4iQx20YngUGVPvFyggjVM6lwZvQ8rBHuxgsyzKuEw1mYpYEOjDhyY61dOG6fhw340fTqM&#10;Qs4C9X8t85pn773RDP+2xpQUCCe/ePeZltfHbCvOdrWFnSj+rc9Ezpde4znXQqaLFoWzZYsRp6oX&#10;Q09WcmGxPdF8A+LOS2hDtDKvrAYJ/DnzXDdHhRRzBmk+PCaKWAVagYAZvrWnytk1pwQJ8+1IYjp9&#10;1rkOFL/aD/GJJo4YyYTbVDH7GWRxgeQxdy0dorl6OEwWsfFHKaxHctnfIBse44WsTC2A00Qpj1kB&#10;8fE2JJ9q49DhAqz3M8JKew0sd9JYfNpBdfEZF7Wvdohsuv+XwOT99sPpQrXZ+EW1U6lwfbcMiZ82&#10;I+ajdngfq2aCZwbU6GwwIMA0+7Oh3Z+OOF5j8EgF4k92wbAhBWqlTDyVZGNjvBeeT2QHnHRPrBVa&#10;4gkrNezJ8O3+todcdLLRNJgxKV+6lyPZd8CXyaWGDU7YU6SPNWmHl4CzXMAtjMwTJ4c1dBo838Bp&#10;e0yWLXuzFbVM8mz5dBT5H7TC9VLKwjOdGo/c1ovqTr24MeCB6nO9z7W8NaWYe6U7L+dcy1jWpc4/&#10;pJ1vu1ZwuX8h57UeZJ1tg3i+CSGzpXCfKoIPF6Y3F7nfVBm8uXBtR2gvdMdDvZ02QFM0I+uRONQs&#10;xP6WCMixLl++PRxq/LtqZxxU2+Kg2Ml8MhrrZn00zplVbDnAQOZALm0G2h7dGTDuY0yGhrdGewoz&#10;kOkybollS94YqLTEsU0vPVqtyayzT2LrqiyoNvJY3bmsj8lkOTO/35PJQjOqV8OlCJtohP94LeLm&#10;WuHcUwbnkRL2favgBO5iqBdFYYO/KZ60VsZj5op4wlpx8Vl3jS9WBeg681l+09aWTdANZhIGQj6q&#10;Q/bvulH+53GqdNlQ4jWajBawp0Ies6TTmQqUi7iTzfAeKYVbbyE2ZQayYX0uNmUHYlWMG5nHH084&#10;6WBDIBtAFgi6vm2tsHTa3o9xokDm5qXQsxdMhjOmc+BFMs7qtCNYEXMAzxE4z0VRbUuUAkcBzzfp&#10;MG8vDIVU1WrpjpZIGefjDvi8mbPwhMTwB+vLcKdi4P+67nmqSBf/cPXXp/9w1azrozPFJW9NXw0/&#10;Lfmb50ThottM6aIvvULhxxsRyreoz0w5C8fYFWWyhGksyVDrS2SqfxoUOmNYwZkM3e5EdrpJgnIX&#10;F21fGhd2Bo4SAPJMN5Fvj8X+5iiORGTAsYt2AvV7RUkMDrSE41CriGkpjNZ3pfKTLl52hpEubJ12&#10;xlm6c2BM49q8PZsteHnOpiQ2ik/m7FIa6pJENoyPZR5YEuz68uHSXwTXkWKOVWxA0FAVfPrKENhf&#10;jZTZLtbEFMJvsIo9zjI5fTsLdh1sbtGbD9+Bcs5GJatxX6fOInaC4SIcqoV3dwXsOwrhNFiKCBr0&#10;0XNNEIw0wrGvlKAqZVfSMua9lTPfLfcLn6m0f85A/VHC2/VviD9qQNFvBthUvpLVqwTmXDMc+0sJ&#10;/AJWrxYj9UQPjfQaKOUxniNJw96MMLwQ54kNVNXWuxpjdRRbDueLrL5tgRWfavTwYVZ4DLOjM2YL&#10;IaBDwqDWBVsLdLCKwFkuPojnIvZieTTVtuTDWJ2vhJdYAWo1JkTeGwTOxwyA/nYMxZ92wvv1rEVp&#10;YeFdsaD/65uQjoAYG3ug4srssszL/fviznTFR5xonhcdb/iEb/+vAqeqF4Omq9g5sxK+jGQ7Dxew&#10;SCyH0XO+hQelb0kG+TrpauVbXbMzjble2fw9FSb81OUbVKubi5lvUM2uFKh0JECd++r0pLHpRjr0&#10;qY6odsUv/X60LQZyrbFsm5uIIzViHKhlFL0uFprNyVDip1xtFOTrxZz4RhC1p3EBEWzU+VX5qcF9&#10;NMgWimQJzRaCpJUBR7KDNv+u3c43d1cmF3QhJyTkwXWghIu5iJ1k8mBCcKk1JpBdCKiGRCg3JECx&#10;Ph5H6+NwRBILdZ5L+qnKYyo00V1M4KlxP/mGWByuFXP0CUFeQ0ZsIFPVc2xGSx6s2vJhR0Dad7Km&#10;vyuXw4SzCNhUKPAcKtzPQArowRy+SDL+ZlInelb63ISvliUFXilE4lut7NZThfTzPVBtpWOB92TF&#10;SlBrHiuIHjaXhgIcqozGruwwPL9k43gxBccfL6W4/W1d5rfbHAVn6gM9ad9EMAYVT5d4YF80B4JZ&#10;YlWWPFYwG3q5mIwTReDEEjjpR7CqSAkvcwiyHVtv5b/ZjMZPB9D2uzHUfN4Pz3eyFl3P591dEwsk&#10;EsmPG6/OPlz15syTJW+MHyl5fcwl5/WJwqhTLe9FnGr6JOhYw9+8ZyoXbUYKFq2W9PoCxiHy2Xa2&#10;CIZUTaSbehvzrHry2BiDak5/FqcGFMNpuASWQ8UETAZHcfCtPpDH1BAG77hoFajmKDWnQqs9A4cb&#10;4iEnicOBRi7++hguOIKlIQnyTFSUqyWTNHFhcuGpclEr8OeDDWIcosp0pDUeCi3MCSNrGPA41j35&#10;UOJiVSEwDMgqRgwAqrclkXWk34/nIo+HfB3VM8Y3Dlcxt6syBkrVVNlqEzjUioa4hJ3/Ryrh3k+1&#10;r4e2yVANhKP18Ooth3EzWaSV4CcwTLiwDchGS4zUyPN0ZHEIcAbBSIZr5HXzmlS4nxr/JgWVGhe/&#10;SlU8lGoSOM6RDErbw6AulRnMaRyklc25QWQ4glGngZ61lmwODmbBW1cJrLqLOcpeCqZ83l8umTIT&#10;2gSQ43jhW/cxU7rm7b6Y5s9GWSjWD8FMDTwGK5B2fpAyr8BhyjhkTsKG7LU4WMJUmdZCxnJ8sCHa&#10;BS/l+izuCXTc9p9enDnzNSIblpjHsMtN6rECRDAAqlXpgJUEzvKkw3iOaTfLovfjuQSCiAy0ksDZ&#10;0cFJEaxHyuK0gtqP+9D8+Sia/jAC4fu0/46LvnPp+H+65uv+u+v57l+5n6nT9Tnd2OJyrPYz+6na&#10;r2zHqhZNRsroFqxhPQnVgZEaWPdXMh2eC6CnmOpNEZv58bOriO2FCrgVcvEX8W1PEHQUUM3JZwls&#10;DjTa6B6lfqzXxLddZz77OOfyjUwVp6uATEF24D76HTlcrHybc1+tVj5YSSanrKVCnYtQqzWDIwgz&#10;odzCYF53NpR70tmNk4zSmQUlsolmN7/DvyvRflBv4SLqJLhas6jq0F7g4tcksFQJIA2+mQ0aeazG&#10;1G8Wex0XZh3f+Px/Qy42G16vIc+vWZ8C87Zs2hBcbDyujVRV6s4nS3xzPUepch2pjsH+6igcKo9k&#10;tWQGG7nn0j7JoZpVwO/y/Py+LeUiXcAmvBYd3ptBWwbvO5UjSKjaNfP3Vi72NqqJ7exsSWPfmaqV&#10;LdnJlC8Gs75cGPdTjnyBmPfzd9bGSF8oRrxvg/YsyFN1VKslIxJYqnVJUCD7KFfEQqGCLwECS7la&#10;ujjJRgSWei2N/np613hdqk3p0OrKZrVpEdtRSRD5fitLFxpakk5UL5TxzT74l9MY/+I07bw6Dhdu&#10;4hSHGojOs3fz55eZfpMIc6qZKjWxC3rV4vHtTk7X1Zg99Xh5miOzE6SqWsnZakSNkmnL7LA+XxnL&#10;Uw5hGbMHnhXtw7I4xoXSjmJFoRKOdjizrDwemW/VfwOc338DnNAPSrDvXOCtG+7lRHeq+4m6UZWh&#10;ggW90RIG0EqhQ+PTYqwS5owaO0zUcqtmJWM1KxgZUebbx5BJfwaDZbAdroLVQDEfZinnylCH7i7n&#10;8Fv+Tr1bCiCzdgKqnYuwlQ+9lQ+9rYCLh4CREDz0zOg00nPDT00uOEM+TCsCTr8lB0bNBBY/rdoK&#10;+X/5/D0bnr1VcOkqgyF1fUMuMEP+nzFBps8FacVzObQWcMJAAe2AAnj2VcKRi9Wpp4jjPrJhIz0v&#10;F7BxMxcswSEFhFStMWxmgRjPo9/IFBP+rN3ExdyaCid+1727hN/LJYjyoL20uJm+QjBqNCdxH+aK&#10;Uf3Sp/GszQVsSnVIqtLokaX0qJJpUE2T2jVS9UleykxkIKkKJgWnPFU5BbLBQTLeTrLfrmox9tXE&#10;QrmO+1INUyG7mPTm0GHAc3ZQPnw5aBBU+gSuUVcWDvE46jyvAtXJQ9xfmfdyoJJMSqaTr6SaV5GE&#10;w2VxOFySgAPFVOe4HSyMxb485qAVxkCePx8pop3G7XBp3IKqJOVr9e6UL21Hcn8fPFGuH3iqXN7j&#10;XPZfYt7k4KdPu1H62242aEwloNNZtl2B2t/PIu/DUQhbCw9c99v4HzuGDKWWW7HvQvrxIpScqeZU&#10;tUzOb7XGKmYOLKM7+hnmqz1DG+cZss4yxnWWFylwbfnDcy4Bia9VofzDDjLOMNr+MIqET2qg/U6s&#10;zo1ew3feX3Sxf53VUPlvTNtL2DOshImA9KQMF0JzoIhZuCWLFhPlX7vP1n3sfaLh9YQr/cUZb41E&#10;xb8x6CB6rXdT1puj+7PeG1KIu9K9W/xqt6n4fIdn5pXexKhz7VmBUw3dbiNVr3uP1Lzt0FPyW9OO&#10;/L8at2df02/KXDRoyFrUaaS+zcWvT9Bokk20uGlKFzRZQU/6/xL+vYHep/qsJX3dmiCyb2EbIQLO&#10;jp/WTfyZgDIhcDRqyUxkI12qNbpNmUv/ZyBlMB7DsjkPPOcSIIx5XD0J1TnpoufiVqH6JV2ImgSD&#10;Kt/8mtxHU/oGJnCkdoQy91XkolejCqREe0KJ6pIiVTpFgkH6XXOqh1IHgD3tFUdejznf9FZVabAu&#10;p4qUzpr9lFAcjfPHwQhPyIk8sS/UFfu57RO6YZ/AlROWXbAvxHVxd7DT4v4Ij8W9QteFg0L3BblY&#10;74WDkd5/kxP7fHEkxvdPcnE+r8snBr59JNHn9NHEwG6NtKAeuXiPin3h7hEHojz9tniY2e+Ldtnw&#10;go/jMy+EuD92H2fcLG03YSCUW6XowIF2z69z3+xA6nuttCsm4JQXhcQrDRj8/MS1fxc7+raFadkm&#10;6PPkRITqSxLUXW5B5ChBXmGB5dlH8GzCPjzNys+nWFbwNEunn4nZQ9Y5wDXhgkAW9IkvFC/lqNX/&#10;ph8tvxtC8W/a4fJ2Wsl3BsL1HsBrpmWnWVfZX626q2AxUMEqxJqv/E80T2ZfHtwhDehd73Fu0n73&#10;u43l/EzU3/hrwWzFsuCRsqP+A8WaHu15Xo7NWQk2dZmzJlWJLebVKe8YlcX9yag06XfGNalf2DVk&#10;fmlbn/4Xq7qML81aMhYMy5MWzMqSFvQK4hZ0UiMWtdKFC2pJoYsqCUGLSjEBiwpR/ouqsQFQjPFd&#10;UI4O4M9B0r8tqCYHL6gkhSxqJAuvqSUGL6glC67pZIV/qZ0h/FovR/w388KYj43yIs+bFIgnTfLF&#10;CTrZEd6GuZHBRgVRmkZFMcrGpQmqZqXxa6zLY1+wLo9fZSgSPeQmEf3sPmlAkg6Pm7GAb5Kc/+vD&#10;bJ93etC2L+m9xDdrUP3nYUx8dQGdf5pbDOvL2XijBzWRBF71Zhl03ZVWVF1soDtajJeK1fFc+iE8&#10;E7UDT7Js+smgbXgihMAJ2Y0no/iZJgfbVgF85zOR/WEr0t+pQ83H3aj+tAuhVwuv3eg13PD+gomW&#10;Z+z6ar826q1YcBurPxc8JPnFDR9E9oV7VgIaItEjLj3Jf4m70oKCz8bQ8MeTi9lvDB2+EYEo1jqy&#10;Y00GKi80oOBUBTuEBmNzrjqWs4fak2wP9VTQdjzttwVPe72CZ9xfxjOem/CYN2fnFGvjBc5kXT5g&#10;i8bPR7DjmBsaCJ5MutCFp5JvqEXVdV/vyEeXVvpPNP8mbLrtlPeZtl9e9xdlO8ok8L9IwLZQdMC8&#10;K27R51It0j4aRs5Hk38Qfdj5HyP4gX3pG8zbfBDD1J8SjmrPmCvgGJEgDo/SYe2NHJ5iB88nfV7C&#10;094vYZnry9ifoYijpYbwZqef7d1WWF+igR09Nmj+7SCG/zKHvW8Go/J3PWxkEtF70x9U+WtTp8tO&#10;jEff9APLDnjPS8CsMDxLSRLGHm9VyLg6iuiLXae+TSj+fXHxAvZQSGCJQ9G5ajoI8hHGrj/Gjc5Q&#10;r7TEtlxNPB2/E896caQhHQNCNmSUllg/k3wAW1pM8QontylyVGUD20ON/20eqpeD0fvFNOo+78FN&#10;exgzf720sujccPNNO6DsQDIJ/G8SYOzHoiD8zH5JOALYJy3z6thi5ome/7WndPhkUkfyyUK2eWpC&#10;DYOZGeeKEThG4LR4QKXaCiuzj7JUWhE1VxtQ+FYp1Gqs6AE0YbcbRWi1OKDjsz4cqTdC9vkK9H4+&#10;Bhc2q6+gCz3t/RrUf9if/50f0OSnF1KkUfjvfCDZAWQSuE4JSOM4xkXC36h2cADXXDk00oIX97jb&#10;vPKvXw8cTvO2lRaxsTYo5XgBM64z4cshvYb1XthbZIx9OQaI5nTpkb9MIe0Sg7JdfliWeBBPxexi&#10;JaoP8i5Vsml9Cp7KVsLhIVe0/X6YTTs60PuHaTR+0t1znZcq200mgdtPAgeFNsuNMoO+ftpACcuM&#10;VKAR5//7JQ8j/yWNlT+t1OoGAbOiU44XImueGeaj7AFXHwj9Uic4V/hAr8gWDtUcpVJnwhibFdy7&#10;fJF1phTynNsadTyLYYAAKJTbIuBUIpo+H4Dw9Xx4v5pMh0E3DJndfvtJRHZFMgncgAQOeeirrtWT&#10;X/yffduxykIT2slBff5DMckRJ+JYjFaHqk8qEfNaDEu32dm034oFckexn51uXhC/gp1Mu3kpdhes&#10;K21gU23LilNzNgnRhUmLJaLOs7NPlzv7JbCvwjH2Z3srD3WfMbOdDRnlsx3/L4a7gcuV7SqTwO0l&#10;gW222n2PHdq1+PP927E/Wg/q8Rowolrm1uwBPw7nCuYEB4smO06etoBilhrk0tWgmKiKg/GKMKkg&#10;61RZwLHdGVacEh7I4V0RnBkUdzEZCZcTUU1XtOSTFsSfSKC9lAXP9vCPbq+7l12NTALfTQL3r9c+&#10;ekHIrGj/cc5IZYfRGOaoudX5QD/bFIdi1bAtSAlr3FiHY7UFyyy2Yrn1Jqx23YpdwUexXXgIe6MV&#10;oFNrjLjjCUg9m0HbpgJ1H0nQ/ftBdP9hAHXvtko9a9/UGcn+ySRwN0lAV+T5nEKqNewLvOFcxNH1&#10;Oe4wSWU73RA1yAfpYZ3tHjxjxiCoyVY8ZbodKyzYR9r6IPZ6akJDYA0bVpsKSqIgKo1BYkMaIms4&#10;bKuEYyPT3Bc3JxlJC/Rk/2QSuDslYFHl/6hxvs+CMcHjUMHBW1leVN84WCqYQVBvJfzCgXEc94N4&#10;wnE/XiZgXuG2OUgXmnGOsMsOQCjLN1KYRV8wUo4U5gpa5/hAOd1F6+6UluyuZBL4FwkcKPPq1Wcf&#10;av3KIBzMdsD2JAs8HqGEn3kdwqPuh/CI03484noIP/OVxxaROZZH6kA1yxPmZJdgJuSmsKdDJUvd&#10;w1hBq1HiJVPRZKvr3pCAfkNkoXp5IPaWumMFbZwnUnTw8yhl/Cz4CH7mdxCPEkCPeCni0SB1PBqj&#10;j5/HqUOpwBem1Zxax6z0JDYqKT7TzPLyDBxoCrx5WQP3hvhld3mnSkC/TZwhV+mHZ0ut8Ey2Mf4n&#10;WQs/F6vh0RAFPBp4FI8GKOARf/4sIAvFauFnSToMkHrBuCEaoSyZj2fnoKxT9QhiE5WjPWGyiQV3&#10;6kKQXfeNSeDXtQ6JGyqd8YtSc/xPrgF+Tsb5WbwWHhUq4ZFgRTwSxC1YGY+EEUxJBng03RDby71Y&#10;LyViO94CetbKkU3g+LNR/I6B4NEbO7tsb5kE7lAJ/KLOLmprnSd+UWWOn+cb4mcZ2vhZoiYeJes8&#10;IiRgQpXxMLdHojTwaLI+Hs02wXNVzjDu5IzTsRzEz9cgdb4W/iOZODwclXaHikF22TIJ3JgEft5g&#10;FbVL4oufV1vg5wVGeDRDB4/GaeIRkSqBo4KHBQSO9DNSA4+kGeKRPHOsIENJgeM1nsfBwg3IONMI&#10;V/au2zMc5nBjZ5ftLZPAHSqBnzfZJa5rdF0CzqPFhng0UwePJGsvAWUJMNItXA0PR2vi4TQjPFJg&#10;wVEfnuwwFMfWYAVIImiSTtfBlb2wNSZTdO5QMcguWyaBG5OAQo8oaWWDM37JUoJHS43xSJYugaOH&#10;h8Xq+KlQ9ZuNwPlpjA4eTjfBw8XWWM/hU3qcDuc3lY9Eji1JO90Az5EMvDgiPHRjZ5ftLZPAHSqB&#10;gz0RmSsaXPBojSUeKTHFw7kETbIOfkqb5icEzU8E3CI18dNYXfw0zRg/LbbBM/UubCIpht8s+2+f&#10;kyCNrOM2loZD49GyxM47dB3ILvsGJbCrT5C1ttkNT3MS28OlZJQsPfyUjPOTKDX8hJ60n4Sr4yci&#10;TfyEjPOTNBMCxxo/q3NgH714+M6UIP5sM5vN17MdbxYOTohX3+DpZbvLJHBnSmBXd1D+SokLHqm1&#10;xE9LCIxsgiZJlyyjgYeEangoQh0PETgPiXXwUKoJflJigzUSH7Yxpo0zXYzEcy10EHDW6STHKs7G&#10;LLszpSC7apkEblACO7tDSp9vdMcjNdb4aZEpfpJtgJ+k6BIsBA4Z50FuD0Vq4aEYvSXgPFRii1ca&#10;maLTkwz/uTIkn29BAu0cV/aePjoc+9QNnl62u0wCd6YENnYE1j7T4IpHq2zIJqZ4KE8fDxE4D4ap&#10;40EBgUPWeTBCCw8y3ebBNFM8WGyHhxuZOdCXiuDjFUi+2MLBwBKOZMmF3FjK43emFGRXLZPADUpg&#10;T7uoeUujPx6qssYvSizwEHsNPJiihwfDNfAAQfMAwfNAuCaBo4cH0s3xYIk9ftboA7WeeAQfq0IS&#10;gRN5vhH2k7nY0y/69Q2eXra7TAJ3pgT2d0Z0P06v2iOVdniwwAwP5hjhwViChIzzgFC6aeIBkTYe&#10;iDXAA2lmeKDEEb8k4+iRcTxmipFwgYxzniMYp/IXV46JfnlnSkF21TIJ3KAEnm8NHFrb4LnEOFLg&#10;PMDsgAcSDPBjgubHAm5hmvixSBc/pqr24wxLPFDqSMbxZfN5NvbgxDzh6XrEX2yF43TB4pqhYFk3&#10;2huUv2z3O1QC69oCppbXe+DxKic8kC8FjhF+nGhIsGh8AxwBP2nj/DiO/5dugR+XOeFXkgBOzEtB&#10;0GwNQgmc8PNNsBrPXtwwHXiPT2S7QxeB7LJvXAIvtwadeLLejc4B+yXG+bEUOAlG+JFQAz8KVeOm&#10;jh9F6uJHVNV+RMb5EVtH/ZLA0enNhM9cNXxP1SDoXAPn+uRyBigb3Mv+ySRwL0jg5ZbgS7+qp1et&#10;0hY/zjfFj5MN8aMl4GgSNAQPGedH0fr4URz/L82cwHHE/9CZoN2bhYBjdfBhnlrguUYYj2dz6rTo&#10;P/asvhdkKrvHu10CwP2vtIa8+xyN/UfIOL9ijOZHjNX8iGrZ/QTM0hamjfsj9XB/jAHup6p2Pxnn&#10;UQJHOnHPk0ORvebr4H2mHqbjBQtyY6Kf3u0ik92fTAL3GXI27M6W8E/WNPrhV9XOtHGscH+KCe6P&#10;J3Dogv4neO4TETix/L8M/r3ECeuaI6DFEY4eM5VwOlG9BByrqYJrL12UPCQTq0wCd70EpGMzN7UJ&#10;//BKYxCernHHL/Lt6BwwJ0gMcF+YFu4TaH6zifh7vCnuS7fCj0ucsaopjO7oXHjQxrE9VgmP+UYC&#10;p+jaut7Mn9z1QpPdoEwCUtVqc4vgj1skodhQ68daG1sGOS1xXxyBQhvnvlCCR6iL+yL5ewxVuHRr&#10;AscFy5sEMODwYO/ZOricqONokUZYTxZf204gyqQqk8BdLwHFgeRHqar9aTcZZHWtD36STwdBhtmS&#10;c+A+xm/uC/3HFqFHxiETpVkxV80FjzeGcE5tPhlHCpz6JeBYThZdu0/WaP2uXzOyG6QEVKoz/0ep&#10;JfqLQ7RZttQG4NkCF/wklQ4AKXCEZBspcKSqmhQ4cfS4ETgPl7jhmUYBjHrzEXS8CS7HawkcCSym&#10;imXAka2qe0MCOkPZj8m3xvxFrkWEbXWBWFnkhp9Ig5wJxv+wcaR2DjeR/hLjPJRmQ+C44mmJECb9&#10;hfCdrf+HqiaB7mTB1/8cIXJvSE92l/esBAwmS59QbBP/9WhLJPbUB2MVQfFIpgUeSKJnLVxq35Bt&#10;pMwjBU6cGQvZbPGzUk+s4MQ304FihJBxXE/Ww42qmuF08df3rCBlN35vScBkMPtZvfb4v2t2xGNb&#10;QxCeKnTCExm2eHAJOHRHEzT3S8ETxayBOBM8km6HX5V6Y3tTLKwHSxF0rAneJxvhfVoCkykZcO6t&#10;1XMP363eSM5Kk+6UL3U64rCDwFlX4oHHMqzxcJIxfsT8NClo7qdbWpo58ECsCVtH2eHJMk+83BwJ&#10;m8EShJJxPOmK9jnVBLPJIhnj3MNr6Z66db3xjPXGnUlfGXQl4mCTEKupqkmB87MkFrQxI/pHZBzp&#10;9mC0AR6KN8MvCZxlFb7Y1hIN+5EyCE62coxhEwJOM8lzukwGnHtq9dzDN2sykrbRsCvxK72ueBxq&#10;CsXOMl88nWnLjp1mBA5rcKT5anRLPxTDRoT0qj2W6YhV5b7Y2iqG52gVC9kaCZpmBJ1pgd1M+Vf3&#10;sChlt34vScBkKG+rYXv81/pdnNnZHIZXKrywNpv1NlLG4TiPH4dzY7rNwzHs8Jlgisez7LC6wg9H&#10;2xLhTsbxOy5B8OkWCM62wXmuSgace2nx3Mv3ajGas9uyJ/maMVU1+WYB9hAUa3Ic8PNkYwJHGz+J&#10;YBNCqmw/Z2b0L+JN8Gy2EzZWBUGpPQnu41XwOVaPQI74CD3XBvOZEhlw7uXFdC/du+Voppxld+oC&#10;wQOddjH2SoGTbUvgsA0UO9v8lC7pRwic/6FH7bFkKywncDZVB0O5PRn2Y+XwPs7xHgROyNkW5qxV&#10;yIBzLy2ee/ledYdTFK170hasCByDNjEZx4czcqzwMzLOw1HsrRbByQVLjGOMp1KssTrHFZtrQqHa&#10;kcJe0RXwZT1OKO0bwblW2M+VfXkvy1J27/eQBPSHMjTMehIXbdl4w5AtbY/UBBEcdng8xQw/par2&#10;EF3SD0fpkHGM8XSqFdbkuWF/bTi0CRyv8WoEMoYjINuEcnM8Vi4Dzj20du7pWzUeydJz6EtdtGXj&#10;DbPOGKhWBWNjnhOeTDblPBytb1rfRnHkR7wRHueE6rX5HthVK4RuZyobrtcg+KQEYQRNGLt5OsmA&#10;c0+vpXvq5vXHUkwJHDhys2IQVJeg2Jbvgqdo4/w8msBh9sDP6V37BStCn0m3wTr+bW+dkCM+0tkr&#10;uhpBZJxwAkdIVc3zZK2Mce6p1XMP36zlRIa1U38qXPvSYNUeCwOCYn+BB1ZQVfu1WBcPs2/0L6N1&#10;8Ri9aquY4PlSoQcO1gnITukImqpFGKdNh5NthNx856v/futEyRrwQnwoa3hw657APXVm87E0B+++&#10;LHj2p8O+PR4mdeGQL/DGGgLnSQLnkQg1/IrN1p8m47yQYY/N+W5QaBAROGwNNVMH4SmCRqqqnW+F&#10;zy0FDh+bIRhzevfyZ3EfvxF6H4F0Tz1J2c3+oBKwGc1w8+ljm6eBdDi2x8GoRgA5guOlVEs8ywaE&#10;PxOp41dU2VbTHb2e6TZbCz2h3BAJi55MMk4VhCcbICLbSFnH9+StZJx/EVvwWxfaHC+dhsOrJxci&#10;3n91svYP7635QaUqO9ldLwH7gVQv7750+JJxXDrJOLUC7M93xvoUUzzDQVI/j1THr+kceCZOH+sy&#10;bPBKgTM0GkWw7ElHyEwtwlnAFn6umQ0JWxBwqxnnX59W3ufvGdqdP7aodWoUOqcnoH92GtYXj8Hz&#10;9ZO/T/v0zf334T4ZI931y/v7u0G7wZQAv74M+A2kwU0KnOpQyOe7Y10q4zZiLfwiWgOPkXGkwHkh&#10;yxY7C92gLYmCHdU7wUwNwlmLI2Lf6IhzTfC/XRjnn+Kq/8Prax0vTC7onhiC6uwgtE4MQ2OuH6Zn&#10;x6B+ZgS2l2YWBe9eOF/7pw9lIxa+vzV2Vx7Ztj9B6E/HQHB/Bry7k2BJ54BSgRvWphjgabEGfhWl&#10;jic5NPdp9pLeyOTPPUXu0G+MhBPVuzC2vxXOEzhsRihiC9yAM9V/u+2E1Hj16sMBr818rUnAqE73&#10;4ch0L9TmuM30weniFMznh2FzdnQJTPb8XfzBxQgR8KPb7kZkF3RbScB2MEEcOpgBwUAWgZMIq7pQ&#10;KBM4m1JNsSJWi2qaGp4Va2JlvD5eybTB7kJXGEki4U7GEbFRR9SpBkRzNk4UN59TpbcfcKTSBh0F&#10;4a/O/dXi+AAUR7qhPNGBw6OtsDk+DKOZfjhQndM70QOns+PwuDwF94szcDo3DttXp/pCPjj+2G31&#10;xGQXc1tIwH4wPlVA4ATTOeDTmQBbuppVCJznU/WxIk4LT0apclPDungDvMy+0btL3GEiiYYb1TvR&#10;TBXEBE7seQnE3HxPl/7ltripf3cRSW+destspgeHhpthNNGHnV01UBltgdZ4B3Sn+mAx1wPtmS5Y&#10;HuuEyYkOeF2aQOK7F+F3aXrR+8r0F7W/ee2F2/oGZRf3g0nAYTA6M7g/BWGDWQROPIFDxmHmwMsc&#10;9bE8Vg1PRCrR1lHDqgRtPJ9uiMOsEDWTiODdnwnxXC2iTjcinqCJ5mApvxPFtzdwpFItfudSpA3V&#10;Ne3RJigMtuBwdwOLiyqhMdaGo/210CUTmc90QHO0A/rT3GaaoDXbDOP5doRenEbsGyfgf2lkIe2D&#10;09VteOeXP9iTkp3otpKAQ7+4WED7JnyQmQCsybFmrpomswNeStXF8jhVPB2tjOdi1PFsHMGTaQDl&#10;Ek+YU1XzomoXfawGkWy4HnuhkazTwErQotsfOFLpZ5yf3OQ+07uoMdIMhZ4G7O+qwsH2Sij11kF7&#10;uAEG3S1wGG2GPYHjONkE28lWaE9UQWWsFkfHa2A3R0aaaYX7uQEILwwupl098buRxffW3lZPVnYx&#10;36sEbIdFFUH9SQinqubXGQtbAkebXrVtHPWxPEYRz0TLL23L4pSxLlMPKuxwY90cDd/BHETPVSHm&#10;TC3iLzQg4WIjQk6V/ul7vdibefDyd975qf+xob+o90ug3F/H8tcyHGktx9H6Ys5orITxYCMcB1rg&#10;MtoOt8kWWI02wHCoHiZjdTCYaMDh4RKojdVAcaACBiyFNWFXRseTzHZ9Y+Tz3E9P77uZ1yo71u0n&#10;AduBiFohXdGiwTSEdifAvjYIOvmueDlVG6vilbAs6iiejTqCtYnqeJHAkWcXTzv2G/AfzEYM53+K&#10;T1Uh8QLBc76WWQR3EHD++ShCjnfPmZBl1LvqIN9WybSIUhxsKIbVYD0OtZdBu7McIeOdrNojC403&#10;wGuilXPqK6E7WIkjfYXY2JoK1QGCrpdAGiiCFmstjFjhZzJdj+BLPX8u++186O332GVX9F0lYNsv&#10;aBEMJhI4qQhgdrQjGUc5zxZbCZw18UexPOownotWwPJ4ZazOUIM6u3jaNYsQMEgbh83WxacqOTy3&#10;FgnnaxB2quiP3/V6bsn38y5PmTlOti7qEzyqfQRPWxkUOsqgKilmGngF1DpKYT/QAA/aRTbDZJZx&#10;ti8daoZBB//WUwSFvmJsbUmH3lApDnVkUPXLhHxfPtQGi6A/Ugzz8Up6TjoW8t6fKc98vVfWlf6W&#10;POWbe1LHfmGrcCABooEkBFNVs6/2h0qeFTalqGFt/BGsiCZ4xPJ0DqhgQ5YmbRx7OLDrZ9BQFp0D&#10;ZUg6W8Nx7dVIPF9N4BTemcCRilQkEv3Ia67jdwbDNVBtLydwSiDfVADlpkK4DzZAsbkABj1kor5q&#10;mPRUwLK/GuYDVbAYrIFFbxm0CBTLwVrsbE3hz4VQ5NSt3WQjZfrtD3dnQKU3A0rUbw3HC2F/ogbR&#10;b3S/I/nrWytu7uOUHe2HkoBrX0SrsC8B4qEUhHbFwKbKG6oEzvZUDayNPYTVkQexOvoQViYo4yUC&#10;52CJJRlHCP/hdEQeK0Hi2WqkXaghcJi3dir/zgXOPwWecKwny3ykBupU01Q6inG0MY/gycPh+gwY&#10;dpVgb0MqbaEsONMDZ9xVDIPOfNj0lxE05VCSZLIZQyYdDtk4SubZ0RIDfbLRgZYk7GpmNxTWm+9o&#10;iYJqN/chkMzHimA2U4rwy11/Kfvj3Pof6qHLzvPdJWDXFdQl7I9FeG8cQjqiYF3hCZUcM2xLUcG6&#10;2INYE3kAa8RyWBsnx1w1pSXgOLSEIWyEXrWZIsSfKUfy+QoCpwLi0wWff/crug2OkDA09Avvacnf&#10;9AfKcbgzlwxUAPXWfKg05kKpJoMqXDYONKTgYGMq7DvK4dxTDl3OPLHsK4EdAaTaRHaRkG1606Hc&#10;kYbtDHwdYTr5IUkCNtaG4lBzLA63xUO9Mw0mdE+qMvJsMpILs6k8+F+oez/lnU5ZvOg2WAffdgku&#10;3YGd4X1xVNXiENzGVJpqHxjk2WBnsjLWi/djbeQ+rI0+iPXxh/BylgoUSizg2CJA+GgWIqdykXym&#10;DCkEjXSLPZV/dwDnnwIre22i0IR2i1J7LhQkWdDqyIMSmUexOhXyNSnQbCGzNCSTlRJh0VEA67Yi&#10;6HXnQK+TKllHLlSak7C1Jpy/Z+Jwazw2s+Z8C7ej7QnY2hCGfU1RtKHScYRN7dSGeJxOAqw7ml66&#10;VBhNprKkNu/v4ivNCrf5GronL8+zR9AhInDiaOcEtYXDpdIbGnlm2Jp0FC/FHMD6yP14Pno/NsQd&#10;xMvpCjhUYgiH5hAIhlMRNZmDxNPFSDtfjlRusWeKf3PXCbFwvvMRn8m6PxkP0N5pyeKWCRU6AlTr&#10;0qBSmwqlplRoSNIhVx9PECVAqzkV+u3pMKQ6p9GWzOYM3If/v43Zs0dqo3G4JY7qHkdDNARDjn59&#10;OYJnA+dI7m0RQqErllv00qbeHQeVvljojDPzdjYNNnPp1/zPlSeLIJLl0d0Gq8y/J6wvsleMsO4o&#10;hLSGwaHSHXI56tiefBgbY/ZiQ9S+pe2lhIPMVZOHYpk53dFBEI6kIWY6h4xTjMwLUsYpRdypvLsP&#10;OP98RjEnG3fZjpQs6HEokEJTMgGTDPWmFKjWJ0G+Oh7KZJ2jtTHYXSvCkfpo7C8Lh0ZzAv8eC/Xm&#10;eBi0pEK7ORGHWZOxtyp0CSi72XN4V2MwttcHYXdLMPa3CrFZ4g9Fel9UOT5CoSucE4ojoUYgKfdE&#10;QXsohs6FWFhOp1zzP1UceRusn3v2EgJ6hP1RvdEQ8+UW1BIChwpXKGXpYGfiYbwcswcvRu3FC+J9&#10;2Jh4EDuzlaBQZggbiQ+E1CxiZ6SqWhGyCZx0Aif2dP7dC5x/rpDUE23xRv3Z0OvNhloLgdOaBM2m&#10;JKiTcaQgUSCrHKgIw6HKcByoC8PO8hACKwKqjWQRppWrsQpQjT8frQ/D3uog7KjzxT5JEA5wCOvm&#10;Rk/savDHgdZg7Gnx5d98sKfJD/KtoZBrJ0N1+eNQVyCUOkOhPRgJy4lEOM2kXfM/USiLFf3AEPbp&#10;DhqOIeNE84UW0hoCpwp3HM5Sxs6E/dgk3oWN4j3c9mJT0gHszlFirpoW7Jt8EDWSioSpbOScKUHW&#10;uVICpxgJp/I++YEv/9adLnS67i2z/iwYMGlPqTEeCgSFJplFRSKGUp0YqrVR7LUVhsNVQhytYSOH&#10;6kBmyPrhEMEix02ZQ1SPsHWqHNnmQG0gQeSL/fVU2Rp8CSJ/Oh78sLvBC/sJnH0S6eaFrY2u7Izv&#10;S4+dP9OD2E611x+a/aEwGIqE23Tqou9c3p+Dj+VvvnVSuXfO7NftPxlD0ET3RCKkKYjAccH+zMPY&#10;EbcHm8U78Ur07qVtM3/fliPHzAEtOgd8IRpKJHCykE0bJ5dsk3G+CMnzuR/fO5L7R+zHZST/silb&#10;BOn0JkOuMYybANotsfS+RUC5ng0cCJxDFcE4UhmMA+WBBFIwdpV4YXuxO8HijUO1VM3IOAqSAMjX&#10;8++cYCxX442dNa7Y1+BJAHnhYK03f/Yg+7jhYIsnY0zeONLuBbkOL2j1BEO/PwwGg+GwGBLDdiwO&#10;PnOpiz7H0l73nU19+J56IP+8WVb3Xv7N9M+/z3sP6QmZiSVooqhOBzf5w6bMCofSD2E3gbJVvA2b&#10;IncSQLuwNXEPdubK4UCpAp0DnogZTUHCdAYyzxYQOMXIOFeAlHsNOP/yYO73GsqeN+yhLcNIsmJH&#10;BI40SNuditigQQjFeqacs/2pPFlnf6Uf9pd7Y0eZO3/2xM5iZ+zmtr3KAXuqXehA8IFiDbcGP/7s&#10;RXvJC4p1BFijO13c3lBu84VaK6PUrex83+EB5W4v6AwQeN3u0BsMgeEwGWgkFBajEbCZiobrXNyC&#10;/6mkmu9zEd2Ox2690iApf6f8p9/XtYV0BcxJgRPdGYbAem/YFJvjQOpe7Ijdju0EzpboHdhC4GxP&#10;2I1dOQdxqEyejOOOyOF4xEylION0LrLPFyDzXD7STuR8+H1d5x1z3KCp/ATj3thFo754upqj6YEL&#10;hSIdAPJklb3VXnRj+3Mjq1R4U2Uja5R78m3khsOV7PRY4UhAWWNbmQ3ka93p9mY0utEbik3ukCdw&#10;jra4QKPVh44DLyi0OEOl042uck8odrlBtdeNoPUn83nTG+dCAAUxIdUfxuNBsJkUwmU6iiPCxV/6&#10;zsfsuWOE+R0uNHQuwLXodNWX0iLG73CYf/tVQVfQiaguIcI6/AgcT9gzwHkkfT92x27FDvFWbI/e&#10;hm3R27Ezfjv2ZO6BXNkRmLfYInw4mqpaMm2cfOQQNLncUmXA+T9yjh7P22rWJ/7SoDcK+gMR9MIF&#10;4HCDN0HjA7k6Dxwu98CRCg8oERzKDJ4drXSlSueMvaUOVOtcoVDnBvkGF366MvDqTvvJi84IN2i2&#10;edGlbQPNDk/GlbzIPARQqys0uj2gS/bR7OExux1hNOAD7X53GAx7wXQoiAwUDMfpMDjPhMPnRNRi&#10;8Hz8mcTLJd+rOvN9LNjrPWbssdiDEVPJi8VjFaeu9zs3sl94R8B8TDeB0+YD31onmBXrEjh7sC9u&#10;O3aLN2NX9BbsjN6M3QnbsS9nH46WHYZxkzEL30QETiJyz+Yh71wecs7mknGy37uRc98b+zIHrupi&#10;d6t5V9iiVkcINDs56kEat6l2wKEatgyS+BJMrmQXAqXWmWoa2afaHnJVdlTxnCBf50TgEBhtBESr&#10;wzdAaXaBWpsjzLq8YCRV1bqdodPpSjCRaXo9YNEXCDOyj2GvJ0wHfWA5ROYZ9CJ4fJmgGgzbCW+4&#10;T4vgMRuGgBPRi3EXMuPvtvhQ4kycafgM88gGkxf8q5IfvdmLLbzL92RURxAEtDmDa91gXWhA4OzC&#10;wbit2BP9CvZEbcaemC3Yl7QdB7N24UjZflaAGrN+JxwpZJz8MznIO/vNlnYy5+2bfX131fESpgpX&#10;BEwl/MWkN4TZBEEw7g0mIMg4Da44UucAdQlVr0Zn2kIOUK5zZuDUkZs9/8+e6pkzU32cmM7jQBe4&#10;HeQkRv8/9t4CvK0z2xqe796ZMk9nOmVIMW3KbZjBMTMzM4MkS7ZsS5aZ2Y45iZmZGWI7zElTTDvU&#10;Dt3pzJ1p4/Wvo7Tz3+/e+03TNp0mlfI855HtHEnn3TpLa++14WW84wq9dlcYtXrCtpOtuT1klz6C&#10;qcefBaihMO/2gV0//z4QCMs+bzgOh8JjJAIuoyHwnZLAZdwfvtMRlLTDEX5AyokryX/IOVew64dg&#10;dMWgolw6qaJrlILY/UmBV3tN8t7Q+Ti6adF0o8P2usKhxBDbM17FpqSXsC7+BawjeNYnvoj1aa9h&#10;c96b2E7gODfaknGkSJpIROGhHBQdySXz5CJ7Mfvs1b6+H+zrJU7m/MypL/w39l0Ry8YM8k26gqHX&#10;6c2aOA+6da6MbTxhUOcNvb2erEbwoVJH1uH/6Td4YGe7M3QaHfh3T+gTPLqtLjBq84AlmceSr+Hb&#10;HwlHum7OA0EEjT9se73ZX+QLh2E/mPa7wWbYHc6j/NuIDxzG3OEzGQL3qQAEzobTjYtA1MFo5JzP&#10;PdOIxtuu1w9APhr/vmo2lZl6cmln4t9/JP/RVa24iOsJOhDXHoxofjbhtS6wL9YjcF7GFhUBE/88&#10;NihewAblC9iY9gq25L3ByoE1sG4wYm2bFKkTShQczELx4WwUHs5CwVL+kevVzt/rdVcsNqwKGI7+&#10;tTVjFku6XxZd/gSCwDgubKxzJBO5waTNC0YtbjAUfm72hnGrM/SaHfl3/o1AsuvwhlW7F8za3WDX&#10;7cVWBx+4Ejy+A2HwHCLr9PvAqs+VzOMEq0EHuI74wn7IjS3iPvCdCITHhDt8ZwLovgUheC6MW+2F&#10;Q7IUBeXx+OWmj+o6jvxy4Kq7O9+V0TfLN/9YNZ/8efx0MjP1sYhhdj+oOMruar6ftN17IYaxZWSj&#10;C0JqHGBVuBU7M14icAiW+JXYSOBsVK7C1rQXsT3nVewsXwPHBlPI6EanTinIOBkoPpLFx0wULeUt&#10;XM1r08jXkvZLH/bsC/u9Y48fbLr96M7xhu8i8zQ7sXTHEcZtTrBt92QJjwcrFpxhzVjHqsMV5h0O&#10;cOj04jYSLrDu9CD4XOi+ucGlx5eDvj0QMSJC0HAkXId84T7sC5dBL7gNe3F3sCB48HePUS8ETATB&#10;e8yHcxZcEDTjh8B5b0SRgcKXgujGyZB3If3zt/9yxvFa/2BS5zIcxGPRy7FjSoT0RCJuUEnlS/75&#10;hsANP7ta1x7d4boU0+IJUaMzwmocCZxNMM5cg+2JK7E5/jlsSeCR+DyB87IaODp73uCwDn3GOOGM&#10;cRJQsJiCUrJN/hKFgsXsiat1XdrXoQVSpzPMPfsD/uI7EgpXxiluQ4xhetxYROoMS8Y2Jq2OsG+n&#10;eyYwTpcbLNod4ERFzbbbFU69nrAniOy6neE24AH3IS94DBIUdN1ix6MRRsCEToQhdIyqEEUD0UQk&#10;f2c+YoTfoJP+8B/zhe+kG8Jmfbntnj9CF7w5VCKIDCRF8ulo1L9f/OuP/vPdldfiB9V7pncwcliE&#10;8AERvBj7+XeEQNwdC4NIc6Fh7Kq4bLJOl6Oxbe4QNzqyMlofNoUbsTvjBexQEDCxz2ArwbONP29L&#10;foE1bK/AYM+bcGsk4/SGIFMAzsEUFB1KQd5SIkoPFg5ci3a87q9J6E6Vz4lTA0Yjln0JHuteZzbP&#10;efHwpGtmB2selgSNPVnGuccd9j2OsOm1g++QB0JHeNNMRCFmKgZx03EsMFRCOilCGP8exSNyNAii&#10;8VCEjwXCjwzkN+qBqOlQAscdfhMuCJ/wgc+UM4Jn3BE254nwBTdELvnxcEXs8UAknxEvj3/S3oxr&#10;ZBa3cB1xY7I/+vYFkG3IoG3+TDySTZtDYZ/ljpWGr/6ZN8S3zu0kdvidSmj1QmS9FXwrdWFd+CZ0&#10;01Zip+JpbI8ncGKexraEZ9UMpJPzEgzLXoNLkx6BE4DMyTgULahQdiiNbKNE+cGituv+Jr3WFyDv&#10;ld8RPRF5KHg0EK69TnTJLKmm2XD+gTV3PzYnkMzg1uMMLzKO54A73HtdETzkT3CEIXE2FrFTkYgc&#10;F8AURlAwuB0Xk3UC2JUohmwqHKLJUASOUjAYdUD4pDdZyBNeYzaImPHmwBInBM7YInLOA4FzVpAs&#10;eJKFXJFw2A+K00EovBD319k/9W7+Pm1YeCzp7tD+oGV/JoT9mBiO7Y+BtDsGQazxcyh3xWO7nsWb&#10;Nuu+tYql7PQ4E9fsgrA6E/hW7IJj3nropz0LHeVT2Bn/NLbKnsSOhGewU/ks9DKfh1HJS3Cs2wEx&#10;v9hSJiQoXFCQaZJRtJiIisW82u/TZhr33pHTkbfL58LGQ8bcODyEkmi/FV06e3hSNXPpdYB7pzsC&#10;qaZ593nBkwByI9CiyTYRY/5kFk8EjXggfNwT/sOOfPRCyIg3JOO+bLSKRCxZR0SXLWjMBaIpX0hm&#10;fBE06QDxrBdEBFH4rDPEB1whP+jDOch+SDwSDNUJPySfDEPWOdFy4y8zvxelKGUuQS+812/Zmzeo&#10;T5cHJD3s8+8OhTdlfi/mxJ61fAUPb3oSb1isb/42N0xKp9epuGZnBO3bBd/ybbDNfRUGqc9gt+JJ&#10;AucpbI+5DCCdxGegn7ESxiUvwq5+LZS8llwyTgkZp5KMUzgfj72HCoq/zbVon/stLJA8lHxnzFTQ&#10;MfG433LEuA+Cx7x5uMKXoHCj2+baY4fIET/49LjCm66e94ATAqiqufVZcYKPFYFmTMCZwWfYgs9z&#10;QwCVt4wDsVDMijgHLAzSaX9ETXgROL4QT3kg7kAwjyBEzjpAuuAEBVkn6Ugg54SFcEKlHzJOhqDg&#10;LTFqPkj8fPz39Vu/xdK+1lPTJhTVwSw58uiyh18H47oOZwQQQN5NnvDYTwYu8MCjW5/Cw1uewJt2&#10;66K+1ov/l5MTO51PxDfbI3y/DrzLNsI650UYpz0N3YQV0IlbgR3SJ7Az7inoqp4mcJ6DSfEq2O5/&#10;A0k9YcifisOehSRUHUxF2YFE7DtUnPJNr0P7vKtogbSZtJ9Hj3udjZ0KRDhjFv9hAUC2ZB0TStQm&#10;cGg3IhO5kIns4NPnCF8Cy2vQiiKCKYFjTxAZkI1sEcgjZMSNc+XcETcTiJhZH0gIGgnZKZYMFDtL&#10;hpp249QWb4jIQLIFV7YB+0O+5MxJlZ5QHnHhpEpvpJ3xRvEF0fLAb8qGWDv271dxqf/jpWR9EX/2&#10;p0Di0ekEnw4X7pbmiKieEDjvJxPvd4ZPnTueNXsBD21+DI/rPLX8kvFLd32T60npdD2W1OqK0L1b&#10;4FO6Ada5z8M07Snoxz+B3bFPYJf0cejGryADPQXDjGdhVrQSdnWvIp4q557JJJQvJKKarlrxnBwN&#10;R0ujv8k1aJ/zHVogtMHi5qgpm5OiCfflyElHCgAWzO2YwLl7Nxy7DODeZQE/Mo5vnz0CB/j/AxYI&#10;GbWieECGGnclaJwRS6Egii5b2Ig9sg5EIO1AGKLG3SAio8mmvRAz7Y7IKVsoDhBIM06InDFH3JIT&#10;JAcsoDrsiLTjPmQgb6Sf8EDxO5Fo+WXaf55bPnTVpOEvzWfZaPnv4d0enwXwy8CzxwreAniY71L1&#10;RdFVc4JDrR0c2cJsl2WLh7c9gUd3rsDTBs9+/k2UtvQu94Mqpggi6aq50g2zzHwaZqkrYBj/GHSl&#10;j0Inmo/yx6FH1804/RlYlj4Pl7o3oWB6Yc+0EjWLaahcYCJ0WrrcfLzc9zu8BbQv/W0tENludHvo&#10;kPlI+IjNctSYPdnFiLkdS/gQLD795vDptSR4+HuvNfdxsUTwsBWk4y6I5LlRYw4UEqikTXhAPELX&#10;bDIYybPBVOh481BIEI3ZEWS2iBi3hnjamsqcJd04E8gOWEOx5MLJlQ4cieSO7BO+yDvrj4LzIah7&#10;T3xp9OM95t92XV8+v3gx8/7QHpfl4B57ytA2jHFsEcZkcP5IMrKZy4liXZlbtS0LMi3xsvNLeHj7&#10;o3hCny6Vx86kr3sNWd2eB1SCq7Z3E7xKX4ZD9gswS3ochvJHoRf9CMHzGPTlPOi6mZCJrIqehct+&#10;Mk63G2qmCZoDSlQtETiT4uXWE2XOX/f9ted/jxbIno0MlYzb/0024bgcNmJKYLgRLJYIoMvm32+K&#10;YILIg8zk1beTeR47JlHpug2bI5SxUNSENcJGzdR/y14MQ/JcAKKn7KjeWUMyQeVt3JyPLGqctaGY&#10;YA7ZvDXSDnkgYdEJyYccOYzPB1k88s/4oepdGdouJkd8W1MkjYqM/bps4N9jS1fNGP69VvBrt0Fk&#10;J1mzkzmrZoomVRaw22MBm1wLPGG4Ag/vfgTPWj/9N77315KoM7u4tRQT0mG16+Be/CxZ7ElYJD0G&#10;49hHYCB7RA0eATiGiidgmv4krHmOG2OcRFZ4VM2oUDOfiFoCp3Ayarn1WInlt1279vnfkwUKpkIM&#10;o8es/hhN1hCPkjlGTOA/oA/PPh1EjFoilKwUOkT3p38Xovh70KAJt6wwRCSBFE22iRqzQtZsGNJm&#10;qbBNeyNmwgnxzP/IpxyYQ7KjSmeNuDkbzk22g2rJDkkHnZF+xAlFp0ORdcIdJWdCUX0hAq0fJqV9&#10;UxPEDfkHBnbbETiUiHuM4NtlCrdWQ4SygqJsIhWRLGMKokBgU2wA45zd2BSxAY/oPoLHjR6BtcL6&#10;a+02kdJp1a1sMIe4ZhuCS1YzR/QYLJMehYn8YRhEf3HEPAIjxeMwS3sSNkVPw2XfKsR1OaJ6KgnV&#10;C/GoWYpH4VTEcsuxAv1vumbt864hC8jnrB8Tj5n9QTLC/M2IOQ9DunRGBJIeQWMDKQWEAP4cOmxM&#10;6doJEWSp4CFDiAioiBG6aXxexeF4ZMz5MunqRPA4I37akYxkRZXOAckLZJ45O+Qc9ETGQRckLlki&#10;/bgrUg9ZouBUEMrfClnu+jCj8uuaJHHUf38gQRPUbwQ/iiABfabwajeEe7MhiicVVNUsOHXTj1ty&#10;mGBn8jrop27F61502XQfgrXK5GslIbN7XFsU9caIrF4H/+JXYZ/5KKySHoFp7EMwiv7iIPsYKx+H&#10;RdoK2Bc9Bff9zyOJCl/FRCz20lXbt6RAyVQEWo5l7/y6a9Wef41bIHpC537xqH6DdNTikkgA0qgh&#10;wob1EUWmEY8SVHwMGzKDjKCJpWsmpbAQPcKfx+0gGbFgVlzM8hIRklh5ED9lD8WMPeJ5nnLWjiAS&#10;GMiWwypskbFE+XvJEUmLDkjlkbRgg71vRaH9okp+pSYSD9gedO/aRSY0gHPHWjIPGbNND+FU1kpZ&#10;MZHSK0Fqvxze1ZawyjaAZb4udsZuwOOGD2BdwCufyb9GBXVml/m++HodSGrWw6/kWThmPgLb1Edg&#10;FvsgjCQPwjiaj7EPw1RBQKU/AceiFfDc9xySqPRVsxt3/wEF9pNxymdEqF1M2nKla9Sedx1aQLix&#10;Iod2uSVOOnwWP04XTADJuBEZxpxAYrxDBgobNEAiGSaGrls0451EMpIAIuWYNWrIQllzrGIY04OK&#10;oImdMKasbcGKBnMykCWSDtghZcGB0/wt6dbpIfuIG5IZG1Wejfis+UziV44FjuwxP+/etRURQ8aM&#10;cbZS6NgB387diOgjy41FIrE/GGFsX3avNYZV3nbmXTZR+eKMZ6MH8aztI1BUSu2v9GNRNetUJ9Tv&#10;QDRjHN/iJ+Cc9Qjskh+GRewDMJHwIHBMyD6mSrqB6Y/DuegJ+JJxUplHK58Qo35RgbqlOFSyYmPf&#10;QdXaK31f7Xk/AAuoZuzfyJrx+GUqi0ETxu0Z6xhBPGzCrksqaoP8eciA/TAWkBBUMWMEg3AOY6fK&#10;QxJksfogbtIG8gkjxE5SfZvQg3KO502Y8NEUqjlrqnYOyJx3QO5hD6Qu2KP8TORHjScsb/jfTCfU&#10;80l6bD4J6NVlXmojpehNanfSr3sHArp1ENJhCTnr+5xqdiCMvUxWxZthlLkJBikbsML0F3iCh1+p&#10;7cUr/VgSm7ZWxu/fBGn1agSVPAPX7IfhkPQgLGPuh4mIh+xBmMofgnnCw3TjHoNr0eMIrn8ZKR1O&#10;qJqQoX4hgeCJQwVLoKoPKF+/0vfVnvcDs0DOvP0deXP+qelT3ssqCgOxo3TbKGfHDNsgrE8PcQRO&#10;FIEkopuXxJxP9LABkictGAtFkaGsCTpdAskIEj4mTltAOqHD+jkTpFFMSKF7p5o2R+YBB+aQnJZb&#10;L8RJ/7v5wNHA0YPmnwb06CC0Xxd+veu5jfpu+HRuRmiXPvybd/MbPhvOlRzTtM+YeZX10OPoJpOc&#10;DXjM7H41cLZFv3hJnuF+z5V8NClNO/Yk1m0ncF5FYPHjcMt8CA6qB2EV8wtYyO6HeTQPOX9PfBiO&#10;WY9SeXsM4fWvIaPbBbWT0dg3F41GMk7NdBT2z8lfvJL31J6jARbYdzTer/hg6Oep0650z7zVjCQj&#10;80QO6jAeMiWIdkM0qMeYSJ8AM0LjcQVSCRDZmAEFBzOykwkruc2QMG3IKTDWauZR8u9K5oZyF91Q&#10;fSzgT7Xn7O/40pSsSPg3SZ/eZxGsevDuW8sdJF7jtoG74d21DsE92xDYtRv7FnMQ3GjHLTm2wrxw&#10;NUyy18Ag8w3K0Q/iSYv7sNL1Acj3+qdeyceT3qxXlFD/JkRVTyOg+CG4pT0AR9UDsIn9BSyjCR7J&#10;L2Alvx+2ygfhlPEwPAmcyPrXkdnthOoxEZpYztTKGKdqPBy1C5HPXMl7as/RMAtMvF+tU3tE9pf0&#10;GWbxx4S+exMykSnE/YaIH+MjASQe0iewjFHE3p8iti8kjJkQQIZkIn26bOZkoO0UFoyozumpXbjc&#10;RS+UHPS91H5ebiSYUxgDlTnt8ddovqZvzxtU1jYgmiJBQOdGhHbv5M+m7PUPQgrbyZ1qNsG5fCcs&#10;8jbAJHMtVgc9ixWWv8Cz9vfBMnm9MMf5K3M6ma06WYq61yGpegohhQ/DI/1+OKt+ARvZz2EVzdeR&#10;8ee4X8BOcT9cMh9mPdujCK17Gmld1tjL6ugWumrtBxWomaAMPyXSbjCmYZj42st979MDr6dPWP8p&#10;YcwciRQPZAzkpYO6ZB09shKTpkOMdcaNkUVRoeJgBFQTVvz7bjLRDqpyBMDoNsjpziVMG/NxB/Yc&#10;CkDH2ZR+4UKKZ8MuJAmNeL2bEDm0mYyzHcG9WxDStQXiPrJXrwvaj5RxLxsd+NdawbZoLUzS36Qs&#10;/Tqetbkfz9jch9e8HlxuHtnz6FctLKdNNylh/4uQVj2JkKL74ZX2C7gm/wK2MT+HdfTPYSP9OWzj&#10;7oOD8n61G+db+jBbEJ5CNvM4jdOx6GC5Tc+hJNSyxaNs2P2+r3o/7f9rLfAPC/Sdzd2ROKbziYLK&#10;nHTICDFDBE6/AdlGnzGSPlQUDZKnjNF4lHL2lCUnYOrSzdvBJKsppGPbyED6jI8M2RDmh66zql9X&#10;LkkaE4atGeOsReTABoJRB1FU+UT9Oojrt0PBhAgj52sQ1+yKyCZb2JashQEn05hkvorNkc/SZfs5&#10;VpF1vAv0vrKKIaN1Y6Jq31pIqu9HWP5D8M68D66q+2An+xmsxTwIHjv5z+Go+AXcsx6E356HEVX/&#10;LDK7rNDItoIOJkB7DyejdixkuXBK/27tbaG1wDeyQM684ZqYkS2fqcZNEasGkTFiqMwpBZdtxAgJ&#10;BE3hvCP7WJyRMU/gkHmUk7spMrzOZjB3VB0LRu2xQKSMWEHcu4vKng6iB9ejbEHMZjYLpA6zwHQ8&#10;Hq0HCyBhA5pXzS64lG+BbfEGGHESjX7SKrzg9AD7dX5OJez1333VIrLbNscn719HxiFwCu+DX8bP&#10;4ZH0c7jE3Qt76b2wlf5MDRwnBf+e9QAC9jyEqLoVyKWr1jQlQ8d8AgY4sGP/WPCllPZnfrCDIb/K&#10;jtr/v0oWkFNuzp0270ueMlhOHKM7Nspcj+DKDW1Hwqgec0c7kcs8T8OZIOTMGyN5xoBCwnbkLzKx&#10;yD6gPMY/ot5tzN1sQGjPFpTOShDNKoIizo8rmIzA3tkkVIwlEjRroeD4YLvCtbDMWQfLLA4OjFyB&#10;52zuxZveD1ySy/932fvLZRa0b4lN2b+GwPkFwgt+Dv/0n8Er+WdwjLkMHDse9vKfwYXA8cq6H4F7&#10;HoSo7gkUdtmhbjQMvWxkGz2Ui4ax8Evy3nv+IXJcJTNqX0aTLSBvlN/QfCKmK3mSEvW4PplHhy4c&#10;k44Dm5FCZipetETvu+HInTdA9oIxqk7Zo+6kJyJ6N1BJexGigU1oP6ygHL0F6SMOyKM4UDolRjPb&#10;ld1KNrP8xYfz0F6FccYzMOOgjW0RK7Da52G84fYgClvj/mmpf3Grjixp/wuIqXwAEQROSMa98Ey6&#10;F04x98BB+lMe98Ix9l4Ch4DK/AWCSh+ArP4plBA4DaMRGF7KwijnqtWPRi7L275ZT5Am3xvf29rH&#10;xuQ/HhurvOnIkZpbD71bvnLqXOGaoVOqtW3HE+JbD0fnth6W5PQdlw+3HJNONh+VHe45Gvdx93HV&#10;b/vOJ/996p2Sz2fO7bl06J26S/MXapdnLlQvH7q4H4sf1WH8TCZm369C8/EEzLxfjo/+dAxv//EI&#10;Dn7QgWMftuL4b4Yx8277pdn3Gz479Kvu/zz2666PZfUWA1bKVwrd0zdJ5dVur0vKXYVenf+hbFUt&#10;mqzYs+hUnzq94zPV5Dak0H2LH1+LlgvuGPsZ4glFAAD/9ElEQVRQjIZzbmg55wUFk6zhvWuQMKSL&#10;moUwiDp3IINVDrXzCiYcY9DFKZqifQ6QNFnCt3oTm9Beg3nGizDnnGe92BfxpsfDCCnRbflnH05x&#10;+87I7LrNiKu+D9KihxCe9VMEpt0LZwJHOByj74FT7E/hprwXvtn3IaTsfkTXPYYiumqdU3KMH8wj&#10;eNLROBaKnN6rN7bqe7uhruc3FrLni7/pu//Ur/o9py9UVzctid7uOBz9x33zgZeqpkOXq+ZEy6Wc&#10;WlM+54OqBX/sXYhEGbs4K1mMWTjjgly2DlQdCEXDIREq5kXIZN9NGQd2lLLbs3Dagw1YgchnT04e&#10;u0lLZ/2xfzGKN6YM+w+LkDfpBWUPA3dWVKcOGkLG/ImqbxdKxoMQ078NqhFjJDLuSGIuJ3vUDkVs&#10;wc5iY13ehCNqKctWzYag8VA8FJwas97vPqx2pcvkfi/WuN+zvM7nrj+7Jr1W6ix/9P/atiOn1/Sh&#10;zLGtH+YdXI2G88ZY+G0UZn7NxCKVNlnvdsY22ykIWEIxaIrIrtXYy7qw6kkJq5I56YdznH0qtyGk&#10;3hAG6U+RddgakP0SdkQ9gjc8H4RH3vruf3YvFHWuC03d9yziqn4GafG9iMz5KYLSCBT5PXCRETw8&#10;XGLvgbviXvhl/Ryhpb8g4zyGCpbcdE7FEji5GFnMRPNIFEq5juv5vrsmr30JJT9Z+t3QnUu/ql8z&#10;da4iePRsfkf7MfnHzQdjPu84kbzcdjQZTUeUaDupQuNiAirnQ1DMduYiJh4LOaEmk5XMOWPOSGZ/&#10;jbR7LUJbX0VICwsgm16GhDdTRMsriGh/A+KulyHvXoO43q2Qdm2GhEWS4u71BIIBYnp2I65Hlzci&#10;pWK2EsjYOSpjMWVsH/+vcxtfZzsim7cw6N6E6DZd/rwBMV26SOl3RnQncy+9ZqwR24K0QQ9uNksA&#10;9Zjy9Rjwdxshg/MN8idCkDfuhyKO4k0e8kTZTAhyOIEnd5iV02zvjqw2gqGYk2NCHiGg7iagbl/e&#10;GnzPOUv5o7/48kMrHjWz7rvg8PnR30lx/PcKbuBkwJbpzWqmiRcKUtt3IZ7X28yK5PxhH+QOeMOh&#10;8CWW+dvDtuAl6CQ/Bqe8tVjn+yD0JSsRWrKr858yTtubIZm1LyOx5j5EF/8U4Zn3IDjlHnjI74ar&#10;7G6C5241iDwUP4V/xs8Quec+JNe9gTI217Vzrt3YUi5G57PQOhyB8qntT1yTN9+1eFFCpvu3y9O3&#10;n/u4f+fCR50pg2eKTzQeS/+4clFyqXg+bLlgzAPZM64om6dfPheILJaxpLNQMmnIgt/alohhACzv&#10;2wZp7w4C4Q1EdKxBLOu0JPw9soNjiLo28nELoto3Irx1PX9eqz4vgS3F8m5m6zsp07bpIKZ9B4Gy&#10;HuK2Dfx9CyuJNyKpzxyxvMFDWzeRJdhXQ6CI2vUgat2OwJaN6ufJOvWg4GgqZbc1yslEe2dkKJ8U&#10;I3PAhawUogZJUq87H91YkezG+c2sBuiwgqrDHKpuWyT22hI8pshjoJzEbHp2vwekHVTRetmePcih&#10;H/xmjm23ZsLSERmcD5cz4sVHP6Ty9+R+a8h7DJBK5sqbtL5UM+P3j/FKY6dExQcuBi2f+DgZ5Rzn&#10;u4ejfPfOy5DBudn5VNayh52YsU9TM6pf2U5ENRnCoYBVBOkrYZHyPHaFv8CK5ifhm6nzT3tkilpe&#10;j8jY+yRUNT+DvOQeiDLvhn/yPfCOvwtuMh4xAnDuhqfyHvhnCsD5ORKZxymlDdpGxRhZyMDYfB7a&#10;BiQoHTF8/lq8R/9l19R4Qn7DxLu19zedLHyl9XhBcO2hlM78mdDfFM+Ef1Z5IHZ5z6wYedMhyGIP&#10;f9qIJ1SDzojrs+EII3Zf9uyClDVdEhYlRrDGSt5vibAOKkks2Q9l9lvaK/wf5dfurRzcTblWOLdr&#10;J2J7mBTs3sUNjrZB3LmFNztZpH0dAhpX8SZ/nfPEyC4N6zga6XlEtOrwpt+FiDY+h4CJaNmOmA4T&#10;goLlLy27IW03QGDjGp63lmDbwPP4mu0EaMduKPuYayEg5T0CYIxRPOHLdmRKw0MuSB9wUzODqHUn&#10;Qpo2IqKJwXnjBjXLBDasRRivIYzXIuPzogm+2E5D9bUqCBRRuy7kfH9ZK9mrzQihTfwiaGDysoHg&#10;bDGFpNUMqZyHoGDiMJGAk3UY82/6bErbzPM2qH9OJAtms4O1qM/GVviwew97mA6fdlmefleEfI72&#10;bVqQcE1byC5GSBmyh6TNhCAPYz7HAwHVW6isvQwzzgWwSn4Vtukvwinlha+sHijuWBueyTYBVc1P&#10;EScAJ+tuhCTfBa+4u+ARexdZ5y54xt0Nb+XdCMi8F1FlP0MSzy/vJOOMiTG6kI6xuRy0DUqwZ2jT&#10;K/+ym/RqvZEw+fHLvWGWsPST3nO9N3Yuldwy96u5+/rPtz08fKFrY+uxMoeuUxWSfUfSByoOJZ4q&#10;PRjzy5zpgEsZk4GXkkb9lpWMBaQDNpCxrEM6aAbxgBnCewzpKvD3fpbP89s1cZC9Jpw2k8Dzkoac&#10;kdDH7kgeYhYgStqNEdWpS9dIH8G8sULat5Ih9BHUxpuomb+3bKZrtZb/t5E34ibeBAYI59/96tZw&#10;QuUaniPc6Jsh4o0dJtzwBI7ALuEtZJpW4eanGsWbNqqNRYlkmrhO3nj8e1gzz2t8A34Nr8N//2sI&#10;ql+DIA6U8Kt7DYF163kT8zWbqWK16ELBVuQ9nPhZPOyP9H5X5PLbv5C7HST28Nu/w5A3PRmpeRsB&#10;wCQlb+aohp0cSL6NrEGXiX8LJ6CCG3mdzW8itHETQgmoYMq5Yfw5aO8GBOxjTdn+rZRsdThWloBi&#10;85m0mVUFnPAva6CbyGGLcW1mSOaNl0mgJg2wj2eYvTv9rGHrZZV153YkDe5iw5rpXzqXDG45dqHC&#10;7Xd/6cHHnw6g5UAUikeC0HZIxfgulMDZxdiNcdtwAIJqtiKJg+pt0l+GOWeg+ZW8+plF6JqvLPQs&#10;a18vztr/LFTV9yC++G5Isu5CaMpd8Im7Ex7SO+HOw5Mg8iVwAjN/ClHJvUjc+wRK20zRNhKJsQPp&#10;mJjPR3NfOK9t46ardT9/69fZ917h3VmHFLYpByKOqeaj/hI3GbYs5oT+SA7oE3GyZcwgB+71+/Ix&#10;GCKOS43mjSDidhgxgwGI5AC/qB4vRHCgXxCnpISxZz24zY4/OyCsjWOTWmwQ0mrNgNORNylvfk7O&#10;lHTz505W+fbzscsEYe0sZOyib99pqv49uofdkepvWBM+GvJ8M8YIFhAxFhASdDG9TNjR74/sIHsQ&#10;QKH8Ro3kzRjURBZp1EN8hy03aWV80crntBBsbbyx+B6RvMmiGg0QVs9v+4YtCGpcxxt1G4/tPNcQ&#10;OcOedMeYjee1ZHIMVAbLTpSd5kjnDOqkTkskt7N7s4GVxASM/97XEVLHrHv9dsTzA1b10i3kvLWk&#10;bkskdnJiDdeQ2MfcSq8+XTQLpDF2UfBaU+j+KboNyQh6dLFMGReZIoXuXjoHfmQP2hJofO8BY8Y8&#10;+sjiz0oyZ2K3AWIJZAndwyhWDUcSpAE1L8Greg18al6HT9Ua+Nauh++eTfCu3Ai/qrUM5vlFUbsT&#10;ftWb4Vu1ng1p6xDI0n7ffasRQKCL27eQUfTRctwJMxekF2r7bS8dfU+OX/+5Hh//aR9FDUfs4VYm&#10;eRy62HZcjvN/6EDk/i38ErBGaqvlHxR7Ldyv9MbLarhPlE3gpNQ8gISSuyBKvxNhqXfCL56Akd5x&#10;GTyyO+GjuAshWWSkop+ScZ5ATacDOkfEdNNSMT6TjaYeAmf0pe+3dXro/fo3okf8/xg0yDnHg57s&#10;kec0eYIljsFnzHggk2lh6kM2FMiaKD8WF/ogkr511ABHufZztBG/yUR97C2hP5zADZliuTGTjDO6&#10;otpdEMUdASRtLmy9dYaUe9JICSoZS8SjujgiiYPNwwmo6G4HMoc1n+fIOILnc3BEDP8vhiNq4+jH&#10;x/Pn0BZDqk9UoPi6olZmxel+xHB8bSyfJzzGdbJDkl2CKoJRONIHvJDGyShJfE0FJ7dEt7Dpi9+6&#10;ijZOnqknSzWxFL9ZD7EtZtyrhWBqYTsz44l4jsLN4rSXNL5nJuOFVF5bohBnkNmUBG4c2SyW7loC&#10;pVo5b95Ysll0G/tL6F6FN7zBb3z+zhgnqmk9wsgMgWSkMDJSwP7XEVq/moAVXLBXuZXfRs4K287r&#10;NGOQz3hm0B7p3e7IJcMWDlOlY7yTQqAW06YqMmtiiwUUZJJEMolo73aoWo3pMlFooNsY30r3kywV&#10;07yTLEN2bGIFAI/gOrp/wpfCvg0I2cfas/2M2+o2Xwrat/FS8L51lyLr1/1d2rzzl6kdBv05vcbZ&#10;9eNB8n3d4rsbZi1ubpnZ0jl12mv51AdxePujFIwdTUQ6N+7qXgrAmU/ycfq3ZZfy9vg/cKWA+fK8&#10;jPq7ZLn7VyK5+i4kFN0JSeadCE+6Az7yO74Azh3wir0Dvgl3Iij9bogJnJSa51HRao/2oQiMz6Zh&#10;co7A6Q3C3jGz72cHiKKl9IiwjpBLkT3BiBjw4fwvjm0lMML7vZYVEyF/LTmU8MvR9/YnjF2s3zH8&#10;ftGD8+d67xB2JBY6Gr901YTHRs7lko9t/rGcsYpwtB7PWVF/LCm850iWpGpBuSd/ImwxdzTgo+R+&#10;7z9KOhz/Gt3muCxqsVqOaLZRH2HNbCPmjSsiK0TwBhczuBU3s7ekyY43PAdUtLsjgfvZxHNAurzF&#10;kd/UPsjpC6WPb4OoZl21exJNN0fSxnITMlMsFakY3myxdFGiWnR4ngFvcrp/Tbt5065hDCAAZwt3&#10;BaMoIAT6jDESGD8IqlVqryHZgsWQdNEU/HZP6TVFIW/mnEEb5A0as2bKjt+y5sgiY0qqd0O8h3Vd&#10;paZwSlzHit7X4KBYC5v4N2AlE35+E7by1csO8Wt4rFt2SFiz7Bj/+rKbau2yo3L1smfK+s+ck9b8&#10;p2fa+r+5p635nVfqxk98MzZ/7JO9aT4we+uYf9bOnrD0XW4hmXrikNTtxkGJ2+6LSN26wk58592v&#10;ef3oJ5vlP/oxb8jvbFAhP+cfZ9ev+mjycNDyzDlfnP84F1XcgHjogD/e/1XT54KM/3WBk113h7iI&#10;rnJK1Z2IKyBw0u9AiIpAib0dXtLb4SG5A+6S2+FLBgrNuBui/HuowD2L6g5HxjXhGJ1Nxvh0Fpq4&#10;FWXxwMtBX/f9v9X5KeOKhMjOyGUx90CR9AYvFy6mzDScKLQ7gcb/tUvwW73Z13xyRkPozfljfrfl&#10;Dfn/NLXOaYWizstaWmu/JaLM1juiyCY5qNAqPLzUojyi1Hwqco91Z0SZxYKowvLdiBLzi1Fl1m+H&#10;l1hdjCix+V1wofm7oflmfwrOM/ljULbBx/7Z+n/i8VlQpsFv/LL1/hSSY/RpeIHxRzwuikvN/yO2&#10;3GFJUmJ7SlpmczC23KZSXmG9X15hX5hU7RwYV2llL6+1N0qocHlKXmJwr7zU9CG5fOUNlpY/+nfh&#10;5voi6SgkHr+yrP5rmuOaOb2o2Sxh4VjQ8kd/KMUnnzbgN/9RicnF+PVf9wJT998lz9/7ClIq70Zc&#10;/h2IzrgdEUm3IyDudngTOJ7RAnhuZ8xzB4JT72Ke524kVT+DSrr5rQwTxqZTMTqRgdYeEaoGdhZ9&#10;3ff/RucXzaX5Sfsky3HDkr8VL2Q4fKMX0T5Joy1QuN/24NChYBz7pQrv/KFk+fTHxfu/jkEyau9N&#10;y6x+CaqKO8g4d0BE4IQRON7Rt8FddBtco26Hq4jgkd2BoGS6cXTlUirXoaTJHJ1DEgyPJ2NyKg+t&#10;XRHM7bw293Xe+2ufO/NBn2PycNJntYfKY772k7VP0Frgv1kgK8v4rsy9O/7eyXG9s5Suj/4q7dLk&#10;8cQrYp+i+k35eVU7kF7+POLzGPyn3o6g+NvgGXkrPCJuhVMYj1D+LrkNQco7EJZyB5JK1qNkP121&#10;fimGBOBM56OJgxKrOizf/U4+nN8u//b2hiNVv+892qItTfhOLKzZL5pcZvtmUuXqS3vZ+zP3tgIT&#10;ZyV/2dMe+U9L/Yv26tfmlxshv3wXlNnPQZr6FILlt8I55BbYB90Ch+BbYB10K1zIPn6KexCovB0p&#10;RbtQxG0PG9uiMDSSgunpYtQ3c/eC2m2fXHX3+MTvJvz7jraqE1vaf1oLfJcWSMw1D1VWvbncseiJ&#10;xXeTMHUy78D/6/3SizeeySrSR0EpB4rkckRwwtMIFLN9OuBO2PndDGvvW2DDwzHoNviIVyBA+hCU&#10;GbrIKnTE3n0i9HZTVRutQEOdHElZuz6X56+8ejt8H3l/rOq7NJT2tbUW+N8sIM/Ubc1t3I2GCQeE&#10;pDJfFLPj/+oILa62jszKsEFOlg2yMiwQn7ATkmiOoQp5CR6+K2Blfwdsne+BtQtr1nyegZPXCviG&#10;vgKp3ADp6e4oL5WgeV8aulty0bRPhaRE5+X4ZH0d7aehtcAPwQL/JlHuvrDG5D68on833MXrLknT&#10;zB7d3xBYkaVkG3Yai1NT3ZCjckZagh3CAtYhLFAPDnYrYWpyD0yMfgojo7thxudbWDwEV7dXERHB&#10;mXHx7ijIEiEnPRLFuZEoygxBupJ1fXEOyMra1fpDMJx2DVoL/MjObtXdFo7Pf/rUutux3vwh1GY5&#10;4GB7NM5O5OHCXBkO9aWht5xblmQ7IytqI9JE25EcxqSy35uID94MZegWVKZ5oCzBFLXp9phokmK2&#10;XYbZ1micY8nNW4cqcfFkMz4804bxoYyvbNnWfiRaC1xXFrB1fsFks9GTl9LEm5AeuBHF4t3IjWJ8&#10;E7IF2ZHbkBu5HpkETbzvSoS5PQZ/60cQ5vJzlMYZoyLZHPvTrFESz47UIi+M1AbiQJsEJwaS8d7h&#10;Wrx/pB4HB1JwoEeFpr3h71xXhtFerNYCV2IBJ9/VWfsrDTDRHYWlIRVOTeZgoS8GPeW+6Cv1RUum&#10;E4pjDFAkN0eZwhT7s91RqtyNylQDVGXqYni/B46Pq5Cf9xwOz0ZjvM8WM6x2OTObjulhxd9CM9bc&#10;fCXXoT1Ha4HrygJDE2L7+gYTDLKWcXYkjTe7kkF+MCpKTJCd9hoKMwyxJ8sCnTUhqOcgkH15eihL&#10;3YYzB6vQ0WiPRZbZNNbZopyK3PRQKN45XY7TJzIxN+WJc0fLrnh29XVlNO3Fai3Q3+Y9PtgViIWx&#10;JByZzsX8SCK6Gtl+XrwLORnPIy15Jfoa/PD7C42Y75agupDNeTHPII6zpOsqN+Pc4QqUF6xFUuat&#10;qNn7MN47U0HglOA3H7XjzNEKkdbCWgv8IC0w3OZ3bmlMgQsHK3BsKgNLI3L0syGufo8BKrI3ISXh&#10;biRE3YLDA/E4SjZK424FKfHPQMoKgobq9XTvYtG51wHnj1fg4w+60c429t+9P4Szx1U4eajU+Adp&#10;NO2itBZobnDoHWz2xXR/DA5P5mGmR4GWckcUpDyHrMTHkMA+nOjwGxHmzgEdjo9hmm5cX0MUUlk9&#10;3ca2dCXLcro41ORX7zbiD7/pwcGDtvjkV0343UcdWkVNe3v9cC3Q3Gy3vmGvDiZ75Vgcy8F0rwL7&#10;iiyRoXwCsVGshPb7CXxcboK3Iws9rW9EgOMtCPC8EXX7V6G5Yx2SM29GL7uDf//LAbxzPgNvv6vA&#10;u+fSl5v26ur+cK2mXZnGW2DPHqPba2pfw8xQPM4f2YejM0VorubchaSfIiHmZkSE/AQBvj+Bv8+N&#10;8HVluY3bLfz5ZlYV3Igsdok2DTyLgYUNuHA2C4vcceG9s2U4dSL2LxpvWK0BfvgWqKtb/+eRPl+c&#10;WarAqYVyNNc4sPzmPqQk3gxZ1E8QHHwDggJ5hNyAMB6xspuQnfMA69OCsXgoBG9fyMWFc9l4/0I5&#10;3juXj8XDrn0/fKtpV6jxFmhq2v3OQC/zMQvFODKTh16qallsLUhKuQExMTcgIpKACeNjuACaG5Ce&#10;cjvauX3ixGggDh2U4+3z2fjwvQr88oNavPNWLGYWzNdpvFG1BvjhW6Cr2/7EYJ8nFiaScWgqG8Pt&#10;4cjOfYICwA2Qy2+AOPoGRIlvgIw/K1Q3Mtl5K7rbLTAz5YXjx+Px3tsl+Ihjgn/1YTlOveWKsTF1&#10;9632n9YCP2wLDA36HO7nZJ/pUQkOTqVipIvz2/KeRFrGDYiLvwHRsTdAQqaR82dVyo3ILbyJPTiv&#10;YnzcHadOqXDx3T349S+rCZwSHD9nrY1vfti3i3Z1X1pgZDD0YC+nmI5zWs3skBQ9LQEoKHgYyWkE&#10;joLAIWikBI88gcBJuxE5RQJwnsEE52SfPpuC9wmcX35Ugw8/LMSx0+4fay2rtYBGWGB8JHyur9sO&#10;kxwsOMVJnB3NnNVd/ChS6KrFEziy2J9cBk8cgZNKxikRgPM856g54xzVtA/fr8Cvf1WLix9QWTth&#10;8qFGGE27SK0FxkZlMwM9jpgekWBuJB4dLQJwViAt8yYokn4CsewnEEnprhE4CrpqOYXM4zQ/y8k2&#10;jjhzLh0fvF+Kj+iqXXgvHgeOWr2rtajWAhphgYnxmLn+LmcMcvLrNF21zlY3lBQ/jfSsG6BUkW3I&#10;OKHRfKQ4kJB0AzIKbkRt088wMeNGVy0d731QhosUBs69I8PMIaMLGmE07SK1FhgeE00PcoRwH6er&#10;jg9FoqPJEWUlTyMz+xaqaGQbgiaMrlokARQnAKf4RlQ23MQBhF44cyabwCnFBx8ROO/KMLFofEZr&#10;Ua0FNMICvYPhM70cfzzY68UKghgyjj0qyzcjLZsxTuJPEBXDg+5aJF21OAoGaWSc6sabMM0NvM6/&#10;lYsPLpJxPtqDM+9IMXPY5ahGGE27SK0FegdDZvo447unwx5TA9HoaedudXteRyrl6BgCJ4LACZcS&#10;OPE/gTyVjMMYp6bpbsxyn6Oz53LwPoHzAYFz+i0Rpo/Yj2stqrWARlhAAM4gB9n3ceD+wngSetrY&#10;5VnyHFIE4CgJGrJNGIETJQCH1QSZRTdiX+tDOLAoxpmzdNXeL8b7H5Xi5PkwTB22adcIo2kXqbXA&#10;IF21oR4XjA2EYnGCY54InJKip5CU9hNICZYIxjZhgrKW8BPEk3HSCZzqhjswzS1Gzp3PxTvvFdFd&#10;Y/LzfDCmD3rs01pUawGNsMDoUMTEELdPGRsUY240Hl1sZCspeg6JBI5EQcZRiwN01QgcOWMcQRyo&#10;bXoA8wsiAiePjLOHwNmDY+f8MLXoUKoRRtMuUmuBwb7Qid5O5nGGxGScJHS3eqOw6GkC5waI4gga&#10;Akdw10SCq8akaHrRDXTVHsWBBY6VOpeL9z8QgFOKY2cDMXnAPVVrUa0FNMIC/f0BU0PcOGyGbdOL&#10;HJ7e3eKJUoFxUn8MCcEiCAOCQCDmzwlkoeySG1DXtgKzB0SXxQEC570PWFl91hPTSx7RGmE07SK1&#10;FujrC5jv4255MyOxODydib72ABQWPgZl8o8hJuOER/8YYRIyDn8WGCer9AY0tD9P4EThHIEjyNEC&#10;4xw948+9eQL+tZtKaT8+rQW+Lwt09Pgd6O9yx9y4Ekdn86iq+aCoaIWacaLVMc6P1awjxDsCcLIJ&#10;nPr2JzG/JMNZigMCcN77oARHzrhi8mDI97ON4fdlPO37aq4Furq95vp7CZyxGByZLSBw/FBc+BTL&#10;awRXTQANGYdxjgCc2C+AIzDO3KKUtWqUo98rwXsXi3H4tDOmDoYbaq4ltSvXKAu09/jM9nS5URhQ&#10;kXEK0dvmr24rUKhdNcFNI3gIHEGO/hI4bd1bMbsoIePk4/33L7tqB0/a0lWLuKKNrDTKwNrF/jAt&#10;0NHje6CXtWpq4MwUqIGTW/AgYgmcSPll4ETKCCICJy6TqhpdtbY+fbpqMUyAZqlB84HAOCc9MHdQ&#10;9twP00raVWkt8N8s0N7jO9vH6uil6XQcmy+mOBCE7MJHWND5Y0TF/hghQowjqGpCHofAydxD4PTq&#10;YZHzBgRxQKiOfve9Qhw87sTt46O0uwxq7zDNsEBXt89Ub6c7GScZh8k4A63+yMn/BaQJBAyZRgBO&#10;mMA4jHHiWYZTUH4DOvusOOFGrs7jvMfkpyBJL5ywwNKS/BbNsJp2lRpvgc7egIm+bg8sTabg2FwR&#10;GScQmTm3IFoQBmIIHEEc+LLkhoyTW3UjWnt1sHhEqa4cuHixnHFOKQ4cs7zUCMt/13iDag2gGRZo&#10;7/Ie7+lwwyHmcE4eKGaME6geDyUAJ5SguXzQVSPjKNlqkF9Bxuk1xsFDHGL4VgE+oKv2PuOcheN2&#10;l+TyH/2bZlhNu0qNt0BLt8fwQI8vDk6n4vhcLgbaApBMgMiUX8Q4gqrGGCealdKKHLpqlTeio9cI&#10;S4cTqKrlETRCyU055o4ZfabxxtQaQHMs0NbtPdBFcWCRo6GEoYR9rFVTZf4YUsXl2CZQ9BO6a5dL&#10;buLZTl1AV62734qMo8DZCwVsm64keMoxfXjH34Af/R/NsZx2pRptgfZun87uHncyzmVVrbvJUw2c&#10;aIoDYXTTgsUs9CTjiMg4CWQigXG6+y1x+LCSrprQi1NNZW0PJg69+meNNqR28Zplga4e/4Y+JkAP&#10;zxXgBMWBjhYPKL8o8BQUtSACJ5w9OVGMceKoquVU34KeAUccOpKMC28X470Pq9Tu2vjRp/+gWZbT&#10;rlajLdDX77NHAM6h2VwcnS9Cb4sXFOkst2HeJoTFncE8wtTA4cwBATg1N6Nn0AWHjqbgnMA4Fy+7&#10;ahOH39QOI9ToO0nDFt/dblfY1+XCcptc5nHyuJWhG5SsSRPq1ELINgLjhHKSZ5SSwzsoR+fV3kJX&#10;zYGMo8JbF0rUrpoaOEfWaIcRati9o9HLbWszzxvmTDUBOEem8tDZ5IaE1MtiwD8YhzGOJJFz1XI5&#10;dH3vnWQcDxwm47z9DuvUvnDVJg5vfU+jDaldvGZZoLXDKmewxw9H5wq5gW4+2pvdObHzcv+N4KYJ&#10;Rwi3+xATOIocATi3o2eIrt3RNFx453Lb9PtU1qaO6JzXLMtpV6vRFmhvdy0Y7vdj1UCeen+cjiZ3&#10;NeMIwAkSgMPKaAE4gqsmAKdw7x0UBwTgpOCtt5n8FDpA2ZMzdcj6tEYbUrt4zbJAZ6dbyVCfH46o&#10;gVOATg7riCNwIr9gnBDOjQ79gnHis29EQe0d6Bv0JHBScf5CqbpW7V1WDswesT6iWZbTrlajLdDa&#10;6lwx1OevdtWOL5aScZwRyzFQEZzcKQgDwQJw4m5EVOKNjHFuQn7VrWQcVxw+nqEGzvucG/32xSLM&#10;HXVa0GhDahevWRZobzevH+r1Z/KziDFOAZrr7CDj4MFwKmkCaIK4I1uI/EaIky8Dp3DfvYxxKA4c&#10;S6WrJjBOJXM5xZg57jqoWZbTrlajLdDZ6do4PBRA4JSwQjoDe2t2cWongcPdCYIJmkABODE3QkTG&#10;icsjcOq4ce6QJ46cyMS5C8V4m5XRb79fhOljro0abUjt4jXLAt3dDq3DnOJ5eCaLI3DTUFtjABGT&#10;naHcoSBYwkN2I4IJHIFx4vNvRnHDw+gb9cWRY+lMgBbhbYoDF97Px8wxH+0wQs26dTR7ta2d7t2D&#10;A35Yms3HPIGzb58RGedGVgsIbtpl0ITE3QRxyk1fAOdBumreauCcZeWAAJy33itgdbS/dhihZt9K&#10;mrX65naH3qGBkM8Pzmd9PjeR+vneWv3PI+Q3fk7QfB4kufHzQOmNnwfLb/o8SnXT5/EFt3xeWPfo&#10;531jAZ8fPJ7y+anz+Z+/9V7Z52ffyfn8wImQGM2ynHa1Gm2BpjbbvoGBoE+PzOV/Oj2W8unefcaf&#10;RiTc+Gmg+Isj+qZPg+Nu+jQi+eZPEwpu+bSw/uFP+8b8Pz10Iu3TU+fzPiVwPj37ds6nc8eD/DTa&#10;kNrFa5YFWtqt+wcHAz45dKDwkwPjqZ/U1Bp+Ilbd+ElA9I2f+IkvH/4xN34iSrrxk4TCmz4pbHri&#10;k65R308OHUv95PT5gk/OXyz/3dn38343fzJcO4xQs24dzV5ta5td38Bg1MVji3suLk7mXazea3Ax&#10;KuGGiwHSGy76i2646MvDX3rjxcjkGy/G5N16saB+5cX+8eCLiycyL554q+DihQ8rLp57O+fDA6fC&#10;DDTbktrVa5QFmrvcekf6xedOH645Nz+Zca661vhchPLm8z7RN533jrjpvJfk5vPe0pvPByluOS/L&#10;veV8QdPT5wcnws8vnsw+f/KtwrfOX9zz1pl38t+aPh64VaMMp12sZlugtdulY3Aw7PC5o/sOL0xm&#10;Hy6vMTgcmXjTEb/om474RPKQ3HTElz8HKW89ElNw25GCxieO9IwFHVk6mXbkxLnCo+cu7jl66p3c&#10;ozPHg97QbEtqV69RFmhuc2oZ6ouaPnt0//SB6bzpPTU606KUW2b8xTfPeH9x+MfcMhOiumVGUnjr&#10;TF7zczO9k+EzdNVmjr9VOHvm/YrZM+/lzM6eDl2lUYbTLlazLdDa5bRveEjaf/ZEY//CXE5/wZ71&#10;/VHJNw/4R9804Bd104B31M0D3jG3DgQl3TYQnXfbQF7DcwN9Y2EDCyezBk68XTJ4+oPywRPv5A+O&#10;HA9codmW1K5eoyzQ3OlUPjwsb377ZEvz4mxOc96etS2hyltafET//+ERfUtLoOqWFlHe7S2Fzata&#10;BqYjWg6eyGo98W5Z6+mLFa0n3stt7T3qoR1/q1F3jgYvVhjn1Nzhkj8yEld54WRT5eJMdmV6/tNV&#10;ESm3VvlF31zlK7m5yjv61ioPGX9X3lYVkXNHVX7zK1V9MxFVh8/kV51+p6L69IcV1cfeSaseOuX4&#10;Uw02pXbpmmQBuVz+b/VtdqlknNx3zrXmzk1l5GaVvZQbrLgtz0t0S56XlIfkljyf2NvyglNuyxPl&#10;3ZlX3PZG3sgBad6h00X5Z9+ryD/7YVX+kbfT8oeWvO7UJNtp16rBFgDk/1bX4Rg3OpqoevdMp2p8&#10;WKFKKX5aFaS4VeUtvjXJQziib03yjrs9yT/lziRxwZ1JBR1rkvpmxUmHThcmH3+nPPn0xerkhfPK&#10;pM4lL+3AdQ2+lzRq6Y2Nlv/e0OIQMTWRKH7vTLt4akwhTi98UhyYcJOEErTEW3z50T/uFklw8i0S&#10;WcltkpKO9ZK+qXDJ0bOF0XTVos9+WBF96IJSUjm2+SaNMp52sZplgc1j8h+79WZeks6VI3lpH0KG&#10;82BWH4tH8l1wY6IJblBY4AaJLm6Is8INCZa4MdMBj5UFQLdOAc/+Ukin6pF2tB95Z8aQe3YMkmPN&#10;z2qWBbWr1TwLMKZx7kn5XDq7B6qFfQgbyYdlgxxPFnjgRpUxblQQKNF6uEFO8KhB44jHCRqD+iR4&#10;DJQhbrYJmccGUEDA5J8bh+x4q3YHNs27izRsxQSNdXvSZzFTlUhYqEboUB6sm+LwQpknbkk1J2jM&#10;cYPUADfGGPJnK9yYbodHCBrDukT49JeRafYj/UgfCsg0OQROwtE2bcJTw24hTVzu/3HuSftb3EwN&#10;lAs1CB3Mg01TPF4u88FNSSa4MYHAifkCNAlWuCnDFg8JoKlPhF9fKaKn9iHtcC8KTwvu2SgSTne/&#10;polG1K5Zwyzg2Zv9F/FUKeLmKiGZKIYtQfNikR9uSbHETQpj3BS9GzfGWZBprHFTpj0eLfPH7v3x&#10;8CZopFN1SDvSQ/dsFFlnRxB/vFdbk6Zh949GLtezO/PP4ukSKOdrIB4vUoPm9eIA3JJsjpuUJgSN&#10;zmXQJJJpchzxcKkvDAQhoK+YTLMfqYe7kXt6GNnnRhF/snu1RhpRu2jNsoBbZ9ofJWQa1UItQVMI&#10;u6YErCkOwq0qAiZBYBpd3Cg3I+uY49ZMO9yc74Cde2Ph3luA6Mm9BE0Psk4NI49sE3+qb61mWU+7&#10;Wo20gGtP+u9Ek6VIXtwL6WQx7JoTsKEkCLelmuFmhSlukhE4cXykq/ZzATR5dti5L4ZMUwD5dB3S&#10;BdCQaQQFLf54t7bXRiPvIg1btGt32sfiyTKkLu1nTFMEh2YFNhI0t6SaEDRkGwE0cj7GG+FnBM0t&#10;BfbYQdD49BUifrYRmUf71KApFEBztHO7hplPu1xNtIBDR8pvJBOlSD+4j6ApZEwTh80lIbgrxQo3&#10;xxviZqkObpYb4GalBW4maO4v9ILJPgUCegshJ2hyjjG5eWoEOWdGID/euUsTbahds4ZZwK0n7WI0&#10;QZMmuGdq9UyOrcUhuCPVArfEGeAWmd5l0NBFuyXVGs8VBRI0CfDtKUDMTD3yjg+g6PSoWnIm0+hq&#10;mPm0y9VECzCmeU/KmCaNZTRiMo1Dczy2FAXhvjRr3JpAsMiMcHOMEW5lfHNLqhWeKg2E4V4FgnuK&#10;kTDTgOwjQp5mmKAZQdLJPmNNtKF2zRpmAc+ejLflUxXIPFinjmkcKQRsLQzBA2rQ6JNpDHELY5pb&#10;Egga5m4eKfKBcW0CgrsLEEemyaIQkHdqCPlCcvNYh5WGmU+7XE20gGN36jnJeAkyKARETxbBrTUR&#10;OqVhuD/NiuxihFukPMg0t8QTNMmWeKDQk0wTD7+ufMgm9zEW6kQOQZN7Zhgpp/psNdGG2jVrmAXs&#10;u5JOi0aLkcIympipEri0KKFTFoafpVvgNiY3b2Ht2S0yHglmuC3ZCg8VusOYoPEh08QQNGlLHchW&#10;Mw1Bc7xPO1BQw+4fjVyuTWfiseiJEqQcqEHsdCnds3jsLAnFz9OZzFQa41aC5laC5laC5tZkC/y8&#10;0AXmVM+8u3IhHa9FxiEyzekh5J0bQfKJfleNNKJ20ZplAfeulEMxzNOoQaNmmgToFIfhqUwnMo3h&#10;ZcDEmRA0pmrQrCz0h/G+eHh2ZUM2UYOUg+2XQUMhIOVkj49mWU+7Wo20gHtPyryM6lkqJecvQbOb&#10;Mc0LWW64Q0XVTA0aMo7aPTPHc4W+dM/k8OoWQFP7f4Em9URvoEYaUbtozbKAfbdqXMJCzfSFvczw&#10;l5Fp4qFbFopXslxwO+vPbpXq4za5EW6j5Hw71bPnisk0tSyj6cyie1bDjs82ZJ7soxAwhLRTvaGa&#10;ZT3tajXSAi49yWPR48VIY8Gmkm3Pri0K6FMIeD7LAbcnGuO2L0Bze6IAGgs8XsSKgC9AE8t+mlTG&#10;NFknhZbnQaSd6A/XSCNqF61ZFrDrVPZFDudTct4HBZnGoy0Ru8pC8GyWPW5XGOI2ume3yw1xO5U0&#10;ATRPl3hDv1YGNzXTVLHQs1XNNHlUz9JO9kVqlvW0q9VIC9h2KjukYyVIZ0yTyFkBHm1KbGPW/4lM&#10;G9yRaITb2bl5exwfWbx5R4o5nij2hN5eKdwpBAigSaF7lntqkKAZQuqpfrlGGlG7aM2ygG23sklw&#10;z1LmqxE/U6oGzfayQKpndrgzkQwjMI0AmgRD3EEh4MEiV+jVXgZN9Fglq6MF0AwwTzOE9FM9Cs2y&#10;nna1GmkB++7EvZLRQqgOVCGOHZzurQrsLg3Bc3TP7qR6djsLNu+II2DYkHYnmebxIjfo1kYTNFmI&#10;FtyzpVZWBAwwTzNMpulN1EgjahetWRZw7k2ujh4tQjJBIydo3Kie7WY/zdPZZBqC5g66Z3dICRz2&#10;09yZbIrHi92hUyuBO2Ma0Wg5Ug+2Ie1Yp5ppUk71pmiW9bSr1UgL2PcnFcWxNSCVoElg27NLcxxM&#10;K0LxWpYT7lLoEzC7LwNHAE2KGV4pYp6mOhoenZdjmrRD7cg83s3OTbpnJ3vTNdKI2kVrlgWc+pPz&#10;5eNfgIZlNG4tcTAqD8bqHFeCRmAZXTVo7mRvzZ0c6/R8oTdBI2GeJofuGWMaMs2XoEk71pWvWdbT&#10;rlYjLWA/oEyTs8o5+UAl3TOhyjkeBmXBeDnLEXcl6OFOMs2dMXxkF+ednLr5UqEPDKsk8GvPoHu2&#10;hwWbrcil5Fwg5GlO9hRrpBG1i9YsC9j3KlNix4qhmq+AnK0B7mrQhOAlCgF3xeviThkPATQUA+7i&#10;fOdVZBrDKjH8OzLV6pkAmjwmNwtZEZB1ordMs6ynXa1GWsChXymPpRAg5GhiJwvhTvfMkGU0L3Ca&#10;5t1xu3GXABoed9E9u4t5mxcLvP7BNBKBaRZbkP8FaDJOdJdrpBG1i9YsC1j3J0jlBE3SbDniCBpP&#10;gsaMBZvPZ1gTNDoEDQ/GNXfF6eNuqmkv5nvBtCaW7lkmZGMVSF5o4pyAHjLNIDJPdFdrlvW0q9VI&#10;C9gNJEgE0KTOV0IxVaQGjTmZ5pkMS9yTQKaJ3sWDwInTU4NmVZ4HTAiagC9Ak073LF8AzVmC5mR3&#10;o0YaUbtozbKA41BSpHyEMc3MHkrOxfBiP405CzbXZDnjHjnBItmpPu6ON8BDKjPuXeMAE6pnfoxp&#10;EsaqkL7UggIKAYVnBpBxorNFs6ynXa1GWoAxTUDcSAlBU4Z4TqPxYpWzVVkkNmS74mcJuribTHO3&#10;ZBcBpKsGzTMFLjAjaPw7spAwXs2atWbkn+hFEUGTfby3TSONqF20ZlnAeTDFJ3a4AGncNSCe02i8&#10;OY3Gek8UQeOC+xV0yQTQRO/EPbG78dMkY6wVmtAImkDmaRJGK9WgEZhGAE3Wye5OzbKedrUaaQHn&#10;wWRP2VA+UucqoGS7c0CbCrblUdiY44KHmdy8W7wD9wigkRM0KkO8SfXMrFqMADJNIisCsuieFQmg&#10;OTuA9BNdAxppRO2iNcsCLiMpbjJu5pTEagABNL6tCbCvEKlB8yj7adSgke7CTykECKBZTfXM/AvQ&#10;KAiaTDJNIUFTTCEg+2T3mGZZT7tajbSA93iqk+CepVByThSYpl0BB4JmR64nnmK35k/jd+Me0XY+&#10;6uJnKcZYT/fMgqAJFGKa0QpkME9TwNqzEoIm73j3pEYaUbtozbKA90iaVSz32kymeqZgTBPQngBH&#10;gmYty2hWMJn5U7plgnv2U4oCv0gxweYif4JGQvcsA0pWBGQukWm+BM3JrmnNsp52tRppAdfxVNN4&#10;Mk0qQaNknkZgGnvGNBs4WONxls3cS9n5p7KduJeguZ+g2VToB7saGYKZp0mkEJB5oBHFdM8Epsk6&#10;3jWnkUbULlqzLOAxmWKgGClEOt0z1UwhhQC6Z+WR2ETJ+TEBNLG7cK9sB35GJe0B7lmzke6ZFVsD&#10;IjksMImSc64gBJBpSgma3JM9hzXLetrVaqQF7CeS9JUETdZcFcWAYgR1KNWg2ZHjjic5LPDeWB3c&#10;SyFAAM1DZJqtBf6wIWjCKTkLoMljRUDJyV6UUnLOOdF1TCONqF20ZlnAeUy1WzFciMzZSiSzIkCI&#10;aS4zjTNWUgh4IE6XTLMTj3BGwFOcRrODoLEVQNOR/Q+mKaN7toegyT3ZdVKzrKddrUZawHpKsUXB&#10;mCZjhu4ZKwKCCBq7ikjo53oTNGZ4MJaqmXQHVnAHgSe50ZNOYSDsq2PINLlI5lhagWn2nOpHOQs2&#10;8050ndFII2oXrVkWcJtOXSu4Z5mzFVCM5VFKZj8Ntz3XzfLEMwTN/fF6atA8wcGBT38BGseaGERy&#10;14BkjqXN59yz8pMDqGK7c/7x7nOaZT3tajXSAg6TqtVKoYyG45uS2IQW3MEymvJQNWheSbGnW2aA&#10;n1MIeJKgeZ4bPekVBZNp5IgiaFK5JXoeQVN1epCgGWSSs+t9jTSidtGaZQHn+aTX4lkRkDFTQfes&#10;gFKyAo6VEdDP8cIryTZ4Nt4Y98t34WGlPl5NtYNZURhcq+MQ0cXczlg1ijj3rIq7BlRzhFPOsc4P&#10;Nct62tVqpAXsJ5Svxg/mImO6HPGjOWqmcawMJ2g8sVJljqc5KPAB5moeSdTHa2lsCygKhUdNAt2z&#10;fKTRPRNAU03Q1JwfQe6xjl9qpBG1i9YsC3guZqyKHchGFpkmYTyPeRrWnu0JhwFB83yiOR5hRcB9&#10;MTvINHpYLYCmMBiuNXEQC+7ZxF6UHepANdud9781hqITXb/WLOtpV6uRFnCfVT0ZM5ClBo18NAtB&#10;HKzhXBEFg2wvtXomgOYXsRQC2LW5Md0FxgSNA9UzEffcTOZOaCUc4VRFyXnvW6MoPNb1sUYaUbto&#10;zbKAx3za4/LBHGRO70ESJefAVjncq0QwyPPEy0lmeJTDNR5iVcBLZJ2NGc4ETRDcauMRxeRm8vhe&#10;FB1qQ9nxLtScG0LBic4/aJb1tKvVSAu4zaQ9Gj+UixxKzomjuQhjTONWFQWdXFe8yDlnj3K4xiN0&#10;z15LtMQaumfmxaFwrqF6xjKaFLpnAmj2EDTVQpXzsc4/aaQRtYvWLAsEzic/JIAmg/00KWQaATTu&#10;BM22HEfmafTwGEHzaOxOvKI0x/ZMdzVoXAiaiI4cnl+L4i+YpopNaLnHWv+sWdbTrlYjLeC5qLw/&#10;bkBwz5inoRAQ3qmAa1UkthM0zycaMKbZiccpOb+itMD6DBeYEDQeFAIiOMs5mVXORSzYFJim8kw/&#10;8o+1/0UjjahdtGZZwPlw1l3xgno2XYY0JjdDWRHgVs3asyw7PJuoi8cIGOEQmGazmmnC4MnkZjib&#10;0NI4jaaIZTRCTFPJ2rPCo23/qVnW065WIy1gPy+/Q9qfhtTxQqSMM7nZJodDZQi2ZTuwCkAPqxKM&#10;GNNsw5uMaTYyprEsCoF7rRyRLNhME2IaDgvcc6wDVWe4We3xtr9rpBG1i9YsC/idkN8W05e6nDpR&#10;jHQyTUSHAnZVwdhMplnJmQArqJ49Rsn5ZYJnU7ojLFhG41YtQzib0FJGq1EsuGdH21B5updCQPvn&#10;mmU97Wo10gK7e3NulPQlLacSMMks2IwQ3DNWBGzJtsUrHNn0RNwuPBSzFSuY3Hw13UYtBLgSNBF0&#10;z5I4I0Ad05zoQi3ds8zDjZc00ojaRWuWBSwbLf9d0qciaAoZ2OdD1KmEb40YOykEvJJkiMcJmgdj&#10;tnBewG6sTDWHcUkIhYBYRNE9S/kCNGXHO7GXoEk/XL+sWdbTrlYzLYAf/R+xABrKzSnj+YxVBCEg&#10;DIZ5bniVoFkhMI1sM55Q6OB5dm4aFQXBpVqKCLpnqRysIbhnZYxpak73IfNIAzTTiNpVa5YFCJqo&#10;PuWyaoxNZaPZkHQlkknCYZHvgze589lTBM0jBM2qeH28ydYAA84IcBQ6N7mpUxp3QitcbEL5iW4m&#10;N/vpntVrQaNZd4/mrlZgmiTGMyqCJpqg8awNh3meF15TGeAx2RY8LN2El9hX82aa1T9AE9aeDsVw&#10;CQoPtaD4eDvnBHRww1ot02juXaRhKxf3JtI9K4ByMJOxSjwC94phwsEabyYZYSVnBDzFBOerbHfe&#10;SsnZirVnDkx+RranQsXB6cUHOQD9SDNH07Yj/aiWaTTs1tHc5Ub3q5ZTJvKROJyhjmkC9olhleeN&#10;NXTPnuOEzUekG7FaaYbVKZYwzRfcsyhEtKXw/BLkHdiPAjVo2pB+pE7rnmnubaRZKxf3kGlYQqMc&#10;zYC4MxF+VM/sORRwLSXnZ+Q78LhsE9awImBTmi2sKQS4VUYhjKBJGi5F/kI98gia/JMtSDmyDz9i&#10;jPS9W69hefbm7/0itBfwg7ZAVL/qkgCaxJFMSDuTEFgrhUOhP5mGcwESdPAEJefVCk7XVIOGyU1u&#10;VBtO0CiHipGzWIfso43co6YZaUevEdCUYOnOyk8OZP+gPzXt4r5XC0T1Jl5KGs6Bku6ZlEzjw9oz&#10;q3xPbEwyxTNxOxjX6OAFbiW4maCxKgqAO2c5h3ekIJ7z0tLna5B5iC7a8WZkHNl/bTCNYM2S9yal&#10;pR9OH8k5d+7G79W62jf/QVpA3Jd0KZWJzcShDEg4WMO3Ngp2Bb7YwpFNLyupoMkpOXNGwFYO1jDn&#10;AHR3Ss4RHWmIGylCxnw1sg7XcRJN67XDNMKn5IWSnygv9H2cfGHoD6W/nLW6JvzGH+Tto5mLEvfS&#10;PRuh5DyUieh2VgQQNI50z95U6eFFBSudYzfjJZbRbE21JWj86J5JLoOGm0FlLdYSNPuRd7IJKUdr&#10;rx2mET7Kot+MPyU52XUp+mTbcsqFwbf3/3Z+G4DvP+jSzPvsB7VqcT/dMzaiJQ6kQcZZzr41kUxu&#10;umNtshGeU+7CioSteDXREK9zfxrDAk84V4YhrF2FOM5Ly1yoQTZBk3+yGalHatGIxn+/poxT8P5I&#10;ZciRegQyiRR6rGFZ9U7fr9s+XgqRY+zH19SFai/murKAiEJAygh3ARjMgIy1Z34EjSVBs56gWanc&#10;iafjt2GVUhdvsIzGmNsHOhE0Ia1KxI8QNAcE92wfR9I2IvVwDeRj19i9KB+T/zjhTOdf/Q7Wwpfo&#10;9jxUhdDjDcuyM62f1n2ykKtlnuvqXr1mLjayR0mmoRDAvppoznL2qxWEAIFpDPGcgpNo4jfTTdPh&#10;jABTume+cK4KJ9MkUgige0amSTtUg9wT9czTCKCRX3tf4Ps+mjYPO7wX3os18FqshNtCOQIp9QUc&#10;2Qv52c6/VP9mOkwO+b9dM5+I9kKueQsI6plqkBvP0j2L7VTBj+qZZb4b1qcY4Vm6ZmrQKHVYRmMC&#10;c9aeuQig4Ya2ccO5SD9QiYzDtZyuuY+gqYa8UX7DNbdgARCl7428F3iwGs6zpfBcIHD4GHiI7HOo&#10;ksyzH/Fv9fyl7uP5XVrB4Jr7+K7JCwrvib+USBFAYJoY1p750z2zKnAj0+jjBbpnK+I3YZViJ2Ma&#10;Q3VM41IdTvdMQabJo+RcgSwmNXMF0By+RkEjWH38T2efizxWB+8DFXCcLoLLdAHc5srgf7ASPgfJ&#10;PGSd8JMNy9nv9H3a/KupJ67JT0p7UdeMBcJ64wiaDCQNME/TpUCA4J4RNBsIkpcTddgesImPu7GG&#10;MY1JoReZRohpEig5cwb0fCVyBNAcvwyawN7Aazct0nBxpjecrpkTAWPPvRLdyTYO04UIPsw4hz5m&#10;5MG9CKaPGXJ473LSW93jKaenb79mPiXthVxTFojoTfhMRREgmQWb0s4ENWhsCt2xmdsFvqpiwSZB&#10;8wrBszbVDKZkGseKYIQRNAmjgnpWhRy6Z7nH6+imVUG+VHLLNbW4/3oxjThxQ/zJ+r+7zxXDia2q&#10;DpMFPHLgM7cHQRQIIui+BSxUIIzaecSJ/Xys+Tz6bHOAXK6Nd67ZD/V7urDI3vjPUkay1O5ZLEc4&#10;BdREwDTPES+rtlEI2KoGzSrFdqxJNYZBvius6Z6Fcm9O5Wge1bMqNp9xnxoyTdZRigJH0m79npZx&#10;ZW/bcXHON5TAcGKFqutkCWzGchDAbeCCmaWVHmlC0NIeRB7aB9HxvZAxYys6th9BR6p+m/F+/5NX&#10;9g7aszTBAlE98r+nDGUhoT+ZoFEiUC05u+DV5O2UmndQchaSmzuwPtWUoHGBHUET3BqHuMFsumeM&#10;aSg155+oY2xD9YyDOq55m2Wd7vprEIdXW7HYzpGlEDYjOfBnfONKIHnOlyJ4qYbsUwQJ/c5kAifp&#10;TDuiDtddSnmrrV2b37nmP95/yQVG9cr/rBpMh6ovDVK2BvixCc0gzwEvEzTPKzaTaTaQdXbhzZTd&#10;2JprAdvKYBZsxiOBQEulZ5NBsBRScs44Vo3I6ZRrPwxofn9mUwS1cm9uMmoznAXzgUwY96bAma6a&#10;HVtYg/hN4EcXzmd2DwIXihFDASH5fA8Up9sRc6rpP8p/Oemqze/8S+7Na/ZNovpj/6TsT0UyhQAZ&#10;x9L61YTBON+REvNu1pwJoFnPx+3sp9HBllwzNqGFUgiQsyqa42x5f2UzBChiCJB5rAqipZI7r9mF&#10;/tcLq3x7eNF/phgu9DHNBtJh0KOCSV8S2SYPfhMECzfscZ/IhcdUPrzmyTr0PWMoTaeeakXyiabl&#10;zAudH9b9dtpYC57r4uO+6hcZ1RfzxyQyTTLzNNJ2Mg1BY1XoymQmh2koN3Njpw14IXEbN3XSwRt5&#10;RnCqCkIo3TMhplG7Z7yf8k7sJWiqET6T9vOrfoHfxQtWvjN2k+pw6yX/iVJY8tvCeigdO5nZNelP&#10;gR0DPGeWfIdwj3i38SL4c0sF26l0BBwoVjNP+JFyFF0YQ+rZNmS/3Xq+809L934X16h9zWvXApE9&#10;sk+EEprUoVTEkGl8q0NhWeDETZx2ceeArUxwbsQqFeOb5K1YX2DOMpoANWji2U6QMV9+GTQn9yH7&#10;OPM0B1J/ce2u9L9dWemxbquAyaJlL9YDGTNBZU0lRKc9DsaDKpj2JsKVVBpKFy5oqhBuHKLgw/yO&#10;7VgK3KezID3aANFiFRTs8S56p/+z2l+ONvae67129fbr5lO5Pi40vFf6K4FpUgYF0MQTNCEwp3u2&#10;MU2P+9JsY0/NWjydsB4vpWzDxny6Z5V+VM/i1aBJY/ycK4DmOEtpeCg5UP36WPUXV6k8sO8tb7KJ&#10;Exdj3KGCeXcK9Lk4ATD2/VkIHC2G/1gBgjiz15vxjsd4Dpwnkqm6pcJlIgeBMyUIWShD6pk20GX7&#10;Y+cfF1yvKwNoL/YbWSBsQPLLxMEUgiaDoIljRUDI5TxNuj7Vsw2cE7CG0vNavJC0EevyDOBUHUjQ&#10;xEFB9yx9toxVzpUoOFmrBo78YN4D3+givq8nVZ3pfTFypuKS7XAmbLpTYdytwu5mOSzbU+BGpcOh&#10;Jx3h43sQNV4C/5F8uA9lw30si7FQOqxHkuE/mwuLESU8Z3IRfagCmac7lgsvdh+tfbfl+vr2+L4+&#10;gOv0fcP7RRcF0Kjozss7OY2mNgw2zMdsytBnUnPTP0DzYvImrMvVg53ANNReE/hlnDm/B1m8V0pO&#10;7mUpTSUUC+kPX3dmyD3c0eTPCfCWPWkw7UiEETO3OvtkcO7OgCuVNU/uRRLBKSIxU5UIGqWrRq3d&#10;j/3hvhPZlK2TKBbkMhaKg9toGtxn0hB/dO+y7GTNZzW/Ho667oyhveArskBIv/it5KE0CgGpiGNF&#10;QGDt5ZjmjTTGMar1eI7u2cqENXgtdTs25xnDvsKXoIkjaHJYe1bG/EwFJedqDkDnvp1H0p++oje9&#10;lk4SSrMVc7WfutIds+nNgHFzInQa5NBrjIVTdyZ8uGe8S1cqgoYKED9bReYpQRjdNtfhNARSYTPo&#10;iYHLSBqM+uIZC8XCcZKDFmayETSbt5x4uvatfIxd+8mra+kDuQ6uJbRXfC558DJo4lkREESmMcy3&#10;xob03XhBtZagWaMGzUtkmg25BrAr9+GETeZpRrjdxlwpJ2tSTDpRxU2duEP0XNZz18GS/+cl5h9o&#10;e5lB/yWbrmQ49mbCtEkBMx627cmwZw7Hkr0QkuEKSMg0UsrRUsrSfgSTXV8ynEZSsbtbRMDEw6Jf&#10;AaveONgOq+A8lgzfqWzq8BWXSi92lQmK3XVpHO1F/w8LhPRHnVENJxE0KYih2xVYEwqjAmu8mboF&#10;Lyau/sI928BZzlvwSs5W2Fd6M08jZcFmJlsDhJhmD5mmikxTDvlM2gvXrYlzF+oafMfyly27k2FN&#10;MBi3EACsF/LqzYItx/R49aYjmGwTzOEI4ZSjo8g2Hr1pcOxR0jXLwM62cDVgLAeUVONi4TCUApvB&#10;BHiPZyGMFQbxp6v+XPFBr951ayDthf/DAsG9EUeSCJqUgWTECcMCKQQY5VuxQHOrGjQr43kkbsCq&#10;lM14PXcH1TMvSs4CaDKQwnshl2mLwhMVZJpyJB5MffG6Na1QmCmfK/+dDzvyHLvTYUFf1bI7ESaN&#10;cfCgm2bDeMe3PwfisRIEDxQgalIATil8e3NhyXNt+hJg1CmDVU8CHMg4u9tZj0QQGfRIyToUFsg+&#10;soXS5bzzLe8MLR/46XVrKO2F/yikN3JJNSiAJolCQByTm4EwIWjWpG1m+cxazj6je0b1bBWZZnXe&#10;TpiXOyKoVcJ2Zw5BZ7VJEZOahccrKATsQcKhjJeua5PuWWzeGjBRdMmBooA1lTQT+qHm3OnKvD4O&#10;Ts3JsKQcHdqfBxFn8gbyMZj5G/FYKbxZVWBL0Lgy2WVO0Ozu4kgfMs6O1nDYdslh3itjHkgO50El&#10;QudyoThW/nnVh93lY9daf/h1/en96y4+rEd0QNmfiFQqaHJKzt7VfjApsMLGdO6AplqNF+LfxAuK&#10;1XiekvNqMo3+Hiv4t0RBTlc+jRUm+UcoOR8vZ/dmGWIWE9f/6678O3qn1Pm6An+qY3ZdSbDtSYIJ&#10;91Q0aWaA35wEb7pqDoxvgslGgX2ZcKfL5tWfjlDmcpwZ/zj0xBE4ggpHIaFdzJ8TodsmgkV3LAx7&#10;xdDrCoMLad1hlDLlXCbiT5X/Z8+vJ8y15Tjf0Yf5Hb1sWLdoPKFPgVQyTRyZxrvGD8Z5FhQCtv8D&#10;NKsSCBzVBqzN3QndMkv4NUUiZjgFyXP5jGW45YaaacpYEZC26Tu6zH/hy9JNi50u+Y0HgzYrAsSK&#10;PeDWTUrYtHJLhQ7mZ5rjYdAYDf/2LET2szKarOTD4r2o4SLGN4kwbZPBjd9CDr0J2NYcBo/hZLpq&#10;EWSdYJh1yWDcyYalvjiY9kUjcDIVIfPpKH2n9Vzb79vu+heuUvtW38ICgV2hI/H98UjsVyK2PZZM&#10;4wuDXFOsS9+Kl1Rr8ELcG9ywdjVLatbgleyN2FVqBt+WSLpn6UibLWDnZimBw8qAY6WIX0zZ+i0u&#10;5dp5atFsw4PiycK/e9DtsmDexrwlQQ0WMzKOG8eL6tWLyEAyuLYnwb83B25dKrjTnfPnsAVXVhYY&#10;t0TDjrkb044YbGzyY+I0HnodIuwkcAzaIslCUTDrjoZVvyBXUyxgfif6cOHf63894nTtWEF7Jf8v&#10;CwR2hQzG84svoSeeoJHBo8qLrQGmZJptBM1qrFKD5k2KAgRNziaCxhQBrSIWbHI3tNl8goa7BxAw&#10;AmikC0k7fjCWThnb4xM0lrts16uEOWMZixaCpikWRk1SNYAM66Jh1hKDoJ5sBPZkwbsnk65aqtp1&#10;c2Dxp3GTGA59ibBnk9KOxlC6ezHQb4nAujoauD0ceq0RfAyD84CC+aFoeFKi9p9OQ9b5fUe0FQXX&#10;9m0U1SdqU/ZxjllfLGOay0xjkSfkaTazIuBNrJK/rgaNAKDVedugX2YO36ZQJFJlTZsTmKYEBSf2&#10;qNlGcSB197W92q95dSmzVXX+pFTTTjldq1hYsifCokkOg1oJnFuU0Cfj7GgIg1tbMkJ7cuEqSNNk&#10;p8D+DNiz+tWMbpwtWcayW4atDVRYOslQ7RK8sd+dzwuAYVsEDDui4DJAUHaJ4DoYD88JFcSL2Z9n&#10;nKuz007H+Zof2L/o9NDu0CYlYxrVQAJi6HH41wZw7pkNNqRyoIbidbwYx4NigCAKvEGmMSq3ZkwT&#10;hgQmxJOnsykEcMsNAkY4EheTLf5Fl/2veRthJ9/UuYo/+XCxxq2Uk6nJmzRIYd4gg/5eEWyEyoGG&#10;COg2RsKT+Z0QMo4ngeNGASG4nyU43UnQb+B+jB0S2BB42+uCCB5/vo4M6/d7YwddN7MWMYw6qLIN&#10;yGDeFU3RIApOY5S5pxTLiqPFhzLeb9BuHfKv+biv+F3C+iLqEgmajKFkyOme+QpMQ/Vsderay6CJ&#10;f+MfoHktZwN2lurDl/FtzAAVN5Zd5RwqQgFdM8FFS1hItLniN75eTmw4MbwycCzzkj2De+NmGewE&#10;BqmXwXC/GMYEjn1bAgz2RzKfI4IL459A5nScOBTbhUKAEOdYtUZj595A6DeGwb4nFjsbg7Cpzg+6&#10;zaHY2RSEDfu8YU0QmZFpzPqiYEGVbXcHt5wbknGWgQyBsyl/U54sSvqRdqDhNXPLhHeHl6sE9axf&#10;xYoAikI1vpw6Y8725rWc4fwamYagSXiDrtobeD17PbbvIWjonsUwDZE8mcVpNMVq0OQfLYF8IdHh&#10;mlnY1byQ9LEyj8DhjGWXARX06piDIXAsm2Ng2RgDi3op7NlgZE5XzIICgLUArLZYuDC/49IdA3fW&#10;JlkIwKkOwM6aIDJWJHTqQ7C93h+7WoIoDIRhY70H9CkSGHaGw6g7HNY9FAu6QmDSGwbHcQncp+IQ&#10;spTyH+mnK3Su5rq0r/XNLBDaE1qiZNlUMoET0yZhRYAfTAvNmNxcdxk0jGle+i+g0Ss3g2djgBo0&#10;qdM53D6wFIVfgCZuMdn5m13FdfCs0sPNZd4DqmU7xjb6ZBV7KidWjWSI/dEwqo+CaaMEps3csLSR&#10;bMFHF1YJOLGHwo70bU8VzaQpCrr7grCu0p3MEo1N9X7Y2kRRoDGEAkEINjV6Yn2jO3RbQ2DYFQrD&#10;7iDGOVFsVwiF06gUTlPRnNUWC9nhrDnxVNLd14HJfrCXKOqLKlD0stSfnkMMM/2+1fwcC/QpBGzE&#10;a8rX8DIB8xLZ5tVkIaZZj93lJvBoCoCMok+KOqYpQsnxPYxpihnTpLn/YA3Fhf1b1mztCddBMgfL&#10;ZYwbRGpGMaObZlZPV60+AjbN0dBjv7gZAaLD+MWMCppxA+XlZhEcW8k6ZChT0vQO4ZuphRNMCJZt&#10;+32wudEbhlTStqqB40pVLRj6dNFMyDbWPQRhN3M7g1FwHYuB6zR96Jn4vyUcK3H7IRv7Wl6buCcq&#10;VckSKQE0shYRvKs8sCN/G9ud3+S26F+C5nUODnwTqxnT6FeYwYOxrIRpiNSZHO65KYBGEAIImoUk&#10;/2t5rd/62ryWSn4SM5590ZvlMpaMQwwoAti00U2jDC2Ax3h/BN01EXbvC4YuQSOAw6CWrbCNEbBq&#10;onDQIoF9iwxGjG909vtDp8mfuRs/bG7wwpZ6T2xvZpKsJZi5HXdsJwuZtITBpCOU4BESoxHM7TAu&#10;GhLDeVzKwR+xy6ELKRPBY/K7vvXCtC/wtSwg7olITiJokuiiyVqj4FPpAcM8fXZubuLGToxl4l7D&#10;K/Gv47WUNWxC2wTdciO4N3hDylKqNJZR5RwqQAmVs6ITFAIWE0O/1ptfjyeXLHXeGzqW8TdX+rO2&#10;jFnMWrkdNmMW8/0SNWjMyDiG+0Kwm8H/zlp/bKhhvFIbTKaRwoKsY03J2aJZcOEisWM/t5zb58nG&#10;t1Aykz/eqLfDNrWLFgCd5gC6bG5MooZCrzmIMU4Aq6fJPp0EYW8k7IcJnklWFUwpPpUtZAZfj7a8&#10;Xq85vCdEKQBGOKKZbwus8YF+LmecZbBAU/W6GjDC8XrqaqzL2YgdpTpwq/eCnO5ZFpObhUdYtEkR&#10;oOB4CRRLqojr1Q5f67oblxrvjJ7M+5sXK13tWUZhzm8bO4LCnNKzOeMbfYJmF7V7vapAbN1L96vC&#10;kyKAHywJGoumcDITd84iaPSYu9m1l0yzT8jbeFFN86Mo4IwN9U7QbfHDrjZf/u6E7Y0e0Gvxp1jg&#10;yxq2QOh0esKAIDLp487BEzEImGG/z4GMKU5rvPa2bfhalr0+To7sCokWmEbFWsNYfmkGMKbZzcLM&#10;tSlv4o3EV/FqApmGuZrX+fua/PXYXLyFQoAvhYA4ZEznYs/RcjJNKRW0Is5yVoivj1VfhassXqx/&#10;NXA46XNXdmyasSjTlMkrGzKOWV0EFTQRxYHLbLObqpkeBQCdGrpi/EYyqOfv+wOY6wljOU4AdPnz&#10;rv1+2ETgbG5yo8jgh5113lhLsGwm6xi00s1r8MCaBnvGPG7Y1eyFXQSNbpc39Lv8YNQTANvRCEjm&#10;MxA+l/J7+VL6s1dhedqX+CcWCOsOEqewql1BTyOG1ct+VfxSzN3y30DzGl5PEmKaddhSQtA0+CCG&#10;MU0G1bPSI2UoPU4F7Xgx4hbjpBplbMVMsasHZUQPZobNWFNm0MDAnQAyZ0LTuC4UBoxtDNhroUs3&#10;TXcfAVLni03l7nTbvKFDBtKle2bczKCfysqu/V7YRldt8z4CQ2CdOn4QBMi2esY3ZJqdjHG28+fN&#10;Dc7Y1OTM+jWyTg9joB4vmPcH8giCN1knYjbp79KlPM2g/O/pbgvvDgpN6pFDwdKoGHoMvhQCdHK3&#10;sSJgDd5MfAWvJZBt4gkaxjers9diQ8lGuDV4QsaYJotCQPHhUjKN0FejBk3i97SM7+9tY8ayZJ79&#10;8mV3qmrGzLkY1oWw74ZuGoN/k7owmAvg4Qgfw9ogxjb+ZB9fbGPguKncGVur3bFtrzvVtRAYNPth&#10;d70v9Mk6W/e5YuN+F+xg/kYAyhaCZMt+Z+Z1PDgtx4vxjic2tDhiW4sb5WlfzqMOhsVAMBOiLMUZ&#10;iUbYjGpZspB+Kvxan0j/HX9sbLn4Tna4E3eH+qWSaRJZHhXD6mXvKhe6Z9soBKy/DJp4gibuVbyR&#10;/AZbAwia0g1w4xefXO2eZaOIMU3JsRLmaoqQdCAp7Ts2w7X58ulzVb4u/TI49klZW8agnolLKzag&#10;WRI4gihgtD8Euoxpdtf6YmsVA33+vI35mrXl9thS6YKd+93IUj5MggYyeUoXjsDZvc+L8ZAzttW5&#10;km1csKuOQCNwNjUyxml1xe42Tx48p90V+p0+bJqjezgcBqcBMTxGYhA6m4TIA4l/kXd6Xbv7n3zH&#10;H+fiJ7Orvou3iO4J8UlmPKPolELWHAHPSkfsoEq2haBZnfgyQXMZOG8KoMkRmGYDnOhuxwpMw7Ff&#10;RUcKUUbQFBwtQMpCUsZ3cY3XxWvGT+YHeQ7I2YhGlayDYGmkTEzly6o5nIoak5X7yTT7fKFHptla&#10;5Ybt1WSRWgKnzJbgsSOgqPXXuEGX8cuuBjcYEUS79xMY+8gu+wmYenvGNi4sEqXLxsetzc4EC5mm&#10;m4k1xjh63Z6w7g2F43AU7Eci4D0aDb8pOcIWEj+TLWQkXRdGvMoXOf7h8Ea+5P+5yi/7I3FXiLOS&#10;gBFAE80Kdq8KR+jlbcf69NexWvkyXqcQoAZN0utUz9ZgI5nGod4Boh4x0meykHcoj4ChinasEFkH&#10;M7Kv9vVdV6+XMJXr5NErXXbokahLYYxZZ2bCQN5CSGTWBRA8jF8Imt17vbGtyhVbyTLbq92wrdoZ&#10;68ussb7cBlv2OjLmIZOwEtqYMZAuY5sddNV217vRXXNhzRolbLpnRu3ezOlQ6mznz90eMO3xYYzj&#10;yfo1fziOhJN1hEqCSHhNyhA8K18OX1ScEPJM15VBv+XFNp5ovK337e7Ab/ky/+PpUT1BdimMaRK7&#10;pJBSABJAo0shYH3aa2rQvKF4Fa/TPfsSNJtK1sGpwRFi3hfpUxnIP0TAEDRFxwXQpBZc7eu77l4v&#10;Y3rPVp8++d8d+6PYLk3GYQuAEXMuFszFmDIrbFovxDY+ZBkG/ATMlgq6YBUu0KHbtmGPNVaXWWBj&#10;hS2Tn26UpMk0ZBUdAsa4icxTRzeuiSIC4xydZrJRqw/BQ8GgjfFOpxNM+704RorVBv0+ZBv28AwH&#10;wX48CO7jIviwDCd4PuFvgfPyldedUb/pBbMLt/zEnr/Kr/IsBllvuI2CgIljF670C6bRz9mGTWkM&#10;/BUv4U3FK3idLtoa1StYn7sam0vXwbbBGpHMr6WyW7fkcCHzNAXqI30xveKbLu8H9bzkqfznfQfl&#10;f7dnCYxzL5OZzPIbNvgy4GdehgrZTsrLOns9sYtA0aGLJjCLDmOc7QTPNjLNunJLrK4yx+YaW8Y3&#10;XjCjq6bf5EHwCUKAC8HiTbEhgIlQe86edmWhJ9mGx+4uJ1gP+LOd2h9mvR6wHPKFw1gorMe94TYZ&#10;Be/pKATPxCxHLSo1Q7GR/+jfqk7U/mfT8Sazq3mDyfsijRRs44jrjCBoQsg0Dmx3FkDzOtYoXiRw&#10;XsEbAmgY32zIfgObS9bCut4SEb0RSJlIQdHhAiY481BM9yx9Kb3qal7bdf1amYvF9/sNyT5x5LeL&#10;U18ka80CWJzpTeZg7qXRixI0b/K9BAFBs6uaShmP3WSe7ZXO2Em3bUe1E902xjE1TmQYF7WrZsza&#10;NCOqMAZNrjBq82DFNF20VjcKAg4cHeXD0br+rBxwgG6vI900b+694w2rQT/YjgTAftQXHpNUeqbF&#10;dNdkCF2IOypaSr4+NhT65nfC/6k+Wf3bysW9n3zzl/ifz5T1hBkoOiXspQlDdEOQGjR6uZuxhbVn&#10;awmaNWSbN+JeImjINFmXQWNeb4owFt8mc4B+EctoBNCUEDS5BzP2Xs1ru+5fK4fbbwQOxhx0ZHzj&#10;MMASm04KAbzxdfa7Qpdysg6lZZ1Kql97vaBH8OgSNFurmMSscmAylOARAMN4Ztd+R8ZEjHEYyxgy&#10;wWlGt8yg1ZmFnU50zwQ3ja9FF824y53AYWNbrzvjHErZ/R6w6SfDETx2o4FwHg2Fy3gw/GYk3PFN&#10;CvGC4u8px/Jev+4N/U8WUHmu8qOY0YxL1UPVV23WXExPuG5itxSxFHrEdLm9KuyYp9mA7emsNVO+&#10;iLUJBE4CQaN6VQ2aLXTPLOqMEdodQvcsmXkaoZQmFyV0zwqXsvf/kO3/jdcWP5m617k7dNmGhZfm&#10;3UJDGl2zfc5kG8Y1tc5kGIKHLpo+mceQatnWWlvmcOwJGgeW2ThAn4AxYk5Gn6qavqCa0SUzo9xs&#10;20GZusOd9WiMdVqprBE4hh3OsOtmlQCZxrDbleNyXWE3GMS5a35wYD7HaTQYLmMh3O0tmjPYmAxd&#10;kC8nH8+N/0HuYo0f/Z/yc7UfSzicPqW3YPM3/gD/2xOlfeFbEumeCUwT1eAHt3IL7GLmf1s6a80I&#10;mjVxq3gQPIxpNhA0W0vJNPuNEMqq9S9BU3A4h9JzHnKX0tuv1nX94F6n7mSrceiAfNmSNWMWPKza&#10;glgB4IBNe63Zg+NFcYCuGoFkUEu3jQDaWeugBo0eWWk35cqd+xjot7MGjaAxaKM40EwwtTKG6fSG&#10;E8tprLtYFd3uAvNOgqjLlXMHmOxkpYAVKwaser3gPhJGtguCzZAPvCYiuFWiABwpB7XLELnAqSqH&#10;k97NOZdzxw/K8ARNxamaP4iGU5HYk1tytdYmHQjeJEjOMW0hkFDo8at04KZOOtiRvhbrEgkWgkZw&#10;09apXsbGrNextXgdTOv0EdwRgKzpDJQK7hlBU0wFLWsxufNqXdcP8nWUw8oHAweif2/FXhmLDo52&#10;6gxUu1y6+wgCAsaU5eP6dNl2UwzQJUj06Zrp7XciCzlRSHBhkxsBxeoA81bmZigI6LXZc+gH3bAO&#10;F+aHCBzmbCwpP9uzLs2GlQJ2/Jsd4xzbPhaL9rjDcSiQAwxDuIlVIGdMR8JjIpgtBjwmQxG+GIPo&#10;g8r/SD+RvuGHYnyBPTn69fOo0WREd6QsXa11yYfCNigZ0wjumYixpjfdM/O8XdhJ92y9koCJX6Vm&#10;nPVJAmhew7bitTDZrwM/pgnSppJQeChHDZqSo3nIOZjac7Wu6wf7Opvlm38snVCMeg6ELNv3BPKm&#10;DuLoWpbZMFbRY12Zfj2DfDai6RIoAngMyDRGBMxuFmwaN9Mta2Uik8xj2Mb/b7RkNbQddDusWcLj&#10;CLtOLzgLQOn1hW0vZedef+aL3NU/Ow0GMJfjClvGON6j4czl+HNTXtZNTXEoyEQQZxGIOLhQxEk4&#10;scsZ5/KVwhYk1/uHsCP5tTtTFwouhQ+yCrwn5bMfUU27GmuKGQh/La4jjL00gYjgSC5vpghM8rdT&#10;CGAMo3gBq2XPY72KTJP8ymWmoRBgU2+CUH5JplNyLlwSQJNF94yPi1l9V+OaNOI1lFNpup79wctO&#10;jD8syRAOfczndAgCgRMn3jBZ2SRk/xn31Dmy18aBQKJb1uTEw4U9NmwdaKLc3GKPXU3W0Gm0pqvG&#10;D67ThduD+MK9j2Ds8qBqxziGwLHi69v3e8NjKJhytBfjG1d4MrbxpBztOsZAdjIEnlNB7AiNgN98&#10;OCKWJMupp9MvZLyfcV1PwjHJsn4un3vBiEe5JcZQ0ufRRdEPXo2bSz4W8bK8I4TuWRCiWPbkzaS0&#10;Sf4WbP0CNGvlL5BxyDQEzSY106xh8e42hHT4I3UiCQWL2QRNNooJmvyl9KGrcU0a8xo1R2pujRyS&#10;dTp2+S7bdTK30uXGmMSD7GELQyHgZx7GlO0CenTVjMk4ZhQDLNqY6CQrGbBgczdBY9Bow14bAoZx&#10;jkUr1TMCz44CgTsZzJkM40LWce4PUAPIlmqa84gPBxQGcUsQZwoCvgSPHxOhXvAcD6Ak7QefmWDO&#10;mWaAe5CS6gnFn/e+v/e6nTXsWu25WXkgG1EjcZAOqRBVLre6GjeXfDjoRTnjGSl7nKJYseFJIeAf&#10;oEkgYBJWkXFWYUPyy9ic8SpBs5qewyYEtnsRNCrkLWbQRcu8DJqF9MmrcU0a9xoR/eLdZIE/O/UG&#10;cOgGYxHe7EZUwnbUWbHi2ZzAobTc6EKA2DPBSWm52Yn1adYEjg0BZgPDFge6bS6cPU3gsIBTAI4V&#10;5WfHLn8ObWccMxBIYcCHrqAgCrjAjSBxJXisB50oQ/ObciwQjqMejHH8mMcJpCQdiOC5CEQuiRF/&#10;LGG56r2KFPl1OELKvtQtUj6TCsmYHHFjKkj3qoavxs0V1un8bJwgN7OMKYLlTh4EjUHuOjINYxi6&#10;Z4IQsD7+BWxKfomgeQXbi9+Ewd4tCGJMI4AmY15FpskgaDhkYz59+mpck0a+RiMs/z1rNm/OodN7&#10;2aaDSUlm+O0Y0Os22rK3xpIxjQ1bpSk9NztyFwMnTu9kKzQf9Zpt+Ddb/h9ZiKCxJVNZ8tGKwHHo&#10;8YArhYAgDuVwH/CD4wDdQLpppr32nCPtyOJOTyY/nck+7vCjGODBygHvaT9WDYTCbzYAIQei1MCR&#10;H45B9fs174/9vu+x6+nDYadktWImExGDHIJB2VnSpPzgalx/WKvj03FkGhErNCJY7uRaZkLQrMX2&#10;NMYwCYxnyDQbeGwkaLZkEjRFbzKdsJlM40nQJJJp0lFwkKChi1awmD57Na5Jo18jfjze0KMv4K8C&#10;Y1h3eLJ+zZuZfyGWsab0TOCwEsCRbGRK98yESpoZYxyrDifOm3YgWMgwzOHYd7nwuVTV2h3gRHZx&#10;7CKb9AUhiK0DrmQc50FvDiW05w7WvhzA7gEXytACgLzGyTKTQfCY9qYwEI6AeQa681GslA5H9BEZ&#10;0s6lfH700yW/6+UDkownjonHlAgbkrJ8JQOy7tRL+kl233r8VWCryYr4dgE07hQCBNAYwihvPXYw&#10;phFAsyGeBx83pQju2SvYVkim2bcF3u3OzNMQNAupBE06QZOF1Pn4A9eLPa/p6wweC74raCh0xKXL&#10;Z9mZlcu2PW7cecCd23hQhm6y5a4EdlTKGL8IahrBY81SGguqZ9ZMbNoQQPZdbBNgAacD1TQrigMu&#10;3Yxb+HwBOKFDkdza3R/uw36UnwVVzZ3AYR5nOIDbIPpwUAfbChjfeE95cyB7AALnyThzwQhZDEfs&#10;UZbDn4pf7v24s6sR+Pdr2YhgjiZyLP6P0QRN0EAMZCMqxPalwUTuWv9trzugw/DxBPZNiVrcEUWm&#10;cSszghmFgF2sct4YtxIb43moQfOFe1b4BgzJNP70BtLUoBFKaRjXkG0S58SHv+31aJ//Xyzg1x/o&#10;5j0Q/BdHso0NpWMnBvUO3XSv6KJZMuZxJHDsOjwIHCc2vbmwSsCOiU66dfy7A/trhBjHppPMw+fa&#10;9LjAlVUBAoBCR9gywMJOLwLHdzSAO1X7IoAlNiHjEdzmkGChmibEOW4TbgiaCYL/rC/B44fwhVAO&#10;KxQj4ZQc9R9WffTrv77/5LX6gYExWNhw7N/FowJoZAihixbJ/VEds/0/e3Hnzlu/zXWHtbk8LKEX&#10;EN3iBf/9VrDfswu62a9BJ/01bCJgNsgF4BA0iavYmPYytue/DstaIU/jQveME2kOqFBwKE19pB1I&#10;OPptrkX73P/FAqKh5Dt9+nw+CBqlLMziS7cBQQ1jDRpzM2atVNeY4HQmkGyonNnRLbPrdiOQhEoB&#10;R7KLK5OcdN+6nOHOtgEX1qB5k1Fc+fzIURG3dg9H4FgQQsboirHEJnwsAmGshnajouY7EQDfcX+q&#10;ax7wnSYDzfkzxgmA6GAU99IRQX48GpnnlZdO/PWY17X4wb3z63d+ETos+9x/QARf7r4dMMDWiPYY&#10;hNTFYqubgeO3uebIdrcHJKzOELM9w2efGRzKdzKmeQM7Ul/ChthnsV72HDaRaTar/n/Q2NTqwZdu&#10;dhJFiZyFJOQfTGZfTQo3eZKf+DbXon3u/8MCXiVeP4kajdofNBK87MvyGDcG814EkGO/C7f/cIQ5&#10;mceGgb89KwPsKFtb0VWzYpuAO+MX4XBmm4DXYCB8h/3hT2YJJQBDyCxhY2GIn2Z3J3+PIMsITBM8&#10;zv+bDOd5vvCi2+Yz7gufSW8KA5eB4zfvivADIZSkgyA5Go6ks/Llod910lvDVe+Q/DY3xC//473n&#10;gwYlywEDEnhwRrYfi2YDOLAxgls7vmm75WO+9je+Xsmw+33ydn+Cxh2B+2zgSKbRyXoR21NXYZOc&#10;oIl5juB57jJoqKhtz3uNA1bWwYu5NNVoLLLmlUxwpoF7QiB9Nu7kt1mn9rlfYYHoiSid4Am/P/iP&#10;hJAt3NTxiOsA4xcCxLjVigoaA38yjQ3dACfGMNY9DvAe5M3P/IzAJtHchUA2xfnDU5yiMilFxFgk&#10;QoeDIefQwTABROPhCGEbgTddtJDJYAIolPENXZBJX1YP0G2b8ULAnA98Zl0QuSiU3pB5DgdCcVaK&#10;/R9VXPgQZ+69Vj7EvUebdAOHJARLGMcBh8KnOwLu7H3x5XitFyzWLm9w2Wn5Ta81vMXn58qOYIgo&#10;wgQRNE57dmJX1gsUAi6DZqP8OfWxWXDP0l7CrsLXYLlvOwL4paYajUHWnAL5i4xrDtI9m5Of+abX&#10;oX3eFVog/Ej4reIJ0YkQxhyuBIN9jxOHaVBp67ZlXGPH+Mac7hqrAQga1z4mM3vd4El3LGDUHzEz&#10;MiTMSBE/E8cAVIlogkdgGL+RQMRPyhHJn8MnwhAotBBQig6c8Keb5gvXUWcETQr1anTvppwQQtbx&#10;mXNGyII3Qpf8EHHYH/KT4ch5J/GzmT9OGlzhUr7T09Ln89J9e8K59hA4s1DSm5sEe3PYiSfnNbxq&#10;vwUvma9565tegLzf/Z64Ns5mpnsWxIJbp7Kd2E2mEUCzmaDZICNw4p7DFtULzN3w73mvwoTJTV8q&#10;nKpRmRo0hQdTyTTCHpwxF77pdWif9zUtEDEamBk2HLzsOcgizS4rlsqY0SWz4T6fFpSaLdk24ABP&#10;obqZuRoBON6DPhQAghE7HQMFh6iHsoQmekqEqMkIyNRME6EGTvhUMKT8e8BoEMEksIw3YxtvVkkT&#10;RJN8vXEXJkHtyDiedNlcCBw3RCx6M84JgvKkCKpzsctdv6nP/5rLueqnq6ZUTX694fDoYbkQWUEx&#10;nAH3phB41Idjjf9OPLFz1eebNz960zd5Y3G33d3yFl+I2QzoV2sEx5JtMGKN2c60F7A5noARQMPY&#10;ZovyeWxNXoWdOS/DtHoz3TNrgkaK7HmBaVQooXuWNCN6+5tcg/Y539ACsqnQl8InAj/0HSbjDNhR&#10;lrblDtOMZ7r5c6ct8zZWFADcWcTJrDXnBgjAkYxJICVQoqei6LL5klmC4TPii+AxSssUBSLpksmn&#10;eQ6BE8pCTgE4AWNUzqYYE014wIeKWgAToF5TZB8CJ3jOC8ELXhAfZJn8oQAknBAj9WzM8r6PCg+f&#10;QOP3NiY3dkq55N3HoRd0z/w53qp4qhx+HKnlWheM7WIzPLR5JVbbbe3/JqaX9wbeEStUAzTYwatG&#10;F04lO2CS9SZ2pjL4lz9D0DyDTbHPYGsiQaN6Hjp5r8CseiNBY4WMcSWrAIT6MxVKWRWgmhS9+02u&#10;Qfucb2EBYYtD6YR/RMiU92eeA4501eyZ+bdnLsaNVc62cGXhphfLctzZzenL/hovFmtGjbHlmQAJ&#10;pEoWwEA/hI9ePD94zBsixjXBI34UCAicmUgyEUUBMk3guA+iZkIQRMCETPlCwvo0/yl3Vkb7Mb7x&#10;Z0+OL+VoIZcTgrgTEUg9L0fR+6l/7f1D1Ypvsbxv/NSoUemvfLgpljurvj3ag5DEnZXtWVzpwlJ+&#10;ywx3PLLlOTy27YW/7XT4+vKzvNHvtnjO2hYzuexZowPb4g0wy17NPA1BEkeWoRCwkULAFsVKbE9+&#10;nvHOi9CvfIPbotsgbTgW2XOJKF5MwR4yTdq07KpUKXxjQ2nyE/MOpjwQOuH/ax+hJGaIMjFzL0Lc&#10;4zXkCTd2b3qSbfyZzPTovfy7W78T/Bjw+7ESwG2Qcc+wK7xHbPg8MggrnwN4roINanE8pDMiRE6F&#10;IohJz0jWpQVN+yJ0ygtxB9j9OetNtmHO4mAwouimyQ+FQXqUjHNSjJTTIhS8nXyp/+N683/lZ9PI&#10;L5KIwejP/AZCuBNdIHy4TYk3u2btWMbvWh+IgL1iPLDjOTy4+enlNfabQ77utYU2WNwsYzwT0WAL&#10;31oD2H0BGp3/ChoKAVsF0CSRabJfggFB49NshUwWj+bOJ7MlIFkNmqxZ+Udf9/21519FC7zm9dpP&#10;kmfF+SFjZAW6VqG8yYMZm/iOuJFpWBlA0SCcpTQBrEMTmMeFlQYeAmCowLkMUFDoc2SvDQE1ZEsA&#10;efF5nlTZREiYi6V4IEL4DF04vqaYJTbhZJwwAkhxKBYiVgyIF30gOxQEMYUB1QnOA6M4EHc8FKoz&#10;IuRciFtu/W1l01Vc6j99qYzZ0JtDBqI+92DbhTub8ZwpD3t1suWbo7CcObDRl1uiPGX6Kh7Y+DSe&#10;0l/1x697XfIx55viWjwJGmv41ujDvmgLDLJfgRo0sU9jk4yH9GlsVT6HbWSanRkvwqD8NTg26yKd&#10;oCllGc2XTJM5L//V131/7fnfgQXyZpNWicf9fi+dpizMJKXfKAEwzLhmiFXNlKGdWWITyCSnF4UC&#10;N1YKePa5Urq2h0sfY6FeU27NbkPQOLFiwE0NuAgqb6oFdnbOMhaiiyZiqU3MXCREs0GMdfwhE3pw&#10;WDUQNe8N5TEKC4dCkHCUjHMkBLEngsg4EmS8Hbvc8pvio+c4bOQ7WPL/9ZLpSyX3Umpe9mSFtxPb&#10;wV2Y/PXqDIBLM5mWAxud9/ljje8uPLjpSTy09Rm8arF229e5JiFvFsdhJmKWNPlU68KRW2kYZr1M&#10;0KxUg2YzAbOZwNmmXEkxYCV2CUxT/ipBo4PsUQWKZpNRomaaNA5El/3267y39tzv0AJCrJM4LcqL&#10;mwq/FEzW8CNrBLA4023Amj02lrDvtIZXn5s6xvGguubaY8f/s4cDASOwjuOALdz5s98wAUbmCuDz&#10;FbMSRE+HI5LtA+Fkshg2rUnYfxM+Q/9+jqICk5+RB/zUjBO25IG4w8wBHQ2kqxYKxckwpJ8To/GX&#10;RX88++nhq9IM9v8yX9Vi1Qp3tpN791JuZmWxcxsb8NpZFsS5c+50z9w4K9s8xREPbH4KD255EitN&#10;X/9apSxCV6ucdWfRbNnwqt4Fu8INMMx8GbtTV2KbAJrop7AlhkwTT6ahe7Yr80UYVrwGp6bdSBuS&#10;o/xAJooOJKJsKZW1aJKrOl7qO7ylNOel5dP+D8RMh/4hfMx/2Yf9M17DFAp6rdizY8oCT3O4dTqz&#10;Do2J0m6KCL12LNVxgQ/jGu9hStaj9hCeEzTujiChmJMxkJLjnxLmohnnMBHKHE74OEEySyWOpTZR&#10;zN9EsMAzcNaJjyxmXPLifDUHgoegORaA1NOMc85GofJi2uen/nz01e/qU6g/Vm/iznFZrhwM70b3&#10;zIXz4dyZV/HmDnNO+zmIhKOBPcqD8NC2p8k0T+EJvRcuCa7tlV6PMHtA0ep9ScY5DV41u2BZ8DpB&#10;8xJ2JxMksU+pQbNZ+hRB8yy2CeoZhQDDylfh0qSL1GEZKhc5iWaB6hnZJnVK/PsrfV/tef9CCwgN&#10;ZNETgYmRE3TTxh0Zs1jBe8iR1dNGdF8sWOBpSnAw7ulzYnzjQJnalnkaZ/gzNxNGWTpg1BMSVgiE&#10;jXlRaWPsQnZRzcvIOmw3IGiiKEfHzYtZIe3GWIfHjFA9YEeBwAnSg/z/RTfEHPKhHB0A1SmOZj0v&#10;RuUHyZcO/seE9XdhhvLFcpUHC1Od2FvkwSGKdmSF4C6CvDMMLtzr1LHaG+FN0Vhh/AKZ5mk8psNS&#10;ftftvld8Layglje7fy5pdIRH9TaYFqyCXvpz0FUzDQEjuQwcATTbVSvVoDGqeAXOTTpIZxlN+UIm&#10;SljpLIAmbUryhyt+X+2J/3oLRI4HPRU4YvM7n2GbZa9BOzj3WVFFsybrmLB5zYzCAF02umYeVNYE&#10;4ATSJRNYJniMBZ7s6hRzLrRoKoyqHPMyzOskzkaTbXzowrnyHHeEs9wmmLkcQVkLm2b+ZsaF9Wq2&#10;kCz5cu6AM2McH8Qe90XSKTLOmQgUvRePiY+702mJb1wH9r9ZMX4kvs+dleGubORzYRW4UxtrxFhK&#10;kzecixDuxuzEDbWsK1yxPmQnHtj6JB7Z9Rxesll9/Ot8IgktHp9JCRp3Ji1t2GRmxGBfJ4kgiXkS&#10;WwX3jEyzTWAaigE6matgxJjGqWknkgbFqJrnjICFBIImBSnjUV9biPg616k99ypZIGTYKdV/1P5v&#10;QVTKfOiueY86wnOIblufJZvWLMk2dNP6WBlN5vEeYJ0ZgRHMaudwgWlYixZFAEUwzolkPidlPgZS&#10;9t0IcZP/iD3r1wiWccZPrBoIZAI0eJplN3N00Q4JkrQb5BQHEo5THDgVgazzgiQtR/NHxe1C/8tV&#10;Wt6PIvoi591YSuTSwVwV673cOrwQ3c33OVDDRrR4ys6+sN7DQYqZdnhg59N4YNeTVNOe//xHlj+6&#10;4h6hhDavv0UTNF7VWyk5r2Zy82XoJhM0sU9ii4RH9JMEzTPY/gVojMsFptmFlEEpahc4YXNBwZgm&#10;Genj4j9drXVrX+c7tkBgb+CNkeMeR4InyChj9gz0eYw6wYcKm3uvA/wY53j2C6U4dOd6zSEii4RP&#10;eBIYrizBoaI2yfiFzBPOfFDKgVgo5ihJMzkaNMoixgmBnZhMHafEzRxOwLQ950c7k3EItAVXyA56&#10;IvFE8BfAkSL3Ldly3a/zf321GCd8IOyEC2ckeLG3yJFtEa5000K6I1ExW4zUwSxWBfjCnvOyzfLt&#10;8Ljx8wTOk3jc4LlLNkE2912p2eOaXf8qa6JEX7MNtmQac06d0U15FjsImq0EjHBsi3sGO1RkmvQX&#10;YEjJ2bPBGEn9IpTPscKZQsAegiZ1IvI/rvQ9teddIxbIPBD9euSk22/DxwUXy5EAYo0Z4xnfQfrr&#10;/TYIHGRitM+eAGJOgvmbMAIiiPJ1MF2yCFY+h5NVgqjKqeYlbKgSWCeE4HNEBF20gAkyzaQzYxx3&#10;JkFdGOO4sNyGuZ9FP8gP+iKZCdDk4xFIOyNG4XkFqi+mnVvCt99DJ7Q36NeubJFwpLRu18XqCDbk&#10;ObU4I7FfAS8OkPfg/qeO3CfTtMgBq1xXk2lW4GH9Z6HjYfj8lX4sCS1ef5Y2OpBptsA0/3m6Z89D&#10;L4XMIiNYpP8FNMpnoZvxAoz2vKIGjZIbb+2ZZZ6G7QF7lpI4B0305yt9T+1515AFBKEgazE6WzTh&#10;cYkAIpN4EAh0PQaF2jXKzoN04SgQePRZw4eSdQhZxI9gCqZ7FzbOc8kuIWQgKZvW0ufJOpSio6b8&#10;GA85sanNk20GrszpeCKKdWqiOe49yV6chIOhiKW6lnwiCqknQpnLiUTuWTH2f5D1bsmH8m+15WFk&#10;X9h/OBEwLhyO6M5eIke2TDhwYHws256DW1jF3cDtRzjp37TAmvkUPTyo+zQPxiD+u654gyVZg+2f&#10;RPVW3KR2O5w4QdMgg+BIJmikK9SgUR9kmp2JFAgIKGOCxql+O1T9ZLw5DtUQ3DPWn6WNR3x6tRj2&#10;GrqlNOdSKo6nPyyddP8obNRxOYIuWOgYb7pBS+5ebUV1zZHswmRnv9AFastSG2eW6zDmoaAgnBMy&#10;JuRzWL824sKuxERWEBAUnHATRcYRVLvQCVdIKA6ICJyoWXckLDGHc9CfM6S9kU7GyTojQebpaGSc&#10;icS+DzJ/XbL0zYAjfAFEDId+6tLtwAEkzDnx0aHTAbacfZ09kY6I1kjIumJhxQHzehkmzK2YY4Xl&#10;C3hE7yms9ll/xYlGSaP170V1Fgis0oVz0RoYZz0LveSnsTNmBbZKLh/bqaTtpHt2GTQvw65+AxR9&#10;IagiaIoOxKPsoIqSc9hff3QV4znNuVuvrZX+n8x5UXT4pNNnkUJcMsS+GbVgQHD0mdBts4E/czke&#10;fRZU3gwZ1wi1bnYEjyPbC1zJUDyGXVDCdt4kzk6TsdRGEBJkLPKMFHI5kx6IFoo8Z90QvegFBYUB&#10;GV21lBORyOCRyiOduZy976X/qfHX+bd9XdMIG/OG9AX9pzurvR27qQx2WcBJmHVNtkkZZywxlgcZ&#10;t/5z4H5A21L0YZJri1e81+MhvafxrOtLf36t5MryNbJG64/VoKnWgTOFAOOsZ6CX9DR2RBMsBMy2&#10;L0GTKLhnz8OkjKCpW68GTQVnsRXOx6H8YBKSJkL+Uwuar/spX6PnKyc8748YdZ4IGXVaDqJIEEh3&#10;zZ8xjS/zOwHDZB2W2fixgsBjkCIB45pggsWX4PEluNTuGlkpbyGRzW6RiJnmJEqCJpr1auHM5USx&#10;AzR63ocuGws8F3yQeoQ7ii0JuRzOBTsWisTjYcg8K8HeD9Iu9n5c+7V2MijhRlUBvd5/d+GIKqce&#10;WwKc46m6bOmeOSKGrc/x/fEI4j6ojhw6r59jht2ZhtgYvQOPGj2Fh42euhScFXzXlXwkcS1OvxJz&#10;Hp1/1U7YFrwKw7RnoC+ARrbiMnB47JCTab4AjWnZS9yslqBhf8+e2RSUMqYpX0xiRUCEFjRXYvDr&#10;6ZzIEVu94GHL34YQJEE8BPD4DQnqmiMZxZU3JRU3igShBEroODsZWXZDoEEiyNSsW8tejKO6xgk2&#10;bDMQM76JmWGNGoETOeMGCeMcIdaRHHBB2hGC66AXq6R9kH48EonszcmkQFD9XvpHA79Mu+LpMZLh&#10;oPuC+ry4WbA16+oc2cXKHv5OyumcQurPAs5Itj271VMYIGgMCkxhmWeDXQojrLB4gWyzYtmvNPjl&#10;K/l84tqd3peoQbMD9oWvwyj9GRik0D0jaLZLniBonlCDZhdBo0emUYOmYR2U3UHM03C7jbkEVFAI&#10;yJkU/e1qDWa/kuvWnvOvsgB97oAh05jIUYe/BQ46LYcyZxPKGCaAuR1fthMIgPKlUBA4YsfKAdap&#10;kW3C2aIQzXbpEIJMzoqBTFZDq+Yj6aqxy3OWsQ3FgQiCJ3qOEvQ8k6UH3KA6xMoCumwyHir25sQd&#10;8EbmySjUXMz4HWOVK2pok8wF3efT67ps12NGqdyeo6vMWRnAvBMHKSZznFPRbA6k7TKEsSHNupQT&#10;fXKssSPJECusn8PDBk8gsCRYciVmlbZaXIisM4JPzUZKzlTH0p+GQTJBEkPAfAkays8CaPQznoNp&#10;ySr287yJOO4lVDGXirIFJSrpwuZMRP/9B7mh1pUYURPOES1Z3hk0bNUtGvWky8b6MkrTAWq3zZ7u&#10;mAuBYw9/VhREkHEimQiNYEWBiCJABAEkxDt7T+VBxbYCEVkojgnRcAInckqIcbzZbuDFxjYOnqCr&#10;FrvgScD4I4GDO6IJpqwTouX6d3OvaEsK+VTIE25d1stOPYJ44cq4xgrOXdYI5KZXQdxMq2g2Hylj&#10;KYjlTmZWe2ygk8LpmLlmeNaeTGO4Aq4FnoNX8lnK2szPRtQZEDQbYF24EiaZZBoBNDIyjAAaHjtY&#10;HXAZNCsJmhcImtVI4C4OJTMs1qR6Vsk8jRo01+Gc7Cuxkfac/2KB4CGLtaIxt/ejWRUQwZkB4VTS&#10;hBhHcNGChlzgzyoDMbs9xZwpEEJgiZkUlU368/+d2BefhJRZMRnJg26aByInKUsznyM9QJVt1lF9&#10;qFglLSWQJBQL4pkQVS6FIo3joirOJX/lbmZJUzGvefQ4LjuzktuNrQ6OvWZq4Hh3OyGaMY18TJCd&#10;gxHQwl3i9nB/nzRD6GcZ4Tn7F8k0j1MJc/7LlUjAkmbjE5EETQArAqwLn4NJBplGdRk028WPX45p&#10;yDQ6KoKJTGNWugrO9RuRxDxN8ZSClc5KVB9MQeF0zGda0GgKvOiyRU3aS+MmvP8Ww54aMRklZIxF&#10;mgRMOGOZAKppfpSjxVTgAqm2hTOfE8PW6ggmQgsOxnOGMaVfqmkREwTKFBOfrEwQEySR00JOx5Xs&#10;48Z2A3dIWVGQSMZJXIpk3CNarn070/mfmTjtgGKTT6/jshuZxp1V27YsRnUi09h3mMKTPTCJkwkc&#10;4+TJFgE3mO4xxfaUXdiVYYAn7VbicbOnoJe4+zMvuddX5onEzQZL4ft1EcSCTfuiVSyjeQaGKjKL&#10;ABqBZZiv2cmYRkf5NHttVsK8bBVHSG2BgnFV6RSZ5oACVYxp8ialnwttHJpy22jXSQtksPVXORuw&#10;oJgKYF4mkGwiuGq2LK9h8pMtBoF02UQETDiHf4SSdaSsTYtk1XTSfCgyDsggV3eDOkFM4ASOWjPe&#10;oZgwaUehwAkyjomK5xB2KaumBYVNcNkSDwZdyj0p2fj/Mn7NoQJ3nz7nZbtuQ/YNmXPiKB+pojl2&#10;m8KhxQoxw5wgys2yApq5ZTxBo5ejx3bk3XjW6UU8YvYEXg1/Hb4q3ze+6sONbNRdCN+/i5LzVjgW&#10;vQjTbIIjicwiexw7RI+pQbMrjiAiaIyyV8KCoPFo2II4tiuUTSmpnsWz2lmJ7HGxFjRfZewf6v/H&#10;TPtsjJnw/E85WwhkTGiGj7ohhDmeUA7s8GUyNEroACWQwshEErJSJF05Gd2z8uMZUM4J0z7JUJOO&#10;BJA1ASSIBA5q4EjnqbhRnpbOEGjsy4md90X+Cdlfa96S//x/s2XHmSYr/x7XZcduE5b+WHA0rwFc&#10;u1kGRNax57YlIrZ7u3F7Rqd9jjAsMYEuQbMzUwcveb2Bh40fx5MuTyMwL9Djqz4ncZPeVBhB4139&#10;pho0JhQCBKbZHfM4dkVfPnQImt2JBE3WcwTNCyyj2cINcwMImgSUzMrJNMkomJBcEmYafNX7af//&#10;B2oBwc3InAmLUM1F/SWWDWpRFATCyDAioQKaSlYoKwgimc/xZm5HPOHCqThMiFJxqzqexa5Qum7j&#10;dnTXeN44XbVp/j9LeiI5nDCe3aCxnOwZzarplKUwxFI0KD6b8KGwp89/N2Xrqf2e/j3Oyx6Uwd37&#10;zckwhrBvN4Zbtzkcmq0RzOk0SYNKNqNxR+YKC5gWG3PI326s8nsVj5k+hUcsn4B/oU/7V31EskaD&#10;IRF3bParXguHwlUwz3wKhokr1KDR+RI08hXQVQlMQ9DsWQWvhs1I4FaOZVPxKJ2NRTVBkz8uviQf&#10;23zd72/6VfbS/v9XWCCHFdSF86KW+Img5RhWR0s5jEPCnddCuWVhMNW1MLpvAdxUKmTIhozD3M+A&#10;BaqOMBE6708pmjVqjHPCxsgKBI7AOqIZeyQs+DHHQ6l6ypEgCkLiQjDKzyV0//dLaTmz1z+YMw8E&#10;hhGSsc7sULVp16X8bMYZaPaIHZag/2wPrKtNOYPZHoYFehwduwNvhq/DExYr8KjFE/AsdvjK9md5&#10;q3l3SP0WeFa/DNvCp2GW9iSMklZAL/YJssxjBM5j2M2f9ZRPwoSgsSx5Hv6NuxjTeKN0Ig4VjGn2&#10;UnIu1IJGi6f/aoG0GemjBYdiPo1n3EL2gZIV0FGMZwL6WD1N4AQJeR4yQvgoBQRWE2QvcmTroWiq&#10;cXTNJihdEzxi5nKkFAZi5j2QREEgZlpIiLojeSkIaUvBl8rPpjr91/fsO1vvHdzLyTpdxmzdtmKP&#10;kB6TnJbcFY6/cwJpGDcEbjzaDLNyAxiX6MOgUIc7mG3DeskmPGG5Ao+YP0522Ppn+VfsBB3TbNoS&#10;UrcJnlUsjyn6AjQqMkvMZcDskhA08iegn0jQUCSwLH0e3g1boaT0XTIuR6UaNNw9YEy8LLRpaO8c&#10;rQX+YYHGxsZ/rz2aqsqcj7yUyOk1ibNhkAvjpYZYTTBgAxHFgRAyQhBBE0HZWkWAlRxS0nUjw1CK&#10;jhinkEBZOprNbNJ5J+ZuvNnL48AWBG6QdCgKxSeT/5p/Qv6PGrXRt7qcIznb2pNAcR80JFj0yDAc&#10;GtJjAQ/WoXm2O6L55H5YVnAv0wpj7M7fjd0ZuzgZcwseJ8sITLM64vVLwsSZf/YxSpsNq0PqNsKj&#10;ahVci1+AeTqZJvEJ6Moug0bNNAJolCtgStBYlT0P57o3kMA+nzIyTS2329hHyblgXLIsMLP2ltFa&#10;4H9Y4MgvB35efzLrtGo2ZDlploxDUSCKMwiCB8kqrIwOoUAQ2GdL4LggmonQ4oNSVhSwPo2MEzxu&#10;w7yOkAh1ZO2ajbpSIHzSngM9uFvywUiUnoyf+vINJ97vtw+m8ODCWMaj35j1Z/qc88ZiU8Y0IZy+&#10;48+h8I2n6mBRrQe7ShsY5FM9S+PU/9RdeExwz8g0K32eXa4ZKtv9zz7G2GbTojCCxrvqJTjRPTNP&#10;XwFjFd0xMs1uKUHDQy/u/weNNUHjUvcaFJx4umciHnsJmv0c4ZQ7FrEsr3T+RjOltbeZhlhg7P3W&#10;ANGww2cxk9yvksqaoKgF8aYOJ8uIheQoq6hFBE44S3EqjqqQQBk7atSBZTsOaqEgZNyK+SAbJFBR&#10;Cxgy4UB3b2SwN6fieJqhYMLRt9r1RQM+y46du1mhYMpcjTGByLln3awTo4rmTdapXyyCzV5TuHEW&#10;s3GxAauQdZnk1MMKOw7ZsHgcTzk9CWVrdNo/ZZrG3TkB+1+BR+VKOBY8BYu0FTBJXgF9NWgexe7o&#10;R6EXv0ItDghMY122kqB5lbVnniifVGDfQgoaOMs5ZzR8WT5m+bWruTXkdtEu80sLHH5n7K7cpegL&#10;slHX5VjKz2FMfkYKk29YCBrJnpxwVlGLKBAIjFN6WMG50iy5oRQdOmLFlmseBI7fiBlnrjHfMmqB&#10;/4+9rwBv68Cyntl/Z3dod4eKKTNDOGmYwYmdmJlBtmXLlmVbsmWZmZmZmZnZseMwFZI2bYqzQ53u&#10;FBKd/zw5nZ3dbWfSNmnTWPm+99mxZem9q3d07j2XgqfskHlC+dEc5n7U+3L1amW/u9q10xi2nXth&#10;062j6fGxbdWFG5dgeXDSaPpkPALa/NjFyWW+WTqsCNhJBW0LVnoKYgBlZ/OHoR+r2/L33rHQRqMI&#10;SdUaFmxynln2IzCMe+gqaBYAowGN6kHoCO4ZS2w+B01Yqx2KxyNQNRuLWoImc8hXLRu3+zft3aG1&#10;wDVZoPJkgqNs0PhjlQAcoWaNbCPhXALfIQFE/EqG8WPiM2suEIJLJ6d75j1kQNfMkCLBAvP4jwti&#10;gTVS5/3R/FpeZ9OZwmflvS5qV3ac2nTuIcAMWIngwRjnICScLurHNYqlcznImkiBc5U19HN1sTd5&#10;N7eYbWXJy04KAQ/gIZOHOBxj3aW/dxFhjQaBXlVrKTmzIzNrATQHY6ieBd6P3QLT+N+PvQTNvvCH&#10;YJDyOEzINLZkmkiqZwWjwWSaaNQKy2oJmsg+y19fk8G0D9JaQLDAxKs9tweNmZ327TdX+w1ylgBj&#10;HHeyhJzJUV9WUvsyb+PHCoG0Q5xew/XsAkgkg4asZbNmHmchGRo4yfIYrjTMPxV5ZfadoU3KQZcr&#10;boxrHLq5BqNjCze9eTCmOQApp4mGUHJuOVGK4kOZcKzgKvncfdiRslnDNPuSdtFFexiPmDyINZJl&#10;f/57KxFVTXt9fSs2w6H0MVjRPTNKINNEMYZREjTy+7BbYJqgBzSgOZj0mAY0doxpgtimUDwSgUrO&#10;PGs4moysEV+6Zzo3zQY57V35PbJAzJCnnu+g8WVfumRSNrrJWKEsY+W0N1sPFGQeBUdCRTB+yZpX&#10;Mp/jwka3gwQThQMNqEw1aloGV7YXnor4Y8iQ+xWXLn3mgkxY6WxAN4+bDtim7UG1LmVMhZKZTDTN&#10;VsKykKvli4wpO2/DrvgdVNG24DkHruAwfBBPOz32WUrKl6taIa06rn6Vm1kR8BSFgIdhFP8Q9KPJ&#10;LCqCRUHQCMChkvY5aEzzniRoXqR6Zo1irkWv4c7N5qNpyBnxg6Jt7w0d0/s9ug20p/pVLRDeZX6X&#10;bPjAOT92ivpQgpaxDMezmxXTdNOEhKj/sAW3uDkg+2gQVEJFNAUB+RjLb4YOsBSHQwg5Ejf/jArR&#10;HOwhZhOaqOsAE6f6bLvmGnjGMoF9IiQMsSR/JhvFk1msBqDCVmFB0GznSvNtHOq3CaukKwiaB1iL&#10;9oiQP/nSrtHwFj0n/8qtnEbzKN2zh2FMptGPehC6IXTL6J7t4bGXTLM/7EFWCzwGs7wnON3zOUS0&#10;2qCIwK3gWvSWo+nIJmgCunfc+1VtpX281gJ/tYCQVAwaMW8NGDRW+1JNE8puZKyY9mG5jWefPvty&#10;DLipzYqJUFdNgtOHcnQwK6G9howQf8gbSRzWkcShHR6cmiNme4CY7JI8za1uLF9RDnghlqsSs6YT&#10;UTmXC9N8PUg531k/dw/2Z7HaOXEdVvosxYN0zx6nGBBdG2jyZW9NRKuumQY0xY+yneBhmMQ/iIOR&#10;D2J/kACa+xYOfr8AmkdhliuA5llEcbRU1oAvag/Foe1oFvK5MDigc9d3svhKe9vdYhYIHjNzU45Z&#10;fKpg3CIoab4Ej4QZfhmDf0/WrsmZp8k8IqHcLOKYKH3WpZlDycqByBkxsk5xhygVOGcmNgVBIHjY&#10;EzKukY/mduuUKbYYj0Sh+VgxzPJ1oWjyxoHMPdBL1+EQ8+0cXL4Gzzg8hcdMH0Jwud/sl5k1tt3Y&#10;0I8VAQJobDIfgmkCwUH3TACNDgEjuGg6KoFpHoDBVdDYEjQRHC2VzUrr+kNJaDuSRVctCLKuzY/f&#10;Ym+f9nK+KwsUH1EsiZ9y/0jFuCVQKKuh5OwjtFdzgLs/mSeQPThVrwYj64Q/y2tYDDpqjJRjHmxW&#10;U/L3HDXVto07ePYQcPbw4+KqyCE/luQnI5GgqZzLhl0JZx3UWMM0T48D//ZiZ8Im7IhcjxWSF/GQ&#10;6YMQ5Vh/6SC/hDbLPbLqNXApJoNkPQSLZAE0jGEE0AT+LdMIoHkEZjmPw67iWcRw63bugB+a59LQ&#10;rgGNCr4du5/9rmysfd1b0AJC7qXseFJQ2JjdJ3JWP/sOmnLugB7ZxgB+LOr0HTFAwRkvpJ5wYSGn&#10;OUJmLZFzjgulhrlChHka504dxjKcXdDLzWUUAzhnDDEjAZw9lgJ5nSdMi/dRRTPFrpQN2BK/iusy&#10;NmKdYgUeIdNsCXzxS/v3kzsstsuqVxM0j2uYxjyR4CBo9qvIMAH3Yq/iXugI7lkof57wCOcIPAbH&#10;yucRwa3bOWSalrl0dB3PQQlBE9in/+It+NZpL+lzC2gGlQurJrijZe5S60+FDc5nf9/y4Cv/2fX0&#10;hT8NPcFD740/jG17/+NTu9/88IjFex+/rH/mg6FNH37yB6O3/vj62g/+eOzxP3585vELvz/yC+DC&#10;jynr/tO1WHfyYs1Pio6rMoMnzD8LZl5GRtnZa8CQ7QdsXBszQtmr3uyzEYQAxixn2T7AlgIXVjg7&#10;s2BTzoqA0AGuBeEctKABMZKHgjhLmTPH2v1hVXgAPk1ijnPaxKqATVTQNuAlv2V4zOJhvCB58rKT&#10;0xfXoCV2mL0UUL0dIgoBjtmPwjL5AZjG3g89gmafkoARQEPG0b0KGjOW2thVPoMwDjAsYst1++FM&#10;Mk0m5Wc24nUbr70WG2gfc/NY4IdCUeXQ0NA/X+SN2Xwm7e7OlzNX151Q7ag6FmVWdyzSr/FEeGH1&#10;8ciK5lMxR9tOp7/XdT713c5Xcz6beq30ctvJ2Ms9xzLUg69WqAfOF6hP/W4SQ+cLMflWFabe7UL9&#10;mXQceXcYH376e1z6rzM4/5/zOPeHGR5H1bPvD3926Ld9H7/6p7m/VEzF9hvGbHXSj9+qI8o8+JDQ&#10;EUoT/Z9NAkUXrH+cfliaHjpp8aFi9IBaPkqXbfQgwmYt0HwpDPnnpMg9TzbhqChXTgZ17twNJfM9&#10;BVSr3Fr1OTYpDmkjMXTPCpA1lAhTJjdDOnyxN20jKwM2aY5lXs/gMfNH8KLnk5CWWnzh+KiYVqOl&#10;yqrtcCt7DE45j8E65QGYxd0P3aB7sT/wXuwj2+xT3gc9xjSGgnuW+ShsK54m05iijC3XAmg6jmaS&#10;aZQI69HfcfPcDtoz+R8WGOLau6Ih1Y/7jheZdx4pSK4/FtuWMyV7PXnE6XeZ0+4fFhwSX6k5Gnal&#10;/nSyuuJYlLr5ZK668USquul0FuqPxKL5bAqqjnBw92wQd0bKUD8ViebZDJRMhqHlZA46zpahZD4J&#10;edMBSODYpvhhCadauiGchZcFs/HIZtCbxU1q+fORqDqWibB+Dgoc9kbehAq5c6Gopp+/K3CFeqt0&#10;qfolzyc+3er7/EXDyI0lumGrjDeqfvA/GrVy5px+lDAtsg8c2/epYnI/26Lppr3ijtZ3glB9UYkU&#10;1qP5CWIA45pAxjSZM9EQsQ4tlUM94kYUKJmKR8pQOCzy9nO+ciD7XfZiS9xq7IzdgBXSp7HU9Vm8&#10;4PEY/DNFv/yi2yiu7cAzPhUr4MbkpmPOQ7BJvV8DGj2CRgCMjpzgIePohd0PQxZzCqCxq3wK0Zz2&#10;Wcoq57bDGRrQlNI9i+k13aO9Vb9jCwjgOPm7vvvGXq3aXXs0pqz2SMhU6ZzyYsao22fJw6IrmcxC&#10;53CbWe60N8ejSjmM2583upRzuBTcOixIsgHImJShfD4aiaPuSB6TUnHyQOKYB9LGPTk/zEVz5E9x&#10;qgp7YAqmmfuYVSFthhsABtkZyeEZ0Ww6kzPuCGauJZJFmRED7gjktoEIjrFN5PLcICYu40YlCBt2&#10;QQRXdFQeYUPWTCjyp0MR2uSKTbLn8aLdg3jR4SG8aP+AeqXowY92yZc2u2WbLP9b88b1WPwsZNQo&#10;PWRm75W4I0boej8Evb+NRdfbyQgZ4CZn9tF49egi/3AYhYEd8Oa8gOJDLF9h0WTGRDzMcw4w4aiA&#10;fg5LaeJW8ViJ9X5LudFsDZ524c0eZfaFoIls2feIT8UyumcPwyn3QdgSNObx90M/lOyiInAU9yyA&#10;hnkboVrAgi6cS+UKxLbaooxVzh3zmeicz0LZcDDiBmwOfse3zKJ6+R+WvZzy7zXHAh/vfiVVr+uV&#10;+NaeV1LOtZyN/VPRrK+65JAvbxAlgSFHBhfMZk4okDmmQCS3NSeQAZI4zC9lxBPhvfYIYk+Lf9d+&#10;+PLTWMY6Le/2ndwetgfuLVvh266r+bmSLcsyxgWBTDj6cdqLnHJueJ8jQljyouQ69RDmVXw4zELa&#10;pgcJuyWlrCz2aNsPn1ZDBHVx8Hk7q5nbjODbzZoxdnFK+XPheZTchRPYbQ8lARY/5ocsMlnKeABL&#10;TIJglboHy5wfwXPW9+FJ63vwtPXd6s2yp08Yxmw2/dvJlFFD1g/EHTb6qOJND4z+ZwJG/5CGEMY+&#10;blxUJeVUnBBes3XjTjahmaP2eDYbwKhcHUqDVd5BeFU7sN9lN3ZGr+MumZcoAKzEFsVLeFHM6mW5&#10;wW1fyDT1e+73JWjcSx8h03D0UzKZJva+BdAILlrAPRrwHAglaFgtYJH1KLwrN5JpLFA8FEj3LAOd&#10;h3NQzoa0xAFry0V1136bFzs0VPTj8TeqHp58pdqq93zxQOfxlA/Kjyg/qzkerq4/kqiuPRmnbjqW&#10;yFyED3LYKZnChq4UdkvGcmhfLMtTUoe9OPuLWXSuC3RpYN1Uw1qIm1lC37gO4obtBMkGuLSsgXfz&#10;ZoJlM9yatxAkehC3bmawak7gMLnYwRouNngpWB8maT7IbDZ31rQdgD/7VdwbmBep2wNZC8v3OflF&#10;3MhPceZHvBsJFsYTnk0GiGGCUc5SEgmfQ9JoAhXB5MclUvJuF05mUSJhgCNp+2VQ9QisFoTgXhGC&#10;e7jKvNAI67yfZKZ+CZ4yuwvPWt+jXuF+3x8ORGx85vP3QNqz/WfJh43/Mvr7GAz/Lh6j75RC1H6Q&#10;JTQmHN0kgXPLfl6PPcpZ85XJSuNC5mxs8vThUW8N67L92EbQbIpdznGyL/FYzeqAxyGK+mL3TNWw&#10;6x5/umeeZRQCroLGnKAxCCO7BN0D3UAeBI8AGmOCxirnUUgq1iKimTMRhgLQRvWsk7J3OV21+CGL&#10;a9/3+W3ecN+r16I6dfSd0p/NvNHydP/FcvvaY+GH2s+mXey6kPlJ6VyoumQ2Wp3IJbEZ494cOBfO&#10;PSfBSJ/xpRvFOIKjlGK4X0bZR6WI7cTSzl28UXR4s++BRzPVnqYN/LoDjvWb4Na4G65NG+HasBXO&#10;9RsIlv0cbbSHW8N2QtFNVYmMEcSZzXJm1xWsPg5gJXJgtxGCyRShffYI5Ke2vNUIgcJN38IEJAeN&#10;y9us4NdCJuHqPlUnm8R6uLipi3OaOxwR2sspmq2miOn3QPwIz7XfHUmDMtQdz6CbF4aqoymoIQuU&#10;zKeg7mg2Z4KF0FUMY6NWCN1EFeKGBDcxhO6MH1RcROtYsA/bwp+/si/hhWq+vxoVTnDX6l/z/PPQ&#10;+xGY+l0my2nIZmS12pMFlHadCVQrpE0p+dyRZJtkTsjkct5iCgblptgR9xJjmjWc/r8RaygGvBTw&#10;xGXXdNcv7HVRNOy8y7f8RUjKHqEQ8ICGaczjFkCjK7AMAaNL9+wgmUcAjSXbBySVaxDRZIzCATla&#10;Gb8JoKkYDqH7esDve3V/ftcnC44kfe13c/9x5M3uzYfe6XHreqV4uuJE3Pslx2M/ixl2UcdwMmXC&#10;pCsDaN4wdLGS2JQVwlGw4Syjj+DGscC+A7zJN/Ngh2LTJsi72GfCiZIBXMAkadtHVtgHz9a9CGg3&#10;4ErwrXBv3gbvJrpPTbrwbzMjUHThWr8dkpa9ZAtdeDbvpFtFd6zNEP6tJnStLCBtMaALJ6IrxRqw&#10;JkO4N+ry0INXsxEULZyg2cSmMFYQJ/R5akCQPCrnlBU5mS0ICWSN2F4Zwnu8EMxJMEEsZwnu5PCM&#10;Bg7YaDTlLkzGPH1+XKvnw5GtXMnBlX+BXDIb3MnFT510Hbu9eT3cYUOgpFNIyCBDBHQ5I6rfC8pu&#10;ET8cbBDBBVJxo26v5Dcv9KUUTyqW9L4d8snAu/xAOUp3j/PFEiYCaDMJVK3ujNf8EdnlhZKjsfCo&#10;4k7OIrZCVxpyQ/Nm7qtZC53YzVjt9gx0klZ+Ymj4xeOV5DW7bvOhGuZZ9jBcch+AbfJ9GsnZKJxA&#10;URI0gUs0wBFAs+CePQxnKm3hzYYEjT9auBa963AuqgbDkNxvGfld34c37+uTQaq4OKloKmxT29lC&#10;v7rT6b8vnAn9OG3UT50xyaWtExJkT/KGm/BDNAPkMI44kjP77cNPfUUPfe/O7fAiANxadsKjdSd8&#10;CQyPll10bQzICnvpZm2iW7UNPrzppe2CK8KvZAsPNmD50j2SNOvAhwAQGMKFbpR7zUHIGunz1/Mx&#10;9fu4gmI3bCvXcWyrHidQbiEzcLFTowAmcw0rhPeRwbq5QmNEiageEcLoUinJJt4txmQPV8ibuS2A&#10;7o93vSFvet74/N6nkV2XzE041gquG1+jQZeuGwHdaEA3jrMB6g00rpw3XSRpvS3PyYDNYQfhUM3E&#10;JPe/uNTqcYoLd+LUsRKgjm0DNUZkQyMClu3RzVzzwc0ACm4u8OW+HGWPye9VtU9pBqW3vxrq1Hze&#10;Wz32XjJlZmGiZQwSWBxpXroL2eOBvEZz2joWPvX2sMw7AFeCZ3fseuyN34BtEWux2pODMIr1j3zZ&#10;zRTVvveX/pUvQFL+KER5D2lAIzCNcbgAmKsH3bSDYZ+DhrFPyWMIpctawNqzVoKmczaboAlnTGOZ&#10;dvPetN/imdWi9v+1ny/e0PpymWvFfGJ16qjs7YLDwX9KG/VWJ435qrO4TjxxyAPRQ2SOHs4G62SZ&#10;e6cB4wY9TYDt1bqPwTLndHGcahCHUHgRBBKOWPVsE0Ciz8fqUplipS9HE/nx8GW/iIx/4yeAhEBy&#10;I6v4d+yn27UFNnWrWSy4hsPqdvBm3ArXWl04kV28mw7CpYYBOwEV2yeBtNkYMi4/8m5iUrBmG0Tc&#10;RixuIFu18PUYv/gLyUEurvXnmFc5XbEwskvqiA9ZyBWhXSJEdLlA1cElT/U6nPG1nTe3Lp9nF4/d&#10;cK/j9/XbCJy9vOEN4NWgAxmnw3gIjEeXRUTmkhJQ0ibGSIx1XOs59b98D5TNXJDL1X8hHBwe1y/l&#10;dmYRX5/TO+tNGEMdIJgM+fy6jLm4jYBrDqMHLU4Jb7MwH7n+nOef2i74cRmsKxkqmAzjy+y/IVnL&#10;Ew78oIjo8eX3SnZeEqQV+tgWsxr6yVuxK2Q9NzO/oLaNNrL9slsmum/bf/hXLodH2YNwyXsAdin3&#10;wSL2XjINgaJiPBOwBAcoBOgTNEIxpyXbB1xLn0YM7SswTfNMIrpmc1A1HIGkPvPSb/HW/G5fSmhS&#10;KmJw3nWk6IGWU9milpczwlrOZk4UHA55N38u4L+Sx3zU0UMe6ki+SWH9dEvoU3tzKoofP7nFDEp9&#10;2jnbi8MkfAkWGSty5eyVD6P8GsixRgoegUzO+XYf5Pfsm6fbJSMwXJp44zEmcW3cBheqQaLaXbwR&#10;d8KZM7WcajdzXvAWrvxeC6e6zYxVCB7+zpWP82jcA3H9Xt6YJpq/ETN28WjYzU98PYKNQXyjwEL7&#10;2NvB86Gi5UtGcufjPZr2apjHk48T1bJ1uIHnQeZQdTgQ7LyRe8VI4idnSIcL8w0Sgoul/E3WCGQJ&#10;vCfBKeHj3cgwkiZ9nicHhhNQbnUEM9lEYA3nKrqPArvU8NoqCeZK/r5KH+JKS/jWcRNbBc+XN7Qb&#10;3Se3SoKpkgJDrTGcqg9CXEe7NbGDU4ijOtkuzSmawf0O6uQB0RDvjB+2nAowbDjpgYazAUwgujKh&#10;GYcYAqXuSAYZmNumW5m/4bRL1yKOfCpmB2fcZuyL2YDdEWuYV1n/l2U6d33pTOeUzl3/Lq9YrvYk&#10;aES598M+5V5Yxd8Lk4h7oK9aAl2F4J7dwxiHoGExpwVB41LyBGMaI+T3+6CFoOkmaMoHQujCmrd9&#10;t3fyN3x1ITsulIgIsUbPOz0/qz1Z+/Pui92/ajtd+kz1sfwNdaezTBvO5hbXnEntKZgPv5Q+43M5&#10;aUJ6JY3xRjArcUMowSo5WcWPgbiMEq1Hmz68eBP6UH71b7dkYM0bikF1CIdKRDC5F8xP6UjmNny5&#10;R0WQZgWXS8Sb3K1pH8Gxm9/vhrhJh5/SOyBq2MRP/510rQiEOv68lo+h2+NYTVbg75zIJAJQRFTG&#10;nOmqCV/dCTKxILXyEz1AiGGa9vOTnq4bA3IVh0x48BPfvWEBfKJaArGGAOS4VaeqLXCu2AXHKp5L&#10;NcWBBp4fP9VD6Y6lMJ6IJ0Bien2ROMjse48nFK2MbRrN+ZVMVWtAtjCAZx3jHrpSskZjuNPNcidY&#10;BLCKGvaSwehO1uiwYHIPgcPvCUjniv3wqKGqVkuXsY5zoLkI1qeey6JqKGjUcz40XSpvriEPaXNm&#10;rOOB4C43uotktx5+0HRwlQZjLG/20Cj7DZEyIJIL415f/W3rZ+99PImO04mo4OaxUIoSKROBdD29&#10;yMT2qD+eCm+6Zt41dlTSDLAjlEJAzAtwz7Ks/Xu3kgY0lQRNqVDYeT8cUu+FOZnGhEyjH0TACExD&#10;0BhGMNZJJGjSHyLTPIUwsmN+n0wDmt7DeagcDEVCr+nEN7xtb9yfC5Rdc7HmV9Nv9yybuNQXXHMy&#10;v7v0aOqR1KnQD7Jmwv4rbTr43Ygh8SchA54fRw15fRI6ILos77G7Esb22cgRKQKoGAX1ObF+SUjc&#10;2VCV4Wwu9nooGIyqBrkagmpVEHMWfpyoEsCcgzfBEtjrgADmQYJZZSsT/s9tw1L6+S68SdzqBbnT&#10;kN/zE5lBsRcDbzfeTBK6Rx4EjRcDbjEZwrF2J9Uu5k34vWsj2aOJrhVZx5/KkJQumaRJANIWsoAO&#10;b0TBNeOsr1rKx3W7CAoKBFW74cJDzDhBuFG96dr4NhoheUAKJVUueRPVLrpF4mqqaayn8iAjiPma&#10;HrzBhSDfr4Vg77BGWKsjA2kua+KacXmLOQL4Ke9PVyqk1YEbk3keZAyPah3e+GQkAkZMt8yDLCOm&#10;m+ZCwAQwsSdjIOxF18ujWQ/ejG18mbcIpLslb7aBspVTNJvtENTIfA9fV8mYyJ+A8xVeg0BRdVKx&#10;4+Nj+wV243IkrmCvPp6MxhMpXC9OmZ1b1EpPuCHrmCVSj1ghd9TXoO9Eyu/OfViDSx/3o/FYmCae&#10;SR8OQCLFB38O2qg9F4v0wTh4V7P1oMoWJukvsX15wx/cIvX+bt9+TPP+f5OXL/0foLGII3CiCZrA&#10;u3FAAA3FAEFNM0uie5bxEHM6zyCUtsjr8UHTdDx65wTQhCF+0PTkjbvrv8Yz55+J+beUw4qI1EOB&#10;x6Imvf8YPOzG2bke6oB+sVrZ70kQePCTyRPKXk8yhTdvcq6Y45vjR4XGm+N2vNk0JG3mdmLeXN58&#10;cyXN7CbkwDl3vqnu/OTzbObNTgXJi+URXoLSxE9cX/6NVwddCcGtoZvjTZfHh2vsPFoZ9DKHIaML&#10;40l3RcLf+fJxUipVciFZyGDWjyNaAxioezE2kXJ2lyfjGBFjATeyij9f16vuAHx5s3rzU1/M4N2v&#10;mX/fYKgBgls14x4G9668+YVYxVNwx+i7B7fbIFRIJtYf4KJUZuR7pQiiRBxKpSqY1xTZzmur30+3&#10;iOCs2AKnio10ibbBv4Hl97ymMM4LC+rgTGU+VkW3JojBdwD3vfi3cjpm40HKyfw/Aa9qY3ckr1XG&#10;61IwdxPWYUNGcGC8RDeOrmkA2TaRHy5RwgcNrzm635HqG4N5Pl6Qrt0ZBznzHJwq98KueAesGbTb&#10;lGyFTSEFisK97JLcB/uS/XDl+CXHkoNw5FdbVinbl+mQEena0dVzpRsZxC7P7MNi9L4V9VnVcNRw&#10;9Zw7Tv++Am993IfOs8xjMTeSMOpDwSUcU+9XsC4tjhK5BcI7RWrvCqN3fMvM7/lHt5pr7W0/l1ct&#10;veJZSgbJW2AaS4LGTHDPlHdDT7EAHINQ/owV0BqmKWZMQzYu7PNFM8t4ug9lo6yPidx+67f/0et9&#10;K79veSP96YQZPwJF8lnYuBcCuRslgG+YjEwR0OtGJuD/CZgggiWQ7oWym18pcyq6uEyVo0O92znh&#10;nkDx4to5SQtnc9FP92JA6lZHl4Yqjodw4/JTUdJoy5uHu1maOOSBDCLlzejNT2Zv5iqk/ET2aaPP&#10;zfV1Mt58nlSJPKlWeXIQt4QMI6bLo3E9eHNKqQ5J+XMvAsCzTp++OuVYglHJT/EQSq5CjBDET2oV&#10;zy2AjUyBBKacgJXyOb346aU5yEwSwQVisC0hYBX8vZzJNIEtFAR4INUtVRNLWvhhoOK5B9QzFuD1&#10;BNLl8eenvozAUbVSxuZ5BzFOUDKDH9ZhyxtexHyLI28qdkzyEz6W/fvRLLMP5brxMLqggZxc6Uv3&#10;z4vM5E528ySLuvLmdxVEgEq6fASBQ8V22JZtg23pFjiUbWVvyUbYlG1kPdZmHhtgVb4W1uUbYV2x&#10;nr/bwt79dTAtXAdrbk82y99GhWs7ux+3w6JoC4wLNvD3W2BSsAk2pTs0goEr4yHbcq4n54pyRzKq&#10;N8Es79BRp09bf1o9469uPa3AhQ8bcfZ3uUjkYPYwegVxLA1quxCO5lcTkTfpcyWi3lV0rfsvBdDI&#10;Kp+84lX6MNzz74dj6j2wZkxjFkkhQMM0PMg0+sH3wDTugQWm4TTOaN47GqYRQEP1rJRCRHq/0yff&#10;Cii+7EWE0vWyE3HBPr02V4Sh276sdxLGlAqT64VJ9qEsIgwb8WLAzX0nQxIqVMw/0Cf2pYKl4CZg&#10;FWukFPw0DuDPQnq4G6VDRFeEkx45TlTWws1dLY78VLJBQAt3Q7YRfALAyC4+PKS8KQXmkfET14s3&#10;qx8BF8iAOZAujYw3ui/BJOentYK/D2jlJy9/7kv28KWiohI+xZkA9CMLCdJtQLM9b2BHAsWGPq8f&#10;X8uKg+a4FYzn40OgyOiyKAncYD7Os4plLwSJN2MBRb0AQmPGAoaQEYABBExClxhxXcx58PXCCcIA&#10;QSWjC6igiuVPdcyH5TIyunaKVooTTXsIvt3wa+T3dO18+L0XXUIvAtG1impaJeMc3tQudOPcCQxR&#10;zRYG9zzqtmuEBI9WQWDYw+uhDQkmf+Z14plTCuNQ8mDaKKzLhkPAzaDg+UczbyPhDe7DG9yP5+LL&#10;nJEHGdWTjCgiW4rp5rmTPUSVB8h+HGLOw4GsYle6h4G7DmyKdqkdS3TUtgX71E7Fumrn8j2XPar3&#10;vefbdGAyZcDxRMl4aBjj03/OHN8lajjt8dngeRWOvJOO2UvZiKx1QiY/MLsvRmH2t2XoPFp0TWsD&#10;P7/vNKCpePKKhEzjnncfnNIJmtgljGkIFILmIEEjgMeAoDFh/saSTCMqepKgMSNopARNHPoY05T3&#10;EzS99le+U9DkHYkdlrW5qb3pFsg5bNufZeHC9EZf5hgCGHgH0P2Sk2kCabAgumWCOxbY7a72pUsW&#10;3MPZWqToQMqbAT1OrND1ZObbnZ9a3JdCP1vBQW9e/MQWV5MNyBAS5ha8+WntxcO91ozuhXDDEjD8&#10;NPFk4OpZz5tDcNX4/efM4ce/kfNnPlzR7dfErHmzAAyeG7d0yero8jQQ4PxdEG8wrxruaiEA/ITX&#10;IBP515Ldqunj11Gh4vfyero5TBIquLk4gN8H8vtQgZn4/AEthmQoU4KM85E7yQxkh4gua964VOZY&#10;DyahnCwE+C7Mx0iE4JwT8F24qcuZG4hdajgEj8O6PekWyukeSqiyBbIcJZpsE0s3L4U5m4xhKd06&#10;ihpkRymnutil7IVl9A4YqDbiYNBLPNbBQLme0uta6MnXQUe2BvsV67BP/hKVJSYQFauhp+T3fKxJ&#10;+EaWm6yjXLueycC1V/YErLyyT7Xism7w6o8ORLz0iUn0+rf0Q1e128Zu79ZTrco2Cttsaxe/c78k&#10;c+963xK9JxXFBktUlXZ3C5XPX3bzxXfavVg0bYShC6GYfiMJ8++WQ5khRvfJRJz+Yw0aRnJ8vsqN&#10;a1F6x89UlasuS1l75pZ/HxzTqJ7F3kOmEUBzFw7QPdMAR7lEU/1skcptBPkPE6zGyOUKQQE0/Yfz&#10;UT0QhrReu+8GNJ3qzn9NGA2Y9GlyVfvRxfITlgix5dWPgTi79tSRo5JPmWWfqjudll1/Ot679bWM&#10;FW0XM5+pfyPxodrXcv6j/1zWkoaXo+/pfDnitpqzcQ/WnUp5se5M4vL86ZDNedPBXsWHwmvzx8Pa&#10;Ega8j0X1unwY0uX8sbzZ9rK0zkIto8vjRRdLAIuEkq7GxeInvS8DbBnrrjwFBYnAUTTwhm5iPoGK&#10;UBiD3oB6O97krBhu9yZrsMSEj5XUUKWi2+ZNlUUI1mWMfQIYt8gpFPiRYfz5MwVdPAk/iQM5Q0tC&#10;1UtGVpAyeJcKMU6r8KnNmjAqcSohlmrcgRDK2grmewKZF/Ene6SSdQOYJI1ihl/FwDyIrxfHQDuE&#10;oJUxVnDLZMyQyI7GpD2wiNoK0/CtMAvfzJt7E0xCN8MwZCOMCA6TMH4NXgdDfjUN26g2Dtt0xTB8&#10;4xXzyI2XCaBPjcI2fmoXv+t3Tom7z9vG7jznFK8zahe7O9EhZneKa5yOl0P0zp32EZsPWoZuePGA&#10;as0z+2XLH1/t9dSvdqke+Xcdp2WC3Cv00/yfnpqvcnP/7WPlRaszMvvN1C2nXTH3bh4GzmYgqsgJ&#10;c5cy0TD01UDj1HrXT5UVAmiYf8m5V+OeCaAxJdMIYDkgvwt6/neRbcg+ZBpztkM7FT6GGH645XV5&#10;o3EyBt0zWaii5JzaY3NFaOz7utf1tf5OdUH14/ABxbxPM1dqM5j3o5vFmEUdP+H/TtnR+LSu82WP&#10;D10YYpfg9TkxQZIWjoRJr5+UTcqW5k547yyZ8bcumfHLLpj0nyoYk53IHPX6c/KAy2epg+IrsT1O&#10;V4RP/DjWXkWRAUPonkWwUFHBWCeUA7GD6DYpGQspqEhJCRY/AkWhAQoFAgIuiOBT0c0JIMtISnTh&#10;x/31Xiz9kLNeKoir8FzSGMPkmMCBw+4c4hk/JHAca+xO2AvfJzKznrQXtpxV7CQAIXEP3YhtPHbA&#10;Nnqn2iZ6l9o2dsdlu5gdatuEHVfs4nd/7Jy0588OiTq/c0vVuShK3n/OO934rEe6QZ9XlmGnd6ZJ&#10;jyTT2N+bhyTV0N8tcf9y9xj99ZLEfU97ROy7Q5yy6za7mP3/Zqh66l80uyT/wcqKr/WGf4M/iq82&#10;3Zk/YfGX7nNKHCNwzn5Qjr7TcipZZTFf5WkF0ASUrrgsY+5FA5q0e2ATfw/MI5bAMIhMcxU0B+ii&#10;mUbfy8EbD8C58FHE8IM1u0OM+rFI9MzkoG4wGkltNhwY+C0udhJuXGWnzyvyNipfnWKWUnh+mn8k&#10;ZqLpBBePXCeQfBVj/s1jf6hiX0tMr+zulE7fe0LrnR+NrHWzDa5y8vMpso70LbDs98qyPOKZZTrh&#10;UWjymiTb4qJ3nskFrwKjP3rnG38oyTH70DPb/E+umcYfi1NNP3JLMvpInGz4qV2c7sfOCQc+sY/R&#10;uewQr3PFOW7fR7bxe684J+l94pak96Fz0v6/eKQa/sUjzfADUfrB972yjN73zjZ6WZppck5RaDMY&#10;UmxfGlBoWRRSZG+oKLZf6V9husYrweAnTiqdn/KG/1eh2cvQ8AfMVS0UQN6K/+JbTX9TMmr/8aG3&#10;E3DpL514879aMf5KzoWvcq1eNff8xL/0xc9knBHgmn0vnK+CxizsbugHLIBGOATWMY0kaNhr45L3&#10;GKJqTJBD0NRxYGD3dDbqCZrkNnu1qtZQU/5zw//lzOX8KLjL73U5YxCfVkd1+phyoOVk6SM3/IVv&#10;9Atc7cMXigVVOTo/FSY9CusYZPn7/82J/5fGWfzMNd3w5zLmCsTC73KcfupV4/UTlcrwX1S1qn+Z&#10;o100f0s2/LKCwxt9CTf784fmmz/eMae4cuK3NTjxpzKc+7D+ysjZ3Aev9bwFpvEtfuYzSQHXDTK5&#10;6Zi6hEyzhG4q4xj/O6Hnu3AIKppxBEHDuMY5+2mEMmGb0+GpAY3ANLUDkUhqtVU7tWrc0Rv7r7Mz&#10;5V+jBwKPKQiYqCH/V4vmolff2FfUPvutZoH4UpFe3oCzevD1WMz/rhDH/lD5x9q/WRD1965XYBq/&#10;4qUEzcMQZd0LJ3ZuWscxfgkmw/jdCV0CZr8AHAoCJmQaM1YLuBA0qnID5Lb7oHE0Fn2H8lA3wDls&#10;TCX4sZbthtq38+XOf00aDJ4P7ZV+ljsTnfj3BlXf0BPRPvn33gIRRfa++YMu6s5XQzD7n3kYeiv9&#10;6LW49QmTBj+RF635TFrwFDw5WMMphaCh5GwctMAw+30WDj0CSKh8No26By7pzyCIQkteG5Obo6w9&#10;m+LshcEYJDGFIe984Qs7RK+LgYWRP3VHc3rjhpW/r3yt8o7r8qTaJ1nUFgjNNWvPGbFD+6sq9F+K&#10;xeil3P+zAPd/G0gAjaLopc9885fBN2c5XCgpW0bdDUPFHTggvR16PPZ4CWxzF4UBsg2B45LyPIIL&#10;TZDVKEX9UBw6xzNR2xfNOIeqaf3yh27YmzB+sSO7cibvfN9czo2lsxt2Bdonvgkt8ENlvtGxNDb1&#10;tb0Sip434tVtZxIq/9551hA0oYU6n/lkL4UidwvEKc/BMpLJTPkd0PO6Dfslt2GX5x3Y5U3pmYWb&#10;plTVHBOfQXCBKTLqvVHbT9CMZaGxPxERVEE9Cp5ad0Ps8vJvp+0qJzNHeo6WfuEsqhvyotonXRQW&#10;2Kja+M/KHP13ozlUpP1cJLouxKrrD8c7fdnF57Tq/DQkb89nIXm7oMrZCRm3DthEst3Z7w7slRAs&#10;Yh4ed2KPtxDXUEVjj41D3LMI4Rr2jBoZanvi0TmaicbeREQWsaKkYK3FdTf0qx9OPtswn/N6zj/Y&#10;unvdX1j7hIvGAqqijT8OyNH9UySb99pfjkL/m8kYfrV49xcZIK50+8/C8g2uhLPrU5W5G/7Mh9mG&#10;PAJ9nzugQ7Bsd7mNx+0a8OhzK5qJ6lG4xaxHaLYVMip9Ud0Zj66hXDR3pyEmzwWynM3B193QQ6/W&#10;XBLqiK77E2ufUGuBv7GASmX9Y2Wh6WcJHLTewCLP4dcLPlOV/d89NWH5B+8PyzVWh+dyK1v6DvjE&#10;b4dlwGMw8Oa8M/c7sVd0G3Y43obdbqx4ljwEY/+nIQ4nK6WxDKnIBxWNMWjryeaRhaQ8L0hSNv7d&#10;/p2v/CYdf7+3rne+7dGv/IfaP9Ba4GtYwCt875KwEvPLyWwnbzwRitL+qN8vc1r2P+raogssUiMy&#10;zRCbbY2IDFaTxx2EvXwVTCVPQs+V85yd78ZOu99AT8TZaeLnoOfBfI5yJ1QJ1ojLFCOvNBhNbdzI&#10;1pmJ9EI5ZAkHz32NU/3iP3nlvw7dO3uqUzu287pZVPtE12IBrxi9jeFl5lfYv4/Udg+4ROx/6wes&#10;lBD+VsgRBsYZIDKZk3QS2YwXzd6n4P2w8VoBM7cXcdDxMWwzuxM7Lck4do9C1/EpGLq9ADufDZBH&#10;mCMqWYycgmDUNnDMb10i0nMCoIiwvLxx43UqpZl/uf+pa7lI7WO0FrjeFvAI3W8SXGSulmbpYpvT&#10;8xBF6h8WXiOrxi0gPI5rO5IdEZXIFvdIDhpRGcDGfSUM7Z7GTuP7sNXoXmwzvlfzdbf5ozB0fBF2&#10;XlvgKtdBeIIY2XmhKCyJ5hGFjEzOl04SwzN4R8T1vgbt82kt8K1bwClgt62JzxY8tvMu7HZ8AZ4x&#10;xlURCSZXYuM5izqeXakJDoiK5nQcH85h8DWElQM3Dxg/hq3778QW3buwVZcKmsFD0LV4DmYO6+Dq&#10;fQABKkfExLHVPJht8qFsAmSsE5VoiNrGQOTUujt/6xepfUGtBa63BSw8t6U+t+d+PLbtTviE6arr&#10;q6XIz3VGaSkHOKZygHukCcTSjXDxXAtL5xehY/YQ9ug/gC0Ezm7DR6BrRqaxfA6G1twcIHoRiUnW&#10;qKkLwMhIEo4cycfpVxpw7rVmHg0obw1Iut7nr30+rQW+EwuYuK7ve2rLErWT3y6UUiIe64/A3GQG&#10;5g/lYqArGuXF7shLt0N0mA7iI4wQHqSD4ICdCFbuQ2K8JXIzHJCWYoLKCgkG+uPRwk0FY+NxmD+a&#10;j7kjhTh9rhEjE7kIyzAp+k4uUPuiWgvcAAv8UN9xzcWlex+Br/d65FI1KylwR0uTPxpqfFBfw7G5&#10;KaaICt+H4OAdCA7ZgaDAffBlp2pCDMc25dqhIM8eObnmqG/wwvBQNLp65Bji/s9jnDM9MJiI1tZQ&#10;NLQEXVYl7PjVDTh/7VNqLfDtW2Cj9f0/tpJs/q3KbyUilFuQEc/GQa+N8PZYjiD5dsj91sBPxkGN&#10;Lo/B1Ip1aCb3Qeq7HBFhO5CTbouYmN1ITtZHSaEjmhu90d8bgplDqTj3aitOnq7E1EwGRsbTkVrs&#10;7vXtX532FbUWuEEWyCp1fr6dHcJHZ9NxYi4T/R3eaCi3QEWBDUTud8DFjTPObH4DW7t7YOv4MORc&#10;sZ5CWTop1giREbsQHbMTOXnG6B8IRhlb3Du4NHd8NgHHz1Rgej4P6aU2/yU0A96g09c+rdYC340F&#10;0qqMM0rqndDeFYihoXgMj8ShnpXLZcUilOQ7ISlGl4cxsigSFOZw9QnbznPyWQmQp4vCanO0c6hL&#10;e38Q8jlDb+JkAuIankM1t8XNHU/D6Fzu2e/mqrSvqrXADbRAUatrcTYHurf1haJrIBodfZEoqeF6&#10;xRwLJjwNkZ7tzjwMh8KH70FyCoUAbnPr6ItCbq0lMjiXrmNEBYewO1HY6Iypk+kYF6aETovQynXt&#10;F97ouX6VATfQBtqn1lrgK1mgtN15soiuVRvnMPePJKKlR4XiWjESWIcWFL8JsammyC0QYWQ0FUk5&#10;m5j9t0FhuQum5gtQ0iLCmddaIYl/goWblmSWeMydKcTJ12sxzI12uQ1ibQfyV3o3tA/+XligqMnm&#10;o9JmZ3T0h6F3MAp1HX4orHVGXO5++MW9gBAWb546U4t33ulDBfd5hiVxvYn/Y0gu1GdbgB4uXOyG&#10;NPFxhBSvQhc3W594rQKvvt2NI6+WqLlk+MffCyNoT1JrgWu1gLCJoJrbp9u65Zg7XICp6Tx+H4jC&#10;Kkck5XMtSsLzcOd6jfmjOXj9jRbUN4kRmbEPAZEcUh94Pwo4AfXca02QcD+novAR5HCrRN9cOF5/&#10;qx8nLlaqa4e+eF3htZ6f9nFaC9x0FiAT/Ly10w8TUyk4+3IDpg5loqWb6+PrXZCWz9G6cQ9DzJWB&#10;dU1SHD+ej76BUJb+myIgZgvcgu9DA+cDHDlRhpJqd0xSLTv3RhNC6x7Em78dxNSZ5Ms33QVrT0hr&#10;gW9qgfxm2b81cZrM+GQiTp2qxNhEEjp7FCivc0R2EXePJq0k0/wGDtJfoKdHiaZWGcSRj0KsegKS&#10;mEdRxYmvvjGPoIcjnM6Ric6/3YpirpN//b1OnHqz6i/f9Py0f6+1wE1nAWHpV3WTJzp7gzBIuXmA&#10;u22aCYySSgek5OxDSOIqeEc8ACvxr2Hu+BvU10sQn7Ud4cncWBd1J2o4X9xR+Wt0jCtw/p0OXHi/&#10;RYhl8PLbtXjlreavNLDwpjOO9oS0FvgyCxTU2P2usc0H3aw/6x9MQlt7EDLzzKCM44p0xjOOil/B&#10;1ueXsHK8CzK/LSitMkVXbwJ8Mu5H3bAY9sG/QfWoHc6/145Tb5Xg6BvF/FqG0y/XqrRW11rglrRA&#10;To1la3mDM3oGYjE4korWjmBEp+yEf9RzcOIoWhO3X7Cv5j9gaPVrGFrcjsoqN+RUWCGVK+vruBre&#10;NfYObg0QkWlaMf1KPM69V4cTb5QjJHnV9lvSYNqL0logo8I0KKNKh0wTRdCkoYVMk5bLbRFhD8DJ&#10;/w6YiX8JA7tfQJ/lNAcsfwUD299gv90vEV26FMU99hBn3I3WcRne/v0wiqf24uzbjZh/OetyirZ8&#10;Rntz3aoWKGxy2JlZrY9+TsmcmslDd18ckrO5/iTiLjgG/BqWXr+Ekeg/YORM8FjfjoPWv4YeQWTm&#10;+2sUchGXrPxeVB1ywNwb6aidscGpCzUYOhH6p1vVXtrr0lrgB7l1Jk+nV+3BwHgijh2rxAj7anJL&#10;uLc0+j44B/0KVtJfwtj1F3TTfg0jigGGLr+CmdevYBN0G+OauxHT9yT6OSJq9FQspk6n4dhr+eg9&#10;Eqhppdb+01rglrRARavTb1KqNqBrOAxHjpZjfCobOWXcihd3J0TBFAFkv4Spxy84meaXMPH8FY9f&#10;wk7+G3hyYW1+A9sCjjnh8MU8TJ9Lw/HzpTj6Wg66TsmCb0ljaS9KawHBAkJVQErVOrT1B2D+SAlm&#10;Dhchr8wGvkn3wSOSORr5L2HuTeAIoCHDWBFEorA7EJK3Ai3DoRg5E4VDr2Tg6IUinLxYgSPns9F+&#10;VLxLa12tBW5lC/wwuWotWvvlLJcpw+x8Ccrq3OHHdRviqF/DSXDR/H6lAY61769gTwlayjUcqVzb&#10;3jEWioHjoZh7LRNn3qzhUYHJ10LQdtrumVvZYNpr01rgh9m1u6809Hhjei4Pk9M5qGwUQ5a2BOJY&#10;Mk3Qr2FN0FiQYawIGqfgX5OFHkRJsxNaJxQYORGLo69zoMZblTh3qRpT54PRfMbubq1ZtRa4pS1Q&#10;0mr6aW03B2zMpGGCawDrWBXgn/YwPON+A+eQX8NG8WtYyRnfBP4aoojbIM9agpJ2W7ROyTByMhrH&#10;Xi/Cy+/U4fTb5eh+RYSmCxt/cUsbTHtxWgsUNJh9XNfjieHJZIxOpKKxTY6gjKXwjL8NzmQWG0rP&#10;wuEY+hsOPr8N/ll3o7idqzympBg7nYBjF8tw5u1qnHm3lHtxHNStczo3fn2g9m3TWuC7tEBFp+ij&#10;6m5n5mriMDaZjrpmX4RmrWdz2W8gCv017OiiCSzjFH4b3GJvh0/WHchtM0LThBcmz6Xg+JvlePn9&#10;Wpx6txitL9uoc+Z+8D9mRX+X16Z9ba0FbogFqjslH1Z12aFjmNvTxqLR0hWM4MxlEJNpHAkaB7po&#10;dizMdAr/DdzjCZrsO5HWtgV1Y66YIGhOEjTn3q/D8Xfy0fyK4ZVaLMyJ1v7TWuCWtUBtj/S3lZ22&#10;aBtSYmgiDnUc/heU/Sw8Em6DU9gC09irCBrGM+IEgibnTiS3bkDtuIigSV0ADWvOjr9TgNazVgSN&#10;oRY0t+zdor0wjQWahgLerey0R+uAAp0cx1TVwtnMmU9qmMaZ7GIvgIaHhmkIGhlBk9SyBnUEzeTL&#10;aezSLMPZ92pw/O08dJx0uSLkfrSm1VrglrZA24jyzfoedzT2+XIqjRIVrRIE5TypYRpnoQmNgBHY&#10;xpHfuyfcAd9cMk3zOtQQNDOvZOHUJcrN79fg2Ns5qD1+QAuaW/pu0V6cxgJtI0GvVnU6cCKNkgM2&#10;hMF/HNmUy36axNvgEs6YhgqaENMILpoQ08gImsTmVaidcMWhV7Nx8i0KAR/U4ejb2Wg4bnFFBdU/&#10;aU2rtcAtbYHO8Zhzle0O6BwOoXsWivIWd4TkvAiflHu4x4YTNgkYQT2zJ9O4xt+hEQLiGlageswZ&#10;0wTNiUuldM9qMXspCVUnDl5WqX6gBc0tfcdoL+4HXWPRx6o7XdAxFIzekWiUNLoghEzjnXwn3KIX&#10;QGND0NiFUIKOW1DP4hqWsWPTBZOvpOPYmyU4/W41Zi7Go/645eUf4Ac/1JpVa4Fb2gK9E/Fz1R3O&#10;qO/2pOQcS9CIEJW/HtKU2+HOUhohnjFnVYAAGpfo2+FF0EQ2PEXJ2Y1CQDqOXizFyXcqMflGLOqP&#10;WWlBc0vfLdqL01iAoJmu6XBBbZe7Rj0rI2jCcpdDmnoH3GMW1DMLVgTYcR6Ac9RtkGTcgfC6x1E1&#10;4sDkZjqOX6rAybcF0HAO9GH7K1qm0d5Yt7wFeibih2o7XSG4aM29cjKNE2IKN0CWevdfmcZCqD8L&#10;+g2cIgmazDsRUvsAKoZtMf1yFo6+Wcq4hhXOAtMcdtTOO7vl7xjtBf6gazK+p7rdBZUdjuyrCSTT&#10;OCMybyUrne/mqCbGNIxnPgeNhmkIGmX1PXTPxOylySFgynHqnSoNaOrm7T7VmlRrgVveAh0TsS3V&#10;7c6obLdHc58c5RQC4orWMaZh92bkgtwsgMaG7plLzO3wJGiC6x5C7Zg7QZPHgk0hpqnBxBsxaDkm&#10;+fiWN5j2ArUWIGgaKjtEqOl2R/dgJIqbbJFQrMOY5i64UnK2Uf0GVoxpBPfMMe4OeKTfCVXtPQSN&#10;G5Ob2Tj2lgCaCky8Ho+GY+KPtBbVWuCWtwDzNDWVnSJUtDuhl/szy1u5NaBwF6SCe6YBDQHzOWg4&#10;50wDmpolrAhw1cQ0xy+VaUAzfj4GDUfcPrzlDaa9QK0FOifjCyva7FHOo6MvmGU0YsQVb4Y0+S44&#10;MaaxJtOYywmcYFY9EzSe6ZwRUPMQYxpPTUxz7M0ynKDkPH6BoDkm+qPWoloL3PIW6JpMyqlodUAt&#10;3bPB8XhUsCIgupAxjQAaMo3VVdBYC6BhnkaQnEPrHkHjuI/GPTt6sVgDmlEyTc1R59/f8gbTXqDW&#10;An3jiUnVdM1qKDsPTySjvFlE92wLhYC72Q7AgYFXk5vWIQSNIAQITFP7MBrGZARNDo5wfvMJumca&#10;0Bxx+K3WoloL3PIW6JlOiaoi0zR0eWGE7c6VrW6IKdjMMpo7CBqBaaieBfLrVaYRp90BZdV9qBl2&#10;Z0yTjcNvFOLE2xUYOx/NmEb0/i1vMO0Fai3QP50cVtXmgKZeKcanM1GhYZptC6BhlbPgnlkwV6MB&#10;DZlGAE1g5X2oHhJrmGZeYBoO1Rg9z/WDh0Xvai2qtcAtb4GBQ6myqlYRGntlGveskmsCo4rWMKa5&#10;F/ZsPNOAhnkaS4LGnkKAmOpZUPX9qB2RYPbVfMY0FAJYESAwTfURu3dueYNpL1Brgf5DaRJBPWvq&#10;88fQeBLKG9yQVLwfkqQ7YM8WZ4FlhIJNDWiYp3EnaJQETd2IN5kmV6OeCbVno69FonLe+G2tRbUW&#10;uOUtMHgow7WcMU1Try9GJ1NQ1eyFpCId1p7dD1tWNmtAI2wQIOM4EDSuaXcxufkgQSNlTEPJWWAa&#10;xjQT5+NQPevw1i1vMO0Fai3QMRZlVdpii8YeKSZmMjgjwEsT00jZT2PLxjOhwlk4LFkR4ED3TAOa&#10;mgdQO+ylEQIWQFNJ0MSj+rDDRa1FtRa45S3QPR5pLORpmnv8uGqD6lmTBxKLdmqa0OwIGsurtWdC&#10;bOPAuWeCexZc9wAqhxbUM6H2TIhpxs/HomLe9I1b3mDaC9RaoG045EAlQdParyDTZKGCoEkpFWKa&#10;2zSg+VwIECoDhOSmRwZbA+ofQsVfQbMgBAigKZ810S6o1d5St74FOkYjdarauWuGMc3kIQ5Ab/ag&#10;EKADLwoBQkwjVDdrhADBPSNohCrn0IZHyDQemDybRaYp/xvQmGlBc+vfMtorbB1R7ShptkUL121M&#10;zuaipk2G9DIDLm5iL40gBBAwQu2ZpfK/Y5rQ+odRNezB5bRCGU0J1TM2oV1IpBBgrwWN9pa69S3Q&#10;PhK2obTFDs39/piay0V9u5/GPfOke2ZLlrGkCGDm/ytNbCNIzoIQEFx7P6qHJRrJWdO5+TloDlu/&#10;dutbTHuFi94CTQNha0tbHMk0gZiazUd9hx8SS7ZrmEYY22RFsGiqnBnT2HOtoGvGXYxpHkQlmWby&#10;HNudyTQCaMYpOZfMG2pBs+jvqEVggOYh1fLiJht0DAZzsVM+mrqUSC7dCw9uDRDcMyuhYJP7aaxU&#10;QnJzATQC01RpYpoMHPkcNBfiUDZ/8NVFYDLtJS52CzQNhz5b0GSO1kE5pg7lakCTWWHEWc4LoFlw&#10;zxaEALsYumcEjaqGoBn2JGiyMf86a884J2CBaXS1TLPYb6jFcP3tw9FP5jWYcSwt3TOCprlbhfRy&#10;/b8yzeegEfppFpjmbghCQMWgO6bOCa0BgnvGJjRKzoXze7RMsxhumsV+je1jUQ/lNVhxwqaKoBHc&#10;syCCxpBzmyk3a9SzXy0wDdUz26g7IEq/C+H1T2mEgKmzBI3QhPY50xzW0TLNYr+hFsP1N3WpHsiu&#10;M9SAZvZwMVp6QpBdaQ43bg2w5crAzyVnC4LGLnrBPQtteO6veZr5i0Ua0Ey+nojSeX0taBbDTbPY&#10;r7FhSHVPXoO5ZpbzzGwhOvsjkSEwDUFjcxU0n889c6B7Jkq/GyENz1I9E2vcs8OvF2j6aYQ8TfHh&#10;nVrQLPYbajFcf8OE6va8elPGNEGYni1Ae3+YJqYRxS3kaczZtWkWQEHgqnomuGehDU/TPZNiilXO&#10;R97gCKe3OffsQjzLaMy1yc3FcNMs9mvsm4n8dUGjNXdukmnmCtE1EI3UMl0NaKy5m8aMoDFVXAUN&#10;q5wF0IQ1PkfQ+GjUMwE0pwiacVY5lx4yfn2x21N7/YvAAt2TCb/Kb7RF50g48zQF6B2MZUUAQcON&#10;AUJi04yAMeFhLsQ0QmsAQRPVuJSg8b4qOZfgmFCweSEBVYdctFXOi+CeWfSXWNOt+lVOrbW6nTHN&#10;5EwuBwbGMrm5D65xV0FD10xwz8yvumduWXcjov4FJjclrAgQZgSUcd+m0O4cj9o50ZuL3qBaA9z6&#10;FqDk/MvsGgt150goy2jyOJo2mjGNAUGz0OosMI0GNEHCjAAuesqkEFAnSM7emNC4Zwudm6PnE1A3&#10;63zp1reY9goXvQWahpJ+kVNnpRZimmnWnvUMxiGt7CBE3E0j1JsJgDG9ChqhIsCNknNQ3aOoGVmI&#10;aYTBGgLTjFM9qznsrFXPFv0dtQgM0DcX/R85teZXhIqA2cOFXCGYQNAcYEyzwDSCCCAAx0zJpjTm&#10;adwyWXtW/4QGNOMCaDhY4zjzNFNvpKJ21un0IjCZ9hIXuwWax/P/TQBNx1AIDh8twcBYCt0zs6vu&#10;2VWmEYBD98xO455RPaPkXMvBGuNnBKYpJ9OUY/piOurnXE8tdntqr38RWGBoKP3nufW2lzu43Xl2&#10;vphjnFKQUsI8DZlGKNIUJGcT+QLT2AqgoRAQUkemGRJAk/XXmGaKoKmbcz6yCEymvcTFboGeo6U/&#10;y6q3uNxOppmez8PgKN2zclM4xQh5moXkpgAaQT2zEwo2BdDUP4nqQQnGhCpn5mmEvZsCaKoO2Uwu&#10;dntqr38RWKDmYsJPsuvNPmsdUGFyLhuDY4lIKj2oGaKhEQIIGiO//3bPXFhGE9bwDJnGWwOaI29W&#10;aEAjuGeVc1bDi8Bk2ktc7BYom1b9e1adFVooBIxTch7iEPQkJjcduF9TcM8EIcDYj9Kz4J5Fs/ZM&#10;0xrwLAegc07aGaHKuQLH3q7C9BsZKD5kNLDY7am9/kVggeYzMf+WWWuBpgEFpqieDY+nIbX8gAY0&#10;Fn8FjeCe3c6Y5i64cEOaqvYJCgFUz85wRsDFSgoBNVTP0liwadS7CEymvcTFboGeo3E/y6y1Ujdy&#10;7tkMhYBBqmcppQfgeBU0QgmNsT/dMwE0ZBoBNMFCcpNCwAT7aQTQHCNoJi+kIP/wvo7Fbk/t9S8C&#10;C7TO5fw0q8ZSXd/jj2n20wyMJiOpTA8OHH4uVAEY+zKmuQoaGwE0XGAbWr+CoJERNALT0D3jduep&#10;19OQdWhz0yIwmfYSF7sFhi4U/Tin1kbdJDDN4VL0a0CjC7vQBdAIypmxULAZcgcE0Dinkmnql6Fu&#10;lBM5NaBZYBrBPUs/tKV2sdtTe/2LwAKdnSn/mltvpW4eCGSV80JyUyjYtIu8nTHNbRqWMVHcBjMB&#10;NFELoFHVP0chwA8T5/IpOZdzu3MtJgmawtm9NYvAZNpLXOwWyJnL+VF+o726uT+AEzYLNUyTWn4Q&#10;9n8DGmM5QRN8B6wjF2IaVd0LFAL8KTnn4vAFoWCzlkyTgYJZnarFbk/t9S8CC+TMOf2osMVG3UKm&#10;mWTBZv9IEplmP+yZpxEkZ0EEMCbTmAbdDusoqmfM0wjuWfWQL9UzoTWAeRq6Z9MXs1Ewt690EZhM&#10;e4mL3QJDQ6p/Lmy2UTf3KTRM0zMUr4lp7Fmcac5CTSGxKTCNyV9BswSqhhcIGh+MnRYqAoTaMwE0&#10;OSg4vLdosdtTe/2LwAICaAqardRtnLA5cSiPTWgJV0Fzu6a6WQMaMo0AGo16lr6E6tlqDdNMnsvj&#10;dmchuVmtYZriuQMFi8Bk2ktc7BaorTX8fwUtFlfahDIaumd9wyyjEWIaMo1QBWCsUc8W3DOb6Lvg&#10;nHkPwhs2sAnNl9No8jUVAZrkpgY0plrQLPYbajFc/+egaRlUMU9TuJDcrDCEXRSZhnVngmtmxMM0&#10;iEJAzAJowurXcywtmeZs3kJM847ANDkomTUuXAw2017jIreASqX6p4IW6ystfQJoijTqWQpnOTsQ&#10;NKZkGAEwxgG30z2j5Bx7N1wyGNMwuVklCAFnC8g0lTjB5ObMxXwyjUn+Ijen9vIXgwUE0OQ1C+5Z&#10;CPfTFNI9o+RcaQRHtjabBfw3aIyVZBqCxpmgCapfispBQQgg02gKNisx82Yeao6I8haDzbTXqLXA&#10;D4tana4I7tkkV20MjBA0FcawJ2hMA/8XaBjTuGTcg9C6lQQNm9DOFuLw51XOF7lFbd5V655p76fF&#10;YYHCNtHlZk7YnJzLY+1ZCtIqzTRrNT4HjVHAHTC5yjROaUu4n0Zwz8g0dM8Ov16Oo5cqMf1mDqqO&#10;uBYvDotpr3LRW6Cw1e1yE5ObE2SawTHWkAmgoXpmSvVsIaYhaBjTWNE9c0xdAmXNCxr3bPRMPuY+&#10;Bw2ZpvqoWJunWfR30yIxQFGb+HLzQADGOCxwaCINGdWmmjYAQWY2vAoaY9WdBM0SOKXfg8CaZ1E+&#10;6KVhGg1oGNNMX8xD7bxEKzkvkntm0V9mQaPjZ00EzQQHoI/O5BA0FppEpgljGkN/so3ANMEETdTd&#10;GtD4Vj5K0HBY4LkCzBI0QufmFJmm7pjku1XPgNr/t+jfTa0BvhUL5DVbffq5ezY2nY2sGjsN05gE&#10;3g4jBdlGcQcEprGOI9Nk3At59VMoH/DVFGwKTHOMBZuH3swnaHy+W9D0fFh6+8TvSt2+FatpX2RR&#10;WyC31eaTBqH2jHmaofF0JDNPI7QBmCgJGrLMAmju0rhnjmQaJYWAckFyZrvz7OtldM9qcOitAoJG&#10;lv2dG7L3zcL0gXeKyoT6oO/8ZLQncMtaoLDN9ZP6fnZust15YCwZcSzYtAq/U9PirGEaAsc46E5Y&#10;0D1zzLwXQbUvoXRAmHuWh1m2Bsy/VYVDFwspBPikfedGar2k+mn1q/F/brqQ+Wbv2yVPfucnpD2B&#10;W9ICxS2ijxs4WGNC6KdhGU1E0RZNp6ZQpPk5aIyUBE3k3XDIuE8DmvJBGZkmDzMXSnGYY5xm3ihA&#10;7VGvxJvCQD1v5y3LPxmiLjodeqXjzey5Iran3hQnpj2JW8YCJW1uf6nv86cIkIs+5mnCC7bCIkzI&#10;zXwOmjthRKaxjF5C0NzLMpqXUEbQjJzMxsx5guYtYe4ZY5ojvvE3jVGaXk3qyTrmh4wTMuSdDrzc&#10;+mbKyLH/bN1905yg9kS+1xYo6hD9V0NfAIZnMtEzkojoYh1Y0j0zZm7GSE73LHABNBYEjT2ZJrB2&#10;1QJoTudeBQ3LaC4ypjmiuHlAc/FizU8Kz4R+knxYgpSj3kg96oHcUwp13StR70z8ttLge/2OaU/+&#10;O7dASYf7Rw39gRiazuTWgGTEluiRaQgaVgEYCqAJuMo0MWSaTIKm5ipo6J4dOl9GprkKmmPyyO/8&#10;Yv72BEYvVYqzj/gjbtYdSXNixM+JkE3myTwmQ93rMb+ffL9s6U11wtqT+d5YoKDV48/Vfb4YYo6m&#10;lzFNUqWxBjRC6YwBlTNDxjPGwXeRae6BXfp9kNcsI9P4YPhUzgLTvCkkNwvRckoVfFNd9BBU/9z9&#10;evZ/pc55InzSAfGH3BA76YSMYz5InXdF3kl/de352Ldn1I2/vqlOXHsyN70FCto8Pqzq9cXIIcY0&#10;Y6lIZMGmOUFjSOXMQE7g0D0zDrlb4545ZN2PgNrVGvfsc9DMUQiYonvWdDxYedNd7LEPerfmHg9A&#10;wowY4eO2iB53QPSUM9Ln6bYddiXreNNt81d3vZHaMfFO6e033QVoT+imtEBBm9ufqnvlGJzOQi/H&#10;0qZUmXFkkwCahRyNABrDoLtgFkmmybgfCsY05cP+GDydhcnXijTu2TTVs6YTKsVNeYGDb5adzpiR&#10;IHLCHsFjNoibckXEuD1yyDhpjHmy532RIcQ8x3yutLyRHFZ7UvUvN+WFaE/qprFAbovrH6t6/DAw&#10;xZiGoEmrtoZZ6F2a/MznTGNA0JhGLYBGXrMCZWxCG/gfoCkUmEZ601zU357I3KWcn5acUF2OnLRB&#10;6KgDVCNWiBy1QfSEC9KPSJAx64U0HjknfJF7Uobc496fVrwRuuymvBjtSd0UFshucfy94J6Nscq5&#10;bzwVyaxytqB6JsQz+lfdM8PgJTAjaOwz74c/QVPMfhqBaSZeK8Ssxj3TgEZ8U1zQF53ExBs1MWmH&#10;fBAyYofwMRGUgxZImpYiZcYHecdCCBo3ZB+Ro/CUH/JPqZB1VKom+8w2fxDzbzftRWlP7DuzwOeg&#10;GRHmnk1lILnKWlOcKTCNABr9gLtgoFoAjd1V0JRQCBg8lUHQFGFOIwQUo/V0qMN3dhH/6IWBH/yw&#10;/HTsJwkTPggctIZq0B6KAWsNcMJG7JFwSIzEQxLET4uQf1yOylMxKDsdguxj0s/qX40IBFT/9I9e&#10;Q/v7xWOBnBbn/xRimlG2Ow9OZlE9s+AQjbs1uRl9+Z04qLgL+kF3a9wz24wHIKcQUKqJabIxSfVs&#10;jmU0AmiaToXZ39RWG3ujzjplxpeumTMC+q3h02MM3y4ThI9aQTVsi4RpT8RQKIiZ9EDmrAcKTwSh&#10;+pV4FJ8KRfEZ5Xv97+StvKkvUHty35oFBNA0CNNojpZjaCoHKdU2sCTTCPVmBwkaPf+7cJBsYxp1&#10;L6zTH4BfzRqUjygY0+RSCCBo3qyme1aEtjNRdt/aSX/dF+p8rfDDuHF3BA7YQNZrDnG7Hnx7jBA6&#10;bIfYMSnVNQ9EEEDxE25IOuSKwpMBKCfj1J9LQvWp6CsdF5POHP5d+f1f9/W1f3drWCCryeGD2j52&#10;bh4poexcgGSCRqgzEyoB/hY0JhH3LICmag3KyDT9LKOZeLWETLMAmoYToVY3vUWGLtTemXs4XB09&#10;4gHvLjP495nBpXkv/HpNENBnifABByRNeDD2cUDUuJgqmylSmN9Jm3WluuaFpgvZqD4bcaX9Qnzr&#10;SZzUqmw3/Tt+Y04wq1n0QX1/EKbmS1lKk0emsaO8vAQHA+/CAb87cUBOplHeDYOwe2GV/iB8alZS&#10;cg4g0+RhnExziLVnU2+Wov6kyuzGnOF1ftbmk3kZ0SNidfiAG7zbjSHtNIF7iy58+w3h1amL0AFH&#10;JI17IWpUhJAhW4LHESHDpkyM2qLgZATy5gNQeiIUrRdT/jL+Xqmvtg3hOr9B34Ony2pxeV9gmkMn&#10;qhZAU2UHi5h7oE/Q6PneCV26ZwcC78ZBgsYy5QFIqZ4JoOmne7YAmkpMMqapORJo8T243IVTzJ0O&#10;+SB40A3yXlt4tploDo/m/Qgm0/h2WSJqSIzYEXfEDtFdG3KmWGCL0CFDBI6YMP6xQvKUF9LnvFH7&#10;cjzZJ/7dc590P/+9uXjtiX5jC+S1ub1XRSFg9kQ1RmbykcQ8jRVBI7QD6F4FjV7A3dAXmCaVoKle&#10;hqIBGfpPZWHsfDFBU03QlKDu+PcINK0nsnckTcjVfv028GmzgnenMRzrdSDrIDj6neDXYYP4EV+k&#10;jsoQRUYK6bdHJOXqoH4Tqm4mSGQ5jmLgIOKnnFB8NAA1ZxOv9L+b2S6MLP3G74j2CW56C+S1ur5X&#10;3avA3MlajYKWxJjGKuY+VgIsuGd68rtxgO6ZfsR9sEx7EN7VS1HC5Gb/qWwyTQkOXVoATc1x+feH&#10;aYR3peRwwlA42UZKZhG3GMO90RD2lfsg7yA4ehwQ3kum6ZchY0yJ6EFPqHqdEDPsiijGO4oBfUSM&#10;2UHWrYPwIUrXMw4oOh6kLjur/N3wB3n7bvp3XXuC38gC2W2id6sE0Jyuw/h8ERKrLDkPQHDPBOWM&#10;B1lGL3AJDAgai/SHCJrlTG76oY+gGaPkvMA0pag5GWD9jU7k2/5j1ZDqx5mTIZ8ouh0JHBu4NBjC&#10;ufEAXOv04ddJZhmQILjLDVF9rBaYDEXCsA9iCJ5gKm9xI67w7NiN0EE7SDr3Qt5N125UH8mTrkg7&#10;JFY3vqYarIW2HOfbfk+/rdfTgKYnAHOnagmaEsRVmMIq/j5NvZkAGl0yjW7AEuiH3wfztIcgqVzK&#10;PI0CfczTjBM0M5ScJ98sQe3JQJtv65yv2+uUH87eEDfqccWrzRz+BI9LvSFcCR7/DsY2nRbwabFA&#10;8mgIUpnNTRsPQOpIEFTdLlB0m1O2toBb+2bIeg7SvdsH/84DUFBMCBkyRfSYPfKOKy5PvVcgAvDD&#10;63bC2ie6KSyQ2+r6dnVvIObPNmKKuZrYcmNYakBDhvG7SwOa/QJowj4HjcA0cvQK7hn7aWbe4kp0&#10;gWlOBd78eZovsnj5ofjR0EExvDqsNK6aqNEIkiZTBJFlvAmm4A4RIvu9Eclhb/FjEiTSN1Uw5lF2&#10;mkFJ1nFp3IjAHhP4dOvxOXSZODWFst+YMZA90ma81FVnA948/F7NIzfFu609ietigdxWt7drqJ7N&#10;n2nA9PEKxFeawyL2XhgoyTQEjZDc3K+8F3ph98Ms5UF4Vi4n0wSg52QWxi+UY5qgmSBoKo8rvp+g&#10;yclx+lH6ROCfg/vcKT/bwqPVBJIO5m/qDRjfuMC71RKh3Z4Eiz8i+nyQMOqD+CE/BJJxvNsNqbbp&#10;w61lF5nKFD7tuvDg9z6UrgW3LXjIgslSS+Qe9mFuJ7XuqLrnZ9flXdM+yXdqgZwWt7eq+pQ4crYJ&#10;MycqEV9lAXOCRsjN6BI0+/3JNAJoQu+HaQrds+oVBE0gugmasc+ZhmsEq04F3dxlNH/PynWzuabh&#10;Q55qabsd2YJuV4shb34TuNURQE02kLby5u/2QSyDudBeCaLITIkjAVD1OBI0xlD0WsK9fT+Bsgd+&#10;XYZwbNxEBY55H8Y9Ab3GUDJ5ylgHlWzBnny/2EHrsn2n9/w3fvGcdre3qgXQnGvC5PFyDWjMYgga&#10;5mZ0femeETT7Av4bNJ6Vy1A6EohexjRj58vpnjEWYnKz5nSQ4zc+me/yCXKnIzvDmJfxpAQtpasm&#10;ajbUuGo+TY50x5x5OCKm3wdhXR4IYPyj7Haiy+YJ7xYr+LYbQNFnC1dWF3i0URTosyJwtkLWSfB1&#10;bINn+xYE9pkgbNScNW6O6ppXAj96+bdD93yX16t97a9vgdx297cqKQQIMc00E5xxVXTP4u7TFGkK&#10;gNGAhkyjG7LANOKK5SgbVaKbeZoF96wWY2+UoOK4wunrn8VN8Jed02X/njwq/3NAnxNdNAuIGc+4&#10;N5oz6WkFZbsHxPUmVNgOIKjdE1HdUo0gENEjQjSB5NdhCc/mg4xtmPNpM4BT0zYEsyjUqXkzwbcZ&#10;ErKQZ+su+HYbsNZNF3GUq9MOuaj73spsOIlabTnOTfD+f5VTyGlzu1jZq9RIzlOMaSLKDGAef/9f&#10;QbNPsYRMc4/GPTNJfgjuFctQTM+k93QOJi5wfBNjGoFpvvegEYxWOZO9PGbU53JAjwtzN3TTms0g&#10;buTXBhMEdrjBvlqHbpsRAtrYk9PjCTnduQAeIb0iKm2WfPwBumPC3+nCtmE9xQETODZvhVPjFgJx&#10;D5ybt1BpO8C6Nx2EMd6JmrBB6UnFn0beKlz7Vd407WO/Wwtkt7tdrOgJXMjTHC1DdIUJzGLvw8Gg&#10;JdivUc7u0Rx6EQ/CJPVhDWhK6J71CVXOF9hLwzzN+JtlghDg8t1eyXV69YKR2IiwQbHai+zh1mIO&#10;10aBYUxgX6cHz0Yr2NfqQdzMyuguKUK6JBQE3BjbOLHYUwxxkxEFhP0sz7Emu5jDpm4z/NrN4NDA&#10;YXJVKyFu3Q3Hpq1wb95O4cCE+R191rVZaAZ+dFxMba65mPCT63QZ2qe5gRbIanV7vYKS89yZOlY6&#10;lyG+2gqmrAgQEpr75UugIydolAugMU17GGIhpqF71iNUORM0M5cEpilDxQmF6w08zW/3qbMnI0dD&#10;+kVwaTWAe5sR3JvMKS2bwKpSD97N9rCrJZPU7YS8zR0hnV5UzVhF0OdKkcATni1U3hoN4NNlCq92&#10;fVjWruPXg3TT9kG/8hmW62yFa8tOAnIP3TlTxlB7WKZjgbAxS+Qd8f6o5bXk577dq9W+2le1QFaH&#10;O0GjxCyZZpTznBNqbGASvcA0On4LoBFims+ZRszkZjH7aXqEigAhprlUi4k3y28t0FSMRf0yeyz4&#10;vwL7nBmfGBI4FmQQEzjXcbdi5UFWDZiRcXRgV7eX+RwxWccb/m0OkHc6ILhHDFmrDR+rwzjmAIUB&#10;Jr5qNpJ1NtLl04NJ5Uqy1mYCax+rq3fDr0cfHu37KBroQTlkxAEgZldKjvlnawd8fNVb+dt7fGa7&#10;+PwCaOoJGlYEVFnBOPp+6Abd81fQCJLz/rAHYZxM94x5mkK6Z90nczTq2UJMU47yY/Jba8tF09GK&#10;nap+N7WkW1DCjMgI1nCkBG1bfQBOVaxVI/vYVe0nOA5ARvYJpjjgzcf4dfJgRYFr40HYVG6HG0tz&#10;pGxBsKrdCPOa9RrGsazdQCBt4HMaUnDYwy7S/fBgXse5dRMrDQwQNHoAqYdc/lx4Qmb8A7Zqf3u3&#10;g/aVrsUCmW3i81X9IUxsVmGE6zbiqm1hpAHNvdj7N0yjG86YJv0ReFStQhFB00XQjJ5nL81V0JQd&#10;U0qu5fW+V4/JG4hKCu5n/qbLGtaMZQTguFEYcK03g4hsI4gEQumNe6NQ8GlGBc2CJTh2FAjMKRA4&#10;UbI2gGnZFgJtD1ya9sGmegcBs4kg3E5RYCfMqldC1LQbrm274Nqxk1L3Pji1bYJ3zx4oRyhdjxkh&#10;86jLbxveVGnl6ZvozsloFb1a0ccmtBNkjCPlZBobGEXdr0lo6viTbRT3Yl/gfTgQ8QBB8yhBsxoF&#10;QwTNiRyMvPbfTFN5PEh+E13W9TuVksNpPYpeZ7pZ5rCtP8hCTSvWpzG4r2E7Qa0+nOuN4NSgDxcy&#10;jgAenzZbSFqtGNswMUohwbFeF5blO2BYuo7KmwFMatYRgGv5871U1XbCnIPkzOpWw4mVBG7tOyFq&#10;28Y27L0Qd+5EwJABlGN6iJw0uZJ3XFZiWPsDbevB9Xtrv/YzZba6ETTBGD9eSfesVMM0hgJoBKZh&#10;PLPHn+AJoDBAIcCYoBETNIUETSeFAAE0U5rkZjmqj4UFfu2TuJn/UFVr+C+Z45Fv+vXYQtRqDAeh&#10;qJOumX0NwcIYx6FaD+4NrHKt0iVw9GFbs5cMw4rpBippTQbwbrJgRYE13bh9MC/bxp/vo5pGsFRt&#10;gEXdBoJlN8xqV8KkbjlcKBA4t26ly7ZT00Xq0aED//6DCBo2gmrcADHT1h/knPRbdzPbazGcW1ab&#10;+JUyxjRjLNYcOVyC2EoyTQxBo7pPwzJ7BaZR3g+9qIdgmkGmqV6LwmGlBjRj5zmJ5hKlaoKm6kRI&#10;8C1rr5w51U9jh6R/VFBRc2tlLFN3kLkYcwKAjFNrRNYh4xBANtVU1Qgai/LtsK0UQETRQHDfmkzo&#10;ygmy9T5YVG+DfcMOODTtgEn1GlhQXbOsX68Bkln9SgJpPUWCPXBr2605RBrW2Q3FIDtHhw057NBE&#10;nTTrnCPu3PWvt6zBb/ILy2h1f6W4R44hKmcjFAJi2YRmGPOARjHbK18AjY7qAegKeRoyjRvTDXmD&#10;CoKGtWdMbi4wTQWqT4ZH3OSX+s1Or/xw/v2qfrFa1uVAJmAsw1yNqIn742tMyTpkljpD2Fbpwaxi&#10;F8wqd0G/bBPsq5jIZEWBS50R3KjCuTTSjaMrZ1a9mcd6KnN7yThbcbD6GVhx8Y9j03ZY122Bae0a&#10;jWBg17wDTizBcaNY4ELXzbNHD/5D+ggcM1THjNv9IWVSvPGbXZX2r7+OBTJaxOeKe/wxLEyjIXDi&#10;OFjDMJqgCbpPA5i9dM0E0AjumVH6YxBVrUDOoP+CEMA8jQCaMTJNzfGIpK/z+t+rv6mZzVsZMSy9&#10;7MtCTXfWnDkz0BdKbZwIGMdaE1hW7ido9sCybD+Mq7bAoJhr5crJFvy90KcjajAgOx1kTEOXjGAx&#10;r94Ey7pNMK/fAqPqVQTLKg0DWTVsgCl3mljVb4Bd4zaCaQtcOnbAvnUDnNu3w6NnJ5SjZpSn7a4k&#10;z3qkaxW2b/c2ymiVEjRy9M3lYYBr0eMZ0xhEPQCdwAWm2SOAJohqWvhDGtC4VK5AroZpKARo1LMF&#10;0FQeD834ds/8O3q1yvksg8A+1yve3bYskaFrRiCIqJzZVhtQSTOle6YHUwLHtGw3qwD2wKSMblf5&#10;TjKSDt23fXyMPuw4j8Cqei9MCRzjqvUwrXsJNrXbKElvgj53mZjRXbNr4t/VvATD2qWMedbCpmkD&#10;bFrXUl3bDMe2rQTRVvjTXYudFHEyqNvZzKNS7daDb+meyGiRnCvqlqOHqzYG54qY3HSEvgAaMs0e&#10;DWjux96gB7A/4uGrTLMS+ezc7CBohv8KmgpUHo3I+ZZO+bt/mbTxkFAfso2Mh0OTPhOXzNc0CWqa&#10;IWxqDsKSsY15GeOXCjJP5W4yyk4cLN6kcdvMK3fCunoXa9MIorrdMK3cTOBsgildNqu6bbCo2QyL&#10;+o1kGsY6Dczt8Hsz5ndMONrUrH417FtYy9axBc4dm+HWvZOsw7brMWtETTl/nDQj3fDdW+fWPwMy&#10;zfFCumf9wlhaHnE1djgYSdAo78Puz0ETTNBEEjQZjzOmWYOcATk6KTkL7tnkmxzIIcQ0pyKLbn1r&#10;/c0Vxg8oqmRkGxkHbtgygWlVcwAiltA4Mn6xpRTtyDjHnG6adYUe3TYdum07YViyjeDZCMOyzWQZ&#10;3vhNerBr2EMxgGAisIyr1sGQI0zNWUFgRtYxElQ1Gty2cTNsWL9myaoCw8alsGpar3HTvAf2wrWb&#10;TW/9RpAPm3GkruhK/CGvnkX1RnwHF5vR6nO84HPQMLmZWOuMg8zJCDHNX0GjehC6BI1h5hOMaVYx&#10;pqF7diKXoKnCJN0zATQVJ0Orv4PT/25fMnEsKMO72waSLhZyNh3gjS4kMY2Yg2GdWhVjF1YPmFXs&#10;07hrhqXb6abpQJ9xzv6itdAvpRhA98yGgHEk61jW7KLLtodstBVGFevIPAtsY07m0SdwjJnLsSRY&#10;rNlqYNlEFmpdA/u27VTW9ODRpwtvNrv5D3Jm2xQ3vk27vaZaxHt2Trw9/OSNvDOy2ryPFWpiGm4N&#10;OJSPGKpnB8LJLMH3YzfjmT2B92OP4J4RNAbpj8OFoMkm03SdyCNoOFRDiGk4MLDsuKr5Rp7nTfvc&#10;MSN+uTKOfPJg+Yx9sz6s6w8w1jGAA0turClFWzKPY1FFpiHb6JcREEx0GpRvxp78VQQPgVC5hwoa&#10;Xba67QQOQVQn/H87j21kr20UCNbSNVvPSgImSMlCpg1MjLZthEP7Nti2bIAjm9zE3RzuwbFSXizB&#10;CeAakRAOco+acf44cVqy96Y13A08scMXm2+om5rZ6TVbzCrn3tk8dE/nIKLCCnosmdFRETRysk3A&#10;A9ijpOQc9QhB8wRBs3oBNCfzNUwzoQFNFUqOBbXfQDPc3E+dPB4SKe20Vos7LSkNm/DGP8hAnsBh&#10;S4EVy2/sa401oDGii6ZfSom5ZCsMy7dCv2QT9uethh6Zx6hiE0wqhBaCHYyLmOup3k7XbAulabpp&#10;jGmsGwgiVkjbt+yABbtCrdmn40wZ2oXlN7btGyBij47PAGvZ+lmJPcgWbMY5YZO26tg5l15ab1HV&#10;rw2drP355Ov1L92ouya7w3umsIdbAA4Xoo9M8zlo9lIx2yXnQdDsJmj2RT4C/dTHIeIHnwCaDjLN&#10;iAY0dRrQFJ9QCe/N4v2XMRHpKut0Ukt6ONGm3Yhxii5sGvUoFLAyWqgUoEhgVqEDg8ptdNW24QDd&#10;NAMBPHTbdPNXk3lW4ECJ4JYRODWsGGBMY1q9he4bmYeMY8lWBJOaLRrA2LFezY49OeZ006za1kFE&#10;Cdqlazec+VVCxpH074f3kC78hjlGd9wakTP2b8vG9y+aBVUq7hNqOp380Y2aeJrdLp0p4rDAQZbQ&#10;9B3KQxjnnu0PfRB7mZvZpbgKmqAHsY/qmcA0IubksgaEmOZz0CwwTf4xxfjiRczVK08cCzTy7XW6&#10;7M6Zae6sUbNlItOylmIA69KMKT8b0Q0zoZpmVLqLTEN3q5wAKtkNAwFEJWuhU7gKOsXL6b5t1MjV&#10;9jX7qKiRSSgWmNdvJlj2wr5Rh/HNekrQ22DXup0Hf093zaOHtW9d++HYuYVsowMJQeM5vBeyUQ72&#10;mOBEnWm7y9EzzkaL4U1SqX7wTzXHUz9uPlK8+UZcb0ar13Q+d24OCaDhNrTYGgdm/x+CDhWznQTN&#10;Tg3T0F2LfBT6aU/AsXI1MvuF5KbgnrFrU8M01Sg8rpy/Eef3vXvOjKmI53y7bf/LvZP7bzhHzZZz&#10;BSzZzWnBAk1jul4mjGEMBeBU7IBx2Q4cZD2aUSklaSprAnj0SzYTQBtgoFHYtjEuImNRmrasYbVA&#10;/XayF+MfgsiSLdSWzRvpnrGNmjMIbNrWw76LfTrdbDHo2QG3Pk7HGTwAr0EdyJkIVYybI3TKBhGz&#10;TvWLoATnh21ns9+vnSt880bcQEmtrlMFFAL6qZz1cmtAbLUjDkQ/rKkCEACzQ0HGIdPsj31MAxqH&#10;ilUaphHyNKOvc1DgpQaMcZ5z0XHliRtxft/L50w/qfq5tNvuI7dOK+ZSzGDdpEMXazdjFLpdnDNg&#10;TMAYluylmrZfwzrGpbvprm0lWLYQSLsoFmyHUSWrBKqYs2FOx1oADYUAxyaCj+OhrKig2dA9s2qi&#10;VN3Ech0htmGBpz1FAVsejnTTXDvJOmwxcB/UhdcwR+2ScQLG2SE6Y4+YOfFfUqbF//69NO61nfQP&#10;W17OfiduSHm5qCnpF9f2J9f+qIRml8kCxjS9cwUYZMFmcoMHDsQ8TPfsQQ1gdigeJGgewr6oBaax&#10;Y+dmZr8c7ScpOb9eS9A0akBTeER59tpfdRE8UlWr+peIIemEuMOcMY4xrNnFacZuT8PKHRQF9tEF&#10;I3BYNWBczuoBjbq2FwdYr3awdAt/vo0/Z8zCeEaIZcwJGov6nQTMNjhwJYgz69Kc2C5tx2poC/bm&#10;WDbRdWvdQRGChaR00axZr+bYtR2uvcwdCQ1uFAgkgwaQDtNVG+eW62knRBwSfZp1Otj0Fn0rflh3&#10;Ju39cH66p3UkLr/e15jS4j5S2MuJmVTPhLgmpclTAxpBZt4uXwDNToJmbwRBk/oEy6qeRUa/HzpO&#10;FWhAM0WmGWFMU3BccUOY8Hpf77f+fFnTMaF+XS5qRwLHlsCxZpxzkLkYvYqNGtfLRGCbClYGsHrA&#10;mF+F/I0BFTaTKrpwDPwNqKLZMJYxq6d6RmYxo4JmSaC4tumzVUGXZTU6ZDIyDId2OLCw04PDCl0p&#10;QTu0Uxjo2gsvrgdx7dWHO1U1/xFLxjgmBA7bsrkmJPKQCMlHfdqFYfDfumFu5Auy27X6VOYfQwma&#10;xM6otOv9Uqkt3oMLoCnAAKuck5vINLGPYI/ANAJoAggaFUFE0BxMeYIJ7heQ3u9L96xQA5qJt+s1&#10;oMk7GvDb631ut8zzJQwHPivtdfzElrVqdq0Hmc8RmtH2wIAStBHjGwvWpBkz1hHcMmOhSrpqrybm&#10;MdCwzW5KzftgIsQz/GpevwsWzWwvaN0LO8rP7p2sPiBwnDlnwJ1DCzVs06FP94zFoV37mMchkPoM&#10;4dlnSoGAbtqwNaQjBpCNmENKAEXMiZB4RPpB2mHZ3beKwQUhoPBE0uVQVhaHtyiHrvd1pbfJBgoI&#10;mm7u2+yiepbcKIDmUewJfmjBPQvkVyVBE/kY9JKfgFX5C8jiAPR2Ibn5BkHDfppRCgE5R/z+cr3P&#10;7ZZ6Pn6a/zxixPMtD45ucqYkLeIAdQfOUDMRCjerhUY0HX5PJY0xjTFr1EwJHDNWCBhTgrZs2EuG&#10;2s/fs6izkb9jOY05XTVzzhSwYjuBqO0g1ToyT8dBCgPCV1ZUdwhKGhvkegxg08GuUA7w8B1kjDXA&#10;7QYj1pCPWzLOoUAwaY3QQ4xz5t0vF74SaXwrGH173HM/SzsUcUXZK0NIR+Cn17sKPL3VZ6CQ7c49&#10;hwvQw01oKY2e0BOYhqAR3LPtAVdBQ6YRQGPLCZtZLKPpOFmAETLNOEEzwpgm65jPZ7eCvW/oNahU&#10;qn+KG/cLknSZq93aTckCbF7rYE6H42yNCBBLzlazZqOaCb83ogBgzMOUTGPKuMaU6ptVE0FUtxVm&#10;THQasuvTiMM6hJjGhqzjyDG6HlzxLuLGavcudo2SaRz5vYiumoQLeR27dAmcffAZJMMMCYcpfAka&#10;/zGuGZmwQtCMLcIPO6tzzga1ft9LcEzjNz5ReDSV+4MUCOsJuOyd4/2b6/nGprb59BdylrMAmq7p&#10;PCQ2iKEXt8A0GtAwptlOptkdQaZJeRJ2FSsY0zC5SfdMAM3E24xpOPss/ag3rud53dLP1TCbfZe8&#10;x/mkS5uR2okt1HbtB3jj68GY8YppPevP2DpgXruPrhub1FgxbdXI4F5Q4AgoU3Z4GrJ405RqmkkD&#10;69Aa97KgU5esxTZqziDw4YIqUccBuHUasbzGlG4aAdTNLQYDZLduYzj17IUn94d68/+ulKR9R0zp&#10;pnEnD3M5gVOWiDjshLTT/u+1vJP74Pf1TRCX2qxNmAnlAi4pQvsUUOb66V7Pa4lqdu4vEpiGFc5d&#10;07lIJNPoxjyC3ZSZt8l5KAiez0GT+iRLpZYjpc8XbSfyCRq2Ol8SYpoaZB2VaUHzVd+YoF53qbjH&#10;4rKIOR2bVn04cWC6ccMu6LJ0RqeCCcx6PQ0DmQgKGos6zep24WAtKwYameMhcMwIIMvG3YyR9rEO&#10;bT9jHAKI4HPj5gNJpymZxZhJT3aVEkROXXoEDstsWJ9m17udahqHgAyZETj74D3CQe9c/64g4yin&#10;yDhzzkg55afuvpT3/VjZ/b8Mb517QBw/oULkkBTRQwRNiaLuq743f+/xsU2i3oLeIErORVdBI8GB&#10;+Eexm0yzVf4QQfPw/wLNSqSxjKb9ZBFjmjpMvtOI8bcbkXJUrAXN13ljIkbFtyWNh77jzKGCdq2G&#10;ZB3e1C360GdTmh57bYwoN9txRrQZCzkFBrJgdYEpf2bE3htzAsy+hYocQePIaaA2nCFtT0XNmW6f&#10;B6sS/HtdCBpjuAjAoZtmwwk3jmQaEZfs2vdyw8HgQfhQUfMaPgiZBjSMc6Y4fmraDmGHXRA3L1Y3&#10;v50/cQEXvlfqWkind24sVz4qe324aFiF4PqAC1/nvfmyv4lvcRrNEwo2mdzsZu1ZYoMn9pNpdqkI&#10;GDKNBjhKMg/dM920p2BTsRbpAwGUnKmeXayne9aocc/C5y20oPkmb4yyzy1Y3GH2qVWzHlmDxZ6M&#10;dQzrmcep2wF9oWmNBaD2FA7MOc3GokFP46pZ0yUT4hwrgsWawHJqY39OC5vgGCOJOgTBwVjTKOfX&#10;bwdXDXgIyK5dcO/jqF2yjhtVNTcyjzfnSUtHOUZ33BjySTv4T1sgmLmckFknxB6XoPRC5EenPhzb&#10;9k2u79v82/CBwL5gLuEK5L7U5JEIhLcFX7GLuX61d/FNLuN5VM86WULTQfcsSQOaR7Er+GFs8/9v&#10;0OyKeBz705/hkJV1C6A5zZjmosA0zQRNLUIPm2tB801vjLAB1/tlPbavMs5RizqM4cxV7daUqE1Z&#10;b2ZI18yco2ztySgWDbpkHZbOsGvUmlUCNi06jGcOsL/GgO4Z3TQ+RpC2RUysCj8Tukx9em0h7uMK&#10;kX7Ope7lbIM+AwKG4OnnkENBFBhzhISNbDKW2yi4zcB/2hzKaXsEzjkg7rgnUs/6qSd/1xZ3sy+k&#10;AnM0yiG/98KG5PDtlSJ8UIXwrlAcDDbO+qbvz+d/L4Amv5/7Zsg0nSyjSWBFwP6Yx7CToNlC0GyR&#10;P4ytZBoBNPvSnibTrENaP9WzM0UEjcA0zRgmaEK0oLleb8kPfsDatQzPXvsrjmQLW8Y5TpSn7ei+&#10;mbKt2pIgcW3jTAKykTnBY00GMmvexfwMZ7BRVHBia4LAOjaUoe2ZAHWiECDETG7cgiAf4NBDLtmV&#10;DFixEpoTdbhoymfQAX5DTnAd4BaDCScCiMAaPUgp2g4+UyYED+OcWTvEHvNE/Glv9eAH5eeAoX++&#10;fld7fZ9JUCgVA9JPgweV7KrljO1eP+5HVcIqwfZTvtJ1GbaY0u5+KIdlNO0zuWidyKYQ4AHduCc0&#10;Cc0tvg9iswY0j2InQaOT/BSr2ykEsGCzjRUBw4IQcBU0AfP6Wqa5nm+/ctBjmWen5R+k/dyw1s1R&#10;uD2cekMp2ZTlM6YUBSwIHsc2DinklBs7gsNWEBJ4WFMIsGdcZMufWVOVE3ULqpkJk5ucDMqvQdz2&#10;5j/A7dVD9gSLM6R03QKHRczdiAgcC1YMcELoEJdUDVEomLCALxW1gEM2UFEciDzqjphTnii6EPrh&#10;W5+d2no9r/d6PdelP136jaxPclnay6127e5kWQmkLZyzXeGDjbY7dK7H6yR3iI9kdfujk/FM21Qu&#10;4urcCJqnsDPkETLNQ38DmicImqfZJ7WC6pkcLSfzMETQTLzTimE2omlBcz3ejf/1HDHNsn/z63eY&#10;lQ06qd05j0DUxe1s3Lbm2EWWocxswZIcu1ZWGXBHqC3dMBuBYVgR4Mx8jVuPBVmHsnKPNUtpbODR&#10;b8V2aBcezggecUPwKMEzyNWIQ66QETx+w47wHxXBk52fErZNS4b4d8zj+LEyWjZFUeGQGQJmHRE6&#10;74CIE+7IelV+ZfIPbYobcNnf6Cnf+fCNp337vNQ+ZBmXFhFVRHd4N0ghb5FjjeXG177Rk1/948Rm&#10;nzNZ3awIOFyKduZpEig568Q+iR0hj2Kz/8PYrHgEW4Mew7aQx7E36WkW4S6jeqZE2+liDAp5mnda&#10;6J7VwX/+oJZprscb8kXPETTiKfMbsv5EQlZwYm2ZM0tiHLgg14KrO4xZl2bF1YXWVN4sCR57Jk1t&#10;KDFL+qzh2U01bMgNISM+HKbuw6HqnhxxK4Z8yJ2umgu3T7tzXrQrHyOCL9nHk0zjx9hGOmgPrxEr&#10;+Ixy/gHLbWRU1XzIOF5T3Ggw64KgOXuEHrVH4ssy9LxfNgOcvGlWILaerdsq7fPmxjk3gobqYYc7&#10;nDn4QtLghecMlqu3OO74xj02cU3uL2dxhFPnLGOaQ0VIavS6CppHsMnvIWySk3EE0IQ9gT2JT7Mk&#10;ahmSmdwUQDNwYQE0Q1rQ3Ci4/Pfzysbd7g4cdv8TWYfAYYzTQYWth9UEbftgxrUe5uyxcWErgiNj&#10;Gme2IzgwT+NJlvEe5HrDcSkieYSNyRA3RQl21JfAcWVsY4/oUX8oht3prjnxsc5w7jWki8Ypolzl&#10;LuIAduF7D6prnpwlrSDreE4x3pm1hXzOGsqjNog65a4uej3ioxN/mX34xlvhH79C6qFklQAUUZcz&#10;YzyuPGl146YHD7jWumOZ+Ut40WjN8X/8LH//ETENHq9lsp+ma64YXbOFiCfT7I16HNuDH9UARgOa&#10;4MewPfwqaMpXLIDmVBGZRohp2jBE98xtfquWab7pm/GP/l6oRpb127f79jurXeh+mRMw1lzPYc6N&#10;0iZMbJo0c5Yad964EjwuTHAKwPEg4/gPihA67oPoCV8EjIgRPO6FALpnIaM+ZBhXRBI4gePuUI15&#10;smnNkS4awUaW8RhmHESFzYfzBlzZVuA2oqdhHM9JA7prjHVmrRB8xBGxp6muvRpwuf+DCud/dA03&#10;+vexYyG1HnTJRB2M0VpcEdIXAlG9G5yrxVgj2oyHdz316a5dj3yjOdjRdZILmd1sXybTdPGIJ9Ps&#10;i3kS20Me0wBmg98j2EwhQGCa3WQak7LVSGRrgMY9e6MeY2+3YpDqmWh+ixY0N/qG+Pz5VaMeJr7D&#10;dn9051JcG+7ttBECf+Z1TAgec7psFpSf3cky9pScnVlW495rA+WwlGDxJFjEGhFAMeJKd4zK2bCb&#10;JqZRjXoSNBINoLyH7Fg5QPds2InumhPcKUV7EUSeYzZwGzNknCMoa1wFf4hsc9gZQUccKBBIkfKy&#10;v7rtnYL6WtReF5Xq69gzZCx4wrXLnft+3OiaeSBvLA/e9VI4Vrtis2wv7t30BNZbbWv6Os/9+d+E&#10;14ovZjG52c4qZwE48Y3e2BcngOZRbJTz8CdorrpnuxnTGJWuRHyfDK2nBaa5Chq2PLvOb9OC5pu8&#10;EV/1b53mnH4UMOxQ5j1sc8WJCpkd163bMnnp0GcOK8Y0jtyR495tr4lx3HucqZwx7zLqx0JNF7KJ&#10;A9sDGPzTRXPh4/2HXRAw7AkpQRRGRlJNeFEUEJNpbNm45sC8DQFGwPgz3lFM0q0bo8rG5KecUnQA&#10;K6QDD4sQftwd4Sc9yDiBKH8r/k+tl1Q//arXdD0eH9Dv/6Zrh5hVEfZcSS9C0nAS58k5wKHKEYZx&#10;lrh/8+N4cOtTHy9btuxHX/f1Iuo83krtUqBNSG4ypolvlGAPQbONoNmkePQq0zyObRFPYk/KM+yR&#10;ehEJ/TK0UHIWQDNKphl6qx4+8we0oPm6b8I3+bvcuejVPsN2n7r1WzJ5ac1kpQOZwpkJTO7EYW7G&#10;tUtIajoyDrIl63DEFKVrj357HpxF3Su4X3wMd+B48KuU4PHqI2tMKcg4vnTZJJCNuTHp6cyCThdI&#10;xu3gxwa2kBkf+EzakG0oRR921yRAw+bdEXxchIhTPkg4642ci1F/Gfp9+wvf5Nq+6t8a1hr+P98B&#10;3088KDc7cW29a5snNy64sWDSjhscRPAo98WSbY/jno2PqF8y3/y1h4xENXi/ldIlRzMTm0Jck9As&#10;1YBmq+CeXQXNJuXj2Br+FPakPsumwhcRzya0ZlY5D77RQNBQPWOls88RbZ7mq77H1+3xqibPX4SN&#10;efb78ab3p9ulufkHySKUmR05i82hwwy+/R5kHIKn04aStc0CqHpsYN/DRCnzN0KOxlEoqyELuQ/Y&#10;IXoyEGFTcoJHAt8JEZ9TxBIbD1YMOPH/VORmfemm8Wez3Dc674ogsk30STlVNTdEnvRG/Fl/5FwI&#10;u9z6foHXdbvQf/BEKZ3if5X2yC47tYuYw3JhAtiFG7rd2a9kzZ4WZ7hVeuNRvRdwz/pH8ajOs//5&#10;dc8ruNbt7fTuQIImC51sD0hslmFP/NPYFvo4NgU+ivV+ZJtAgibsSexKfZ49UksR2+eDejah9VI9&#10;G2UZzQC7N0MYD37dc9D+3XWyQM7h+P2+A45/CWTs4jNCuVVgnD5LOJGFbOim2bVZst6M6lsn17qT&#10;hUTc7mZDwNhRvjbjIA77XiM495tS0mZ7wYA1VTUxJ3Uq6JJ50kVjPEQFLmjKG3500WTjItan+UA2&#10;ya3WM2ydPi6Fcp6AOe6DQFbvBp90R8IZP6RfUKn7P6itr6298XFO/FzOb8RdXmoXxjRWVM4c2h25&#10;WU7ELQ1OnK3twRowN6xw2owlGx7GvXTTVhiu/VpMqKpzfTezR4UmgqaNcwKSW/ywN+FZbKNatino&#10;cWyQP4aNQU9ga8RT2JX2AjtwlyG6x4ugySVoasgyAmgaKKI4aEFzne79b/Q0wrrD8DGf6dAJH9aZ&#10;2UPEw42umL0GHEawZjmOWw9vIipsTl12zOkYwqHXHBashLblJmvLbuaBCBxXltmIKUGLKUuHT/pB&#10;PuZBUcCDYHRHyJSMJTcekE44QzHtAm/OG5DPukF1hHERczhhRz0pRzsjjNUDkackSHyFcusHxe/P&#10;zeV87TjiWoySO537oEOzSO3c4cnclT1r8nidLe4cuOgK+2p3so0b9CMtcfeGR7Bk0yN42mBl/7U8&#10;7/9+TEid27vpPUq0cxpN5zxjmiYZdKiSbQl+HBvJMBsUPPh1S/jTBM3zHNO1DFEETQPnnvVoQNOE&#10;wXcaEKttQvs65r9xfxMyKttKdvhMSrZxZuziTBBYsJvTvJMFoKxbc+IWaqceATRWFA5M4dRnS0Yi&#10;kCgM2BM0LvwbT4oAHgSORz8BMOmPIErWCooE3iy58WFVQeCULyujXSDn0HXvKbqEVNX8ZhzhO+dE&#10;8DDeIYhCT7gh+owP4l/2Q+U7ab8/89HhGzaLoPxouY5DKwHS5sqyImdYNzpxML0rF2mReapcYF3u&#10;AsscZyzZ8hju2fwoHtr39Gc/2PiDr1xHF1Ln8X56TxBds2INaJJaFdif8jw2EzQbAh7Heg1onvgf&#10;oImhe9ZI9ayP/TQjdM/62YgWf8xXyzQ3DgJf75lVQ9Y/9h3x6BJcNYdBrjlkS4ADZWqTDu7PYZuB&#10;GUtwXHod2GfDrQddzOtwpK7boA3jG1vWnjGQZs7Gf0QCLypunv1OHDboyzhHwYSnmJUC7hrmUU7K&#10;4DpmS2HAGd7jVOkmLeAz4wAZKwcUjHPkhx0RQlct4rQM8a8Fouit2MvzHw2v+HpX9Pf/qvxweaAA&#10;GMsWR8rtLmzSY86pjYzb6g2rCldYl4oQxkLtB/c9Q6Z5DA/sehobHbZ+5Xq0sFqv36ayjKaVtWcd&#10;wlKnZl8NaDYFP/FX0KwPeAKbI57GTsY0emSaSFZcN7CfpofDAgWm6SNo4o5pOzdvxH1wXZ7Tb8xt&#10;k9ug5Sf2faZqe4LGkm3QVmw7MOEgDmOhjYCqmr2Q1+m2pnTNbk66ZG7M5XiwSsBr2JXA8SZQpBw8&#10;6MRcjgyhEwFMdrrQheNNKVQSjLpDPOJI1hFpDs9Je4iZBPWdc4PXnC2UxwmuE64IP+WPmHN+yLwY&#10;hiN/HLe5Lhf3N08SgSgypwAA//RJREFUMhDSZ8ekpk2bM5nGhR2uZMpWHyT3pcCj3per6UUwKXDA&#10;MtEmLCHT3LvjKTxnsnLiq55HeL30t4J71sJ4pu0QKwIoBOgkPbcAGuUTWKdgLohMsznyaexgTKPL&#10;CZvhdM8Epulh7dkwy2h6maeJPqadEfBVbf+tPn7Z3LIfefRbD4sHHdRuBIWQz3FkiY0NKwtMmRg1&#10;F9oQ+L1dpx2BY0dGEnI5rnTPWPQoHBqXTExVzp3Lcr0QMaXkNBuWp7DdQBANPMhGrkyGuoyw5YCJ&#10;UNGYFTymbRE0L4VsjvVqx32hOuGFqNN+jHECKBCEqRveKUq4nkbw6fSfsG2nW8ZYxrTVjuoZAd8W&#10;jLqZMn4N5WxsTxjm20M/wRp3bX0Cd+14DI8YPi9MhPlKWxUiGn3+M6MvWAOa1plCJFII0EleAI0A&#10;lnVkGQ1oGNPsSH0B+8tXIpTV1g1/BU2zBjRRWtBcz7f/xj0Xy/6Xew45vO7OMU4urGR2GaD8TPA4&#10;sEnNmm6aiJvdbChJ23XawpYum1Tjion4ODIJ2UUy6kZ2oSAw6E1lLRRBk3KImSR1F6RquoFiPsaZ&#10;sZCEcrQLp3m6M86RkXF86K4FzLN056QUUWfkiHtFifTz4eqa9wpav+pN+2XW8eiWnrQSWIZys1mb&#10;A4tYqSC2yZE/yfL93lTYVLnBrMgBemmWeGD/M7h7O100naev6HibfqVpNaH1Xr/L6A2mepaLJlY5&#10;xzX7QDd16f8AzTrlk2SaZ7E95QXolS9HFMdJNbIJrZuS8xCTm71MbkYc99LGNDfuVr/+zxx/SOnk&#10;NeryZzFvcFe6YsLN7kIGcu61p4pmrQGPHcFjy3YEV1YKeNBNE1EQ8BwgaJiz8eT/XVkpHTcbyTgn&#10;gPVpEoKP1dFMhjqP2MOVhZ6eTIi6TzrCdcqeZfBe8JsVI3Dek6paIKsHFIg4p0TG+VjkvZHQKazH&#10;+KZXKemWvi+AxqzFgSVFtrBivsaq0RHR/XGsdHaDfYUXzItcoJtpg6etV+POHXTR9rIPxsXg8a/y&#10;2qH1Eg1oWjlhs5UVAbFNUuxPXaYBzbrAJ/ES3bOX+HVTxDPYlvw8dMuWI4b9NA1sd+48X42BS82M&#10;aRoQfkyiBc1XMfzN8FgWgP5z2DSzLyNuagl7aTzIIC4EiC2VM1u6aCIG/zaUpa27mAildO1KccBR&#10;GNbBdgMpXTMRYxz3ARHr2XwpEijJOgEEjUTjpnlQXXMdpYo2JWZlNJlmyp3CgA+ToH6aWCf8pBIh&#10;zO2EnwlEyishKHs7a/6bAse7S/ahFVnGkiKAZYczTCk7mxI0fuzcFNX5wLVGBoNCW4LGEmv99+Du&#10;XU/irl1UuVx1Ir/K+6Gq9/hDep8KbVTPmqe5akOIaVKWadyx9WSYtQTNOuVT2Bj+DLamLMW+8tWM&#10;aaSopxDQRSFAYJqOixV0z1iyxPfgq7y29rE3iQUyjidslIw4fSxmuYyY8Ysb4xOLXiZE2fBmT8YR&#10;9REszO1YEUiuLPB07KULJMjVTIIK7CJiX47gsiUdjqUkTVCwf0fKBKsnYyA3umzeE2INeCSTbH47&#10;LGdbAduQj0oQcyaUhwoxZ8MoEChRcinzmDBS9uuYxRCG/8+73+8ji3YHGLXYwJxfjVvtOZzEHgkj&#10;yfBqVMC7KYiLgm2wK8EI26NM8MDB57Fk9xNYIdr67ld5zeAGyR+S2E/TRPWsaUpwzwT1bBXVsmew&#10;XkWmCeARJIDmWWxJXgqd0lUcWkjQkGm6KQQIoOl8swpRx2Usck35RhXXX+W8tY+9zhbIYeJRMe5Z&#10;IR5xuuxGRnHqp7vGUhx71rJZsd3agfVrDr0imNNds2Ey1IWumV0fXTmCyn3QjWKAGxOhYqQdTmDy&#10;M5AqGvM5bHyTknkk/F7K/I7PtDc8CBy/w94IOOIH2WEvKmoC4/gyCUrwvByKwjfTTqeov/qN5FXj&#10;9RNRl8/Hlh2OMG63gSHdM9MWZ7ZLOCJmNBWpQ+kI7omDcYkzNscYcLSSLZ62X4+7dz+FpxxW/Emo&#10;W7tWkwbXefwxjXPPmlnh3EwhII5CwP7UVXTHnsZLZJqXKAQI7tnGCIKGTLO7eBVCerxRx7lnHXTP&#10;Bpmn6eKwwEiChnb/Tgpbr/VatY+7Bgv4jHu+4DbgdFE06KJ2ZvDvTHA4sIjTro8lOXTFHBjXOBAo&#10;liwOlbAy2rmfsQLB48THORNkrn2uBE4Khw4GaVw1yZiUX73YUuBOpmEJziE/StIeUMxJoZoPgGTO&#10;FYqj7Co96ouQU8GIfTUCBRfT59le8JW6QXPmov/DpdPrU7NOgqbDgXV0Uhi12XGFvBOU/RGI6EuC&#10;W7M/+/WdsTPJDDsSjbCaLtq9+5/CPfufuuwU7fcf12AezUNUde5/SulVETT5BA1rz9oCKASs0rhj&#10;awmWtfInsJbA2UDQbBZAUySARopaFmy2n6/CwDtN6H6bkvMJP+SP5y+atY7Xat/v7eM8hhy9GLNc&#10;diGDOJNJ7Mk8Nr1MGvZQWh7wZM2aMw82qrGFWvi9M104V8rRkmFvAsgdmUfTEDjNiTCjdIsIHOmE&#10;N6fciCGeFJNxmPNhGY7PrAdCjwRRXZNAcUSGsONknaMKRL8SjbwL6S9/FeN59HvcIer1umLIujpz&#10;xjSmrDszZd2ZQT0BxASnZ3sgV5t4cO+PE3MnJtBLtcbmUEPcd+AFLNn7pNo9x/uJa309VZ3nn1Ip&#10;OTdyY0DNWCYS2hTYR9BsYEwjgGaNP0Ej5GrCnsWm5GXYdRU0VcfzCZpq9BM0XQRN7AmFwDTXDNZr&#10;PT/t475DC3gPOf3Gsc+u0m3Q+YpjH12wQS/GL3TZyDoOZBWnfiYS2avjLLROM46xo3DgPkh2YcOb&#10;4N6FTYexGjqM89NUBBcnwrDY04MCgpgdopIpD3hP022b9YZi3g/+s3TfNN8HwnfGi6U3ZJy3sk9e&#10;qzjg0S+/w7ZLrD7YYQszgkaPLppRqyNzNmKoBmIQRxfNq1HFpbH+0M22wb5ka7pTRrjf6AXcvfcJ&#10;tWu2THqtpg6sc/1z+kAoGsk09ZPZiGv151DAldgc9TTWBT+tAc2awKewPoK5G4JmL5vQAnrcUUOm&#10;6bhQx2LNFnQJc89OSJA3mfCra31d7eO+RxYQDds/6TLgfJwMo3YQmKffFY5kE3sCyanPg7OhXemy&#10;cWQS26ddCSy3AS92evpSffPggA4fZBxPo0AQwKoBKftx/OFOd82DFdMeU1501XwgmfZAwFEVfGfZ&#10;pzPDYtBZBSQzEuZzItUlFwuSr8VU/mOqh8zanNQGdM0seYPqEzTGbY5kGY5w4rDA5IksRAymQtke&#10;Cb0Ce2yPNqGbZo7HLFbiLh2Ojs3wrL+W1xEeE0DQJHJrQM1MJhrpnglMsz9tJTZFPaMBzWp/sg1B&#10;s46g2UjQ7ClZCZ9OJ1Rz1Ub7+Rr0EzSdTG6GnmDfESuzr/V1tY/7HlrAYcDZymPE689iTuN3Gabk&#10;TMXMeYBfGdvY9bKauI9Fm5w34DrsRZeNbELgCKzjSFbKPJoJ1WQwXEe8yDRSfhXDUcj3sKHNjS6b&#10;2zRbDxjjeJKNxJMS+M2xsnpWyOeEI+uVDJ9/ZK7A4ahnrTrc1cadDjBkXKNHN82wnZJ5O1mwK4Rt&#10;DrFwaZCzeJOskGeLbbHG2J5kisfMVuJOnSdhkunyZ77GNVUGKOvd/5xC96yB7c4N3E8TxeSmXvpa&#10;jXv2UvAzWC1/EquVZB0BNEnLsJugkfKcqk4UoE1wz9gaIIAm4pQv8o7n3fGPrk37+++5BaxZBCoa&#10;FlX5jvqrvQkQd4LCgTGNY787m968KBh4MAinC0Y3zb7XE+4EjteQjIWgUmQwzgmYVPJnXszhEChk&#10;HHtWG7hP8v9U2NzJPB5U2IT/exA8ysOBnHwTgsgT0VdyXstZ9/dMFzKduN6a7pkJy2gs2E+zv9UW&#10;B9ucoNfCygaW7gePJcG+wZur5iXYW2CNl6IPYAOB84DZMtyj9wx2ROl/tszp2lqglfWSv6QwT1M9&#10;lY06znKOafHXgGZj5DN4KeRvQBP5AjYQNHsoOUvoNlbTPWsj0wxwWKAGNCd9kX84/4ZVfX/Pb7Vb&#10;7/Tdet2eDZxUvuo7pmCiM4DAEVNZ46yxfm9+lRA4YiZDfeii+bBch24YgeNK4ETNxkA1Hc7cjYKV&#10;AxICRwJbxkQek1LYsUTHhQKBhODxmSbrsBVBdTSCLhvbr49GfBJxNv5Lg/Xc+WIrqy5P9X66Zfq8&#10;QfcJsnO7Cw602+FgAwtPuU/GjD01dvVe2JlnwfyJCV0nIzxsuQp3H3gGz/lyuW+MZOm1vFPBjZK/&#10;JBM0dRQCKsbT6J4poZf5EmMYqmeqZ7CK7tnqgKewNux5gmY5mWYVPK+Cpp1lNP0CaFjlHHsqCIUn&#10;Mu69ltfUPuZWsQCHjRM07l4jfp95jwRSHZNROaMIwGF9DpxwadXNmWODBA2B5EQ3znNUTuXNi6pa&#10;MBKOprPrUwknJkad6KpZC4lVxjnOZCAXgWmm/QiWQMrUvlAeCYOUIIo6GfPH9KH0n3+R+RpPtx+0&#10;6fBU6xIkFj2u0CVoTDhgw5RDAw/WubIhT8VFWGIO7nPDzhxbSsFm2EDZ+Um7DbiTsvO9tssgTpeZ&#10;X8tbE9rs9ZckgqZiMgPVFAIS24Owh0LAekrMa1RPa0CzSrEAmvXJK7CbTOPF/FElm9Da2ITWJ4CG&#10;nZvxp0JQdCTrgWt5Te1jbjELCJNxQiZDmgKnIi5LRuSwZzzjwDyJmIuMLDhKyZlAcSJwTClZe1As&#10;EJF5HJkIzWL7r++kQsM0zpSu7VltIJ4QgENWIoBkMwGsJAgkG3Ey6FwovNhBmvxyJgew/9/Yo+J0&#10;rYM1QWPULYJhtyNBYw2dZluyjSMO1LOioUPB3ppQzguQYDeFgJ1ZVlhP9+xR5w1Yovc87jR4FvYZ&#10;3lXX8tYEN3t+Es8RTpVTmaiczCRoVNiXuRbrWAGwOoCgIWBWyZ/CmrAXCJrl2Emm8el0RQU3obXS&#10;PesVymhYsCmAJu9w+iPX8prax9yiFpBPye+Imo4+IbCOB8HjMaQkcBRsNZDAjhlx+34xczsSum8U&#10;EFglbc0Kg6zjGZCyUlrE8VKCu2ZH5nFjq7bLqDecyTg+h5SsKPBnqwHl6Zlgdoaq1JmvZmf8bxNW&#10;nqkV23ZyaF+7LROvYuh3OkOH8cxBqmkmHITuOxCF9nMD2FdCgSDfDVsyzLAq2gDPS3ZiycHncJf+&#10;c7DKEx++lrdG2Sb+ZEE9y0XxaDJi2Ll5MHsT1kc9h7Uhz2KVAJzAZ7Am/AW6gEsJmtWcwWaHKkE9&#10;o+TcR9C0EzThp+TIPZr22LW8pvYxt7gFwmeiDMNnEj7x4Qo/v4kItkcHMcfjD6suDrcg61j3iNkI&#10;xxiIjCQIB/FH0rnOIxoOQ3TjKEs7sunNdcyXqpov1TXWqs2qOBZXQbfNDwFkHB5XUl/Neulvzdhw&#10;rtXZrtMbupSZjajk7ePIKn02pO3vcGLFM6XxjkBUH+vCjkJr7GSeZnO6GVZH62Op714sMSDTHGD2&#10;Ptrg9z/gqo5/9PYEtLh9JoCmfCIDBcMJiONzG+XswPro57Em+FmsVBA0quewJkIQAl7EjuLVXFdv&#10;g2r207SdryXTtKGdMU34KQUyDic9+Y9eT/v7RWKBlM7Of02eTx+QT4ap/aZCCZ4othOoYN0tMIwn&#10;3TMp69aosA34wIFHxKEYhB+KI5DonjG340DZWgCOI4UCd+ZuxNOUi9k16sZ5bAGHoxF3Mu1Pwsim&#10;z83ZfX7AyqnHhyU0XHvBKTt7OSzQtENCN82J5TSseua6jerT7VTOnLCNkvNm9tRsiDPGKqUeQfMc&#10;7iDbPCfbfsXJyekfDv8Ia/H5LK4nEGVTacgfiSfTBOBA1ma6ey9gdfBzWKF4BivJNKvpnq1LXomt&#10;BWsg5vnUcCxtm8A077Sjg60BcafCkDiT+PQiuSW0l3mtFhh4b+DhxCMpf/HjDszAqSiKBDIChtUD&#10;3IfpyhV/1gSOdQ/jGQ6e8KJLFzYbxQoDtlOP+cOGOR13Mowd4yBboQB0RgUHAsljOoh1a/Hq+NOp&#10;NZ+fx8CbY1amnVTLyCwHup00DGPe48GYxo0zEAjUTjkqznRiZ5E1duc7YlOKBdbHGGNDjCnu1n+e&#10;7tnzeMBlzZX8nuIN/+jawltkn8X1KlHJEU7ZrDaIYe2Zcc4urIt+DqtCnl8AjZLxTfiLeCmJoClc&#10;A1cyTc3pEoKmfgE03LsZcyoUabNpz/6j19P+fhFaQJh5VvVafZb9gOSKeDSQrQVy5nXorpF1nAb9&#10;KBL4waqX4gC/igZ9EX80lU1vQXCkZG0zKGMuRworzmCzYU7InYM9TFmJ4D0ZwgHsYer0UwWrBJO2&#10;vNat49KtUOuwHcCIdXEH2E/jMEC3iRsErNq9OYXHB0VzldhZxpYBigFbs2zINGbYFGeBu42X4i66&#10;aPdYLUdEa+I/7K0Jb/HVgKZ8MgtZA9GIbVcyptlK0DyvAc1y/6exIpCxDUGzNnE5tpBpnNutqJ4V&#10;olXDNB1op3oWeTqYG55TXlyEt4T2kq/VAqNvjz4lHQ/4wH1QoXYfDiTb+DGm8eXNzYMxjx1Ht7rw&#10;q8dwAOIOp1LCVlKKlsCScrUdqwgsWYFgwnyQ04Q/zCgm+LGuLfJY6n8KA9cbz3au8+wPVhtRZtbl&#10;mo19LFuxo3p3gBUB5txaZt1FME4VQNIWBYtqP2xj9+bGRHOspYL2jNsuDdMsYaJzf5LdX9nry64r&#10;stX/s4T+YBSNpaJoNAVhLb4wyt2Fl2JeWAANmWaFigAKX0rQrMCWwrUs57FEFWOaVjJNjyAEEDRC&#10;H1Ha4cTl12o/7eMWsQVSj+cUWw1ILntQILDuYvxCtrHp8aMQQLmaAHIa5vdknKQj2WxmC4cDJWir&#10;ISZBKUNbUyywZrzjNE62ogsXMp+AMrJY7bmmF5x7AtUmHGCxhzkRI259cx8OJeO40j0jQ/UEI2u2&#10;DFHDOTCplGBLpj3Wx5tjVZQxXgo1oRDwAu4y4U3ur/v633trhEW9oWSaeOZ9CsdTUMAGt/A2fxjl&#10;7dGAZmXoC1ge8AyWEzQrNaBZjs0EjUOrBSq5n2YBNG1oI2jizkYgdTZh5SK+FbSX/lUs0PBq2zM2&#10;Q25/dGRc49gfQNaRczSulDmcQAJGDtsRXx5SxM2nwFcAzrgfzAYoCowr6ab5wZItCK4TIayIpnt0&#10;Kudy91sj93r2q9Tm3TIKAc7YwSGI3qORZBoqdl3+8OmPZ56kHhnTpTAtl2JnrhNWJ5lgTawJNida&#10;4S7jZbjLaCmel27/8B+BJoRCQGxfILIGYykEJBI0ZLS8bQugCSbTBD6H5UrGNxECaDg7oGAtLDgq&#10;q4Ltzs10zzovtWhAE382CulH0zXupfaf1gLXZAFhTK3bYECozaD0igOBY8+14XbcmuzA3I4NGcd5&#10;SEH5mRUBBEbAoVhWQ4fQPfOE05gcdhQN7AQ1bSKYHZCpyDpbctFzKPyKQZcnjHgcoKztMRQNEzKZ&#10;Ta8vgnhzZ02Xo+pwC+cEcN1fvjs2ZFjyRjfHS/GmeNBuLe40fJFiwEufqmpVX9oAJzCNssnrsxiu&#10;RC8YS0HucDxCW/1gkE/3LG4pQUPAEDTLCJqVGtAsx6ailxjT2NA9K9GApkvDNI1IOBeL+PmUtddk&#10;LO2DtBb4Wwt4TChXWAxJ3ncaDIAtYxyBdawEd41um+2AkPRkZQDBEXokBSIKAdYUBxzonpmTbaTT&#10;kRzAHsN17VnwHYvm6F0f6Hez2YzKmdd4MF0z1rix5CViNBNpM+XInCjH9kxHDiX3wroMK6xOYL4m&#10;wQRPS3bhTv2luM9qtdp1SPWFpTrCOYNTc5TNsstRrAjIHIlD9lAcwgga03xdgo+gYfC/VPEsQUMV&#10;LXwZ1gjuWfFauHWxyvmMAJpadL/ThpZLjUh6OR5RR6I2ae8GrQW+lgU2qjb+M9Wy1xwGfdT2/BR3&#10;6A9inEPljMAxZS2bzTD7cyg/B8xGwHM2HBZDTH5yf6g5C0EDDiVw/G04y25CYdwtZb2ZFGbciama&#10;TuBcZzbA9UfDbySB60MKkD1TCZ0CVxZuBmFrjgM2UkVbkWCMp6S7cIfRctzDVgFlXfTuL7sIATSq&#10;Vr/LEWTEhL5QpPZGIrydih5BszZ+GVaELdWAZqkAmogF0GwiaJw6bFDJPE0r99NoQMPRtKmvJiL6&#10;aPzOr2Uw7R9pLSBYQOjSdBrzy3AaDVA7sBTHfpAKGwFkzkF71oxjTFkE6kjXLPxYIrzYMmDG/I2d&#10;0L8zFQJvJkfDTqbDiq6dLoN/424/5n3iOEUnjBvfkhFJwEQN56HqWCP25FIkaAjHZooBm1PsWbhp&#10;iRf99+N+m3Ua0MgqI0a+7B0RzjGwSUbQBCKpPwzpg9GIZCu1Qf5erE0g00SQaQIE0NBNC12KNUkr&#10;NO6ZUfsBlJ0uQBMHoHe/245Wtjwnv5KEmKMxX3mWtPZu0Vrg/1gg7EjGDslE2CdOw1TIRhj4D/jD&#10;nG6blZDP4Ro+F3aBpr6ax+rnRH4fBEsCR340GtEvZ8K2PxA6rADQ6/Tg+KhIgiYY8pEUxE4VIZjK&#10;Wc5sJQ4Wsgq7PoTgccX2NAoCzNWsDDfCEx7bcafxcjgW+X+pGCDI24Et/pcj6Z6lDccgtT8SEe0B&#10;BI0OQbPsKmie04BmGUGzmhUBGwXQtOkTNIVo5AinTjJN27vNvIYURB+OPqi9BbQWuC4W6FH3/Cx+&#10;Pr/VZUx52Z6sY8mcixllaFPmdmyGKRjQVYt9OQ2yI+FwmQmC82wQgs8lUa4Ogm6nJ9mGc6YH+fPe&#10;EMY0IVwTksIN17lUz4ohqgnG9iJn6JV6YVWyJZbTPVvF9ufn/PdRQVvJYH7vJ7yIL+ziFECjbPa9&#10;HEb3LGkwHGlD7A9qkeFgwV6sEWIaNp69SPfsRbpny8KWUaFbjg1F61jSY4jyM6Vovdh4FTQtSD0v&#10;gCbC5LoYTPsk3w8LCK6KcBMJx/gHzf9We7L2X+Yw99O+1/r+Y/zMwv/fe++9n19UX/wJcPJf1OqX&#10;v/JgvFo+V/SxzEO27MURjapgyRjHhIxjxyk39mScyFcT4Hk0BIEnkhB4Jpk5HdaBMabZTRfNoT+c&#10;O0gjKQ6wLWAoFoGDyZw/nQt5Wzxr0FjE2RiBtSynWRtvQbYxx7P+e3G36So8LNl4WaX64smXQ0ND&#10;/xzc5nslnGJFDBOcWVTllC0UHwp0sEZgGgE0dM9eUL5A0CzFqqugMWqj5EzQtAgxzbusCHi3FUmv&#10;JcFn3Nvm+/Fua8/yf1hAuPnTT6b/vOhM0wMZJzKezDyWuzrzWP7+zBOZkpwTBb7Fp4rLy05Xj5W/&#10;UjFa/WrD6y3nG98rPV32fu3pqo9a3mj/uPli68dzvzumbn+j/Ur/O31Xxj84rK4636Gefn/+yh8/&#10;+1D95l8uXXn9jxeunP3TK1de++jNT2Z+f/r1qT8cPXL2L69OJU/kJOyIsdq8JdbqOd0iz1/84Esm&#10;bIadSHnYeyakx2ki8LIVk53WBJEZ2wm8jkQg++1iBJ9NRfBrqWwjCIc+8zJ6lJ3tBgIQy2Wyhhzh&#10;FDGdg+ixQuTONiB6IB97ctwhbY/DKoJmdYIFA3YLPCrZjiWma/CQxxbo5Dh94RC/IQz9c1iH4koE&#10;3cBoihXJbDmQN0lgnK+HteydEUDzApnmhcAXsDSYoGFFwPri9TjQpkf3rBgNVM86GdM0UwhIPp9M&#10;99PZWXs73oQW4KfmPwkzgxvmG1bUHKkzypsvkCZNZTTGzaQcj5/PeD3iUPSnKccyP0s7XnQl7VjR&#10;lYLj1er84xXq4tO1yD1WjKJzNRwAUcKxs/l0J9KRPZGOsrkKjntNRe2pZtSd60TZqTakzOVxnXo8&#10;/Ji78BuNRSintZSeaEPyZB5SOIQiaZ6S73wNZEwKKtiHkjCVg8T5EkQPZmGNYr96mc/uyyt89/55&#10;W6hJ5+5oC/cNoftf/N8g8h+L+qV4WpVrPu512ZaD1225aCr0tUSkv52HqNczqK4lc6Qu2YblNHYs&#10;34+cLmBvjQ8iD2XyvJKRwlKamBGCJlcE384UbM12wYtMcK6MMcPDXjvYlLYNDxI05inif/+it1IA&#10;TURn4JVgluakMKZJ47UENEqxN38Hg36CJupFvMg8zfPKF7GM8rPANOuL17GnxwhFp/MZ07Ai4N0u&#10;gqZRAxrXCXePm/CWWUSnxI7GuUtzP605V7Ok9lyLuOxkdWnOfOF84Ejwx6qx6MuqoSh1xFQ8og8l&#10;IngmERGzqfw+BQlHmMM4Xoq4uRwkHy7kAIxSBE8kQTmWCMVQJBRjcQRDHLzpw/sORyOLgImazUDG&#10;fDGS+Ddx8wWQ8wby5+/kI5z6MsD+lyG2KPPwpVvkSb9fxhyK8HvpcCRkLKf34PN6jUShlMCMnCpE&#10;Cse7muaKedOuw2P2L+FRx/V42H6t+gn39b/fFW4cZpDn9T/mg/n3+f+aVQLHrGZ81C5HFMh/vwgF&#10;v61E7puVXO8ejf3tUpiwVSDuSAH2tLPYsysIsQRv2HAGwkcLsTuTA9nb07A5Q4QX40zwbLShJqZ5&#10;MeAA7nFZD7Mo0S+/6M6Zm5v7UURXwJXwvgAkDkbRPUsA1bS/gmZF5ItkmefxnAAaJjdXsd15fcl6&#10;LtGyImgKUP86KwKEgs33Ftwz2ylHLWi+TYgK7FHxRv1Dpa9Wxdecb+gvPFv8ZtR8wqfxsylX4mcy&#10;1OEsXQ8ej0c4m6UixtLZvRgHBW9qxUg0wlk3JeenpMdgKPv5/bk6kJn4Lro8XPJq1iqFPhciWbWx&#10;SLKDfS2dlH8pqzp2BcK8jSpWh5zLbkM4bVMJ5y4lA+4QTem9WRtbmps9YNnuy8YvH5i3yuDZFcUt&#10;y0pulmapTBdL+zv5WJad2HT4w6U7DK494XDiiFfFaBrC53K52zMLgV2xeEllgAdt1+A+y5VYYrFC&#10;fa/Nis9eCtJtdy6QPvW3NnYfVb4kmpdfibyUirLfMuP/+0ZWCwSyAU3ODs4geA7GYFujOywZ1xSd&#10;bEL24XqkTldjLwFqV6vCNipoK6NNsTzeDM8H6GGF3AgPuG/CGpcDt38ZaEK7+Hp0zcoYH6WTVZXN&#10;ftjHgs3VlJdXxCwlaCgEqBjTRFII4Dy0DWXrIGIRafaJLNQJ6tm7bEIjaNJeT4HrvKcWNDcCNMJw&#10;8srX+u9oO9e2vuFCd0zZyfLe9GM5l9KO514uOFZxJetkqbroRCUbubIRTZcoiC6ScjwJ/vwk9OUn&#10;ehircT0Hwtl2zGrcFgn2c3mrYbMn9jWyhL7BFfuahdZgJxg0UVFqEUGvSSin92NugTPNuPrbutOf&#10;Y15lsO1QcpdlACw5E9lJ+Dn77u0JFpNGLxjUebLRSwazehlMGigLdwTDul7BXTH8WSM7MHuiWOkb&#10;TNApYNWggGtXGAEUDKf2cIQP53LlRCr8+9Lg0cmylLFsSPpi4NIahm3xdniM6/7utljBKmRm7G1X&#10;qR/32nxkY7T5PZ/b2mnI+wnPo4pPSn9fitLfVaCIn+Z6AnC7OU+aVcj72YBm1R5CBuWk/ok8JNBl&#10;25fjAYs6JXaVemJphBmeiTHC8iAjLA3Sx8PS7WQa/y9kGkHcCOmUX4kaYJUzAZ7OeWpU0wia3XTF&#10;VmB5FEFDufnFYMY0BM0qgma9BjQuyD2Zi4aL9ej9oAvt77ch+81sLvMN870R98yiek6qTz/qeXXi&#10;9pq3+tYUv1yVUvly01jN661/Tj9SciVltlAdMEnXioBIOlyEGE6tDyObRExnIJiHfJQtw30K7owJ&#10;hQllV6M2D06a9MDBZjfs4Z4W4atOnQv0GyXQaxbhID+B9XiY86YyapBQFvViDz9vNi52desNo0tD&#10;abcjiJvFyBSdfnDlTSjqCYULAWPF0hEnrmJybgnhfssA1laFwLE1EK6toXDvDIeyLxWB3alw62Cm&#10;fiAeLu3BLJqkq8bA2bsvEkoqWfnHa7kUikuR6JrlHatFDhOP2bM1iBopQPxsKcGUg5iJEu75zEAo&#10;gaXoSYJdtRwvcU3Go95bLi+LPSD+XBqW9khvj72Y+HER3bT6/2xk85k/W6pVnEHQwP6dCFg2BHGp&#10;biaix0uQfKgExoX+OFAkxcFSGZbHWOB5NqS9FGmBp7x343H5tiviFNUXxjQCaAI6ZWQaFUfKpjOm&#10;iaN75ostORuxKmE5XTIKAUEEDVsElkYRNBmrsb58A6us3ZBP90wATff7nej+bSfyL+VDelQetKhu&#10;8G96sSz++38T70zcfu7Pb73Qe2myqujlpvPZZxs+8RoOU8tGEzjiiG/IBGMPrr8LHE/kmr4wjnxV&#10;cY1fGJN4HObA1l4jMoB+M+VVZqhtyA5iTn40p+tjyZvcgKziSCbYU++Og02eMGbAasiBeQ4tShgR&#10;OPs52sjg/7P3FuB1nVfadvoPwzfwzXSmEE7sxDEzsy1LspiZmZmlI2ZGi2WLmZlsy8wUbpImaZs0&#10;UG7apLbWf+9jp9NvZho7iUP28XXt68jSgb3f8z77WetZBEs4DUfCAKTdY9IoQFCbUwOAZSBegsey&#10;xZ1uK46wgwWDkWy6CDB2x4p7t0psOqjnhzm8AE0A4Eg6dkDSMQMzj9ZIzCT+0HgRwCmTKB6DR7Mk&#10;aCxLnNpixaELB74vgd+XiH9fuviPpAM2HgezJWQol9cVS+RYkfgOZUrSYVokEVvJPdkoXiP4TdMM&#10;nZ3Iw2/CJ+LmEXws89THYzKKThU9U/mT6ut1bx+U+HO0oD1Ot5tjZTT3yBVvWCvyaK5EM7Q2lxuO&#10;XSuFY7Vhot8cJhuznAGOjWzJcpJn/PbJyjzTD7dv3/6/DlsaeWnkb2KGwuZzZtOklPfL4wYQzbpu&#10;q9gs6wDNKpz/lSRtrqJEYHUmEnTpetnSuFUCJwOl8lql9L3ZI5Pvjcn4+6NS95M6ibwaf9uit8+7&#10;z76xr9+O/5F1vuV7fT+c2V/3Qt+JwnP1L6adqvog6XjZvOp4Hg56udqeD+eLCDicRsYvyYZUByrJ&#10;i8Yj9OvCzzCCASyoQnTAjzDrJx9rLE7NCrqYWGY8WuNvKL+3URIIKYyy7GGD0ynFhp+dBuPEeyxZ&#10;zNpCxbaVREiGHNkCAsvOcAYfBcseKhqtOiNEl9HhvmOpMA+f08dks/F0/BcCiCMpajBETuQAAHyh&#10;4UxxZEhSKOzhTmNx/6EstTkWMopgMJpJ+9cUcelNEqM2zrkd9sJsc+gkSAn4XPsVwJGUyf89u1LE&#10;ozOFRn7RVFRGi1FrmJg1Yhq2EchsjRXbdqXbfwKtl6LFmve3B2wWvZQOAG6nCXLQYEPX0dhXPmac&#10;ilcqkgvwFZrfagMcDZJPBkDU4WLRaQzCt6tgnGCC5J9pE8eORNGrQipujJX1WQ6yPscetYvezv77&#10;xLQ+4MU/t9EU0MQOh8+n8f2UHs2XQnym6N4w2VqxSdaSe7YqBSGAphorebwJGpimFaah2UcFoOki&#10;jWYc82xMAc1bWAovphd+Yzf13TpxJeZx8JXhhY0vT+4outDqDRBm0s81vKQ6kvtR7JGieUCCIpUv&#10;UdjawSQSemDuOGH2OAMABQSWjPC2ZSPY4Th7kQxoOUjtCE64NWzgwO+tYQPPyRQAgp8xGI6zjcOL&#10;/e4wxCN/M+sP5jGCXl9Bsq/DR/a1eIpBS4DoAAazllAx7AgS8/ZQMaYQy7qbevvhdLGlx7Ez5osN&#10;ILPohI26QsSyK0zs2Jw23Xx+HxsT1nGCoZTDm97I4dSnBHHnDwQ8QSOZ1MCnAsAIMW0LZnPDcu0h&#10;YszP5m1hYsBnGrfzM3837w4WG97Pks+2BkiGnIspU5etO6PEvIO/d0Qy2JXWtL34QL0EJ2Gb0LFc&#10;mCiD9rLkm3XEMD6D17ZTl98ZIx4A3Jmov+9kfLfyHSqB1swXsj8ofb2COaD5EncUMYSmfgaN4Woh&#10;xIBziJgolSgOvXLM1KYIWZFO48AiF1mTaC2L4gzmzYuC/mzv6NnXZv82tN9/PmM6Cem9WKrINEjo&#10;iZLt5dvILFirBssKTLOVKGerEQXWla2XzZhnXowiKaaMu/N1spwxz6Z/NiUNb2F6PpdUc7f23tf+&#10;fZS698ZTI//UcK1n3cGX+vVaXxqpzrnSeC3rfPXP448Wz0cfKZiPOlwiIaSOh2K/u6I2uXOnt+LO&#10;b88GtCZfyZ5ZkLaYQvYjCXSezEKWpI4EZ9tulDssSpbyGtsxno/zbQSDmAEo0z4YpydEjNiEJp10&#10;W2FDGnQEim5bgOxp8xLddl8x6ggWHSYZ67b7iSVyqA0b1Amn14oNaQdArHHMzdjMljwa8joz3k8B&#10;g/sIY8Mxy6wBihXOrQIC6y42cxvv0Yni1UNHzD4Kv0aLJGw8W6InCsQPsyoOk8cJ0Ll149j3J4pF&#10;K6zHa014tOthcwMihcUsOhAJ2mC+FsDdQoASpjFp5vdN4XS+jBLTxlCxO4TYAAvYHIwVi0YYqhkg&#10;N3AeTbwO5jHneZbt9BeA5VwwuRzwleyG8bOmU+fDptNKlI1T+GxhROazSnEaptk4sZRzByUSE7EU&#10;qdxhMAVzM01UlApY1kTJvppA2ZjpIluyyXZOATyl9h894rj8X/7cBmx/o/3vggZ8iS0lS/XJMinH&#10;jE7sjaHnwE4UuJvm2fIk/JpkmCYbpgE0W5p2kJngL4WUNiigmXx3XA2aQ283SfSLqo6v/Wb/VCdI&#10;wVERdFx9rf3/Nr46+lTPq1OBTa+OlRVeaXkh/ULNR3FnKv6QcurAvPdM+nwg8q2bYlJNJVHDAROw&#10;+WxISzfvp8tkbzzyKuoVm9IN1SgI59F/IpfZlEXcJUkNgUnskWMNsY3NuGvpYxoZdHEHZsPrMIhI&#10;pwuFi7uxchgDCAtMLBPu4vtb/Hmuv+g14/DzfJ1Ob9nfpfzODyUsWKx6SXTk/XyH07izszF7wsWp&#10;TyVB4x//P0xMYASTzmDMIuWuy2c002iPWhOjRo7mQDY5TNMeKb4DaUwUQ5Eb4+49gp8yVSixjBn3&#10;6U9V+zde/N2pA7Bz91de49RJaj8b2wL2sOqMhL24HhhCMRlN2zHBFIZpRYAAyApgbNu5OfBatw4K&#10;zVp4fRt+VBs3FX5vB7jsAIwvYzL8Udd8B7PEezhbnIeSxYXPtwKwltyAnKbi58OGkx0UtfHYOzPX&#10;L//2nGQTTyo5f4jeAPhXxysxNfO5OWRK7bUecWjG/O1Ilv2lwbImCQUt3VCsDoQc+6Q9ooAmdChQ&#10;FKZpPlcrh05XSoLyPVXuk7U0O1+FELAc82wFjLMKplmrSM5NOxE/QqXkcrG0v96OeTYmUz+fkJZ3&#10;WsTtBd+ZT7Unv8wnKzGN8+++/r2Zt65a1j0/klx+ubci5UzjWObpptm0s40D0XPlVyKPlp6OPFpx&#10;MfxwyTsB0wXvIlf+IvRo+Q336ZwbflPZ8/6zBcxmyaK6MIMYAF/YRCbtiLLFYZJyXORdR37nTL6T&#10;PfNQPCeQTCezGS2OrQ9QvDFjHLD9zZU7N/a8VQexBDaXbRcbgt+b4F9YMQbCnM2tmElmPBqzsYw6&#10;YBdMJSOcbgN8D0tMGzscbytiA+aM4tbHDFM2ojmTi81hCP2OAFgIUGFiGQMEw6YgNics1RLG5o8V&#10;u65onPRC8ehOxrnHX8ApV/5u2Bqo9ncUs8qU1zvxN/eeJLUDHaA46YDCY0BhkiTxgm08MZV82bDW&#10;CgvhI1nxaMFhiS9ijh+jMJkFYLPAF3HtBgh8rjm+jQVMZ9XOjaSDTY5/4dyZiF+TTh5YMr4NPQNY&#10;C8Usc+VvDpyDdy9rN4SpBthD8aciGW+eerKCLi5tUnmlXRLOEn86i4N/gRvR2WTxP5NBXljRho4X&#10;W391/HdH5eLvAc65MlEdKZdo5m7GIGvbcVPLf75JUibrxK6FmpzmBNle7EADQfvfEdR8/JP2pTIj&#10;M3I4VAopO+i63CQHT5FpANMroFlDwuZKQLMsYTlsgyCAT7O2eC1+oi4meZQUXy2RttfbZOSnwzL1&#10;swlpfadNwl6KufJl4uATP0uZmht5/oB+/IW6xrAzB172nSv9MOBI8bzvTNG8J3dJX1QY32kkUaRR&#10;v6kSbOM8gnaZ3L2yxWmAjY4N7dKXiQMNGJQOJn3JmFVpxCQSMV9wZNk4Nr2JmAmwSl+i2LOJnFGC&#10;bOkXbIrDao3Dastz7NloZoqJwgZwIh3dDDPHCmfYFnPIpg8zrZ+NjHlmC9MopoY15pvit9hgwhnD&#10;PFZsMqdeFWYVpb+9yWy2WNghDADyeuW9WjG3mO5lw2EEQAxa8Ecwg+wApheb2oO7sR3Pc+Nco8cA&#10;C+fp14djDxj8hlLwZzCLAI1+Y4DoNfmJXqOvOAAud56v+CleHH7c4T25fi/MGrd+bgy9AJ3zcWYj&#10;OyEWePA7R35ny+/s+286+t7IzqHjueI/lo5knQCz8l6Ym86wqv9kJsFOamWGVZxfktp/UoBqCugM&#10;8WcMMdP2K+dTB7M2AP5GzNEGQNgUJWaHuKHwaKocrfwfJjLjRmSLwud3LEvSn6cX2Y+afldx9MBY&#10;4bVCmfrlpBo49S+0StqxBlieTAcEjb53pyTrxCHEDoUlU+aNDwb+0rEqYsPtNnDOeM4/+Ax6SsGR&#10;LEqn66XjQr3E8D3tUHwaBTQ0CFxGz7NlyM4rUsl0ZqiTUauBxNI0pOxambS81gxoBmXqvQnpfKdD&#10;wl6J/fntPvML/3vBz+v/RXWhYSD4VNnv/XG6nfEpnGdzxZ67lDsyqMtkDiwAYDi82EReoxwjBVA2&#10;oOmnXLY/HTBwB2WDW6Ps2HUpGj/A4P+2nUmwAqpQfwZ3YjYSEqlDTyomEFHuvhRG1aXyHtjZyK+O&#10;HLbclR3YbLbcPS3ZVJZd+CtsdnMFVK1sPFjGFsfWHiAod1/lzmyPKeICMP0HMsWvP4tNnsKdPRXz&#10;Ipe7ML4PYHYFjA74KDaYM9bY94oJZKncxRXfARAo7KDcxV0Atyd+hltXonhx3goz+PeihimKFdFw&#10;z3YVFYyYQPgbii/ixfkqr3Xl0Q+BIBiJOHCc8xhOkejpAgKOBEvZ8MEwbSAihRfRfWfFDFWYEQFB&#10;ceZNYRnF/NJvCcT/iADIYbKvgTax9cyFOYjfddCbhn3+dNIPkL2HfPi/j+yu95FdB30JNPrLbnLC&#10;dlV7AZhg/ARf0argORXesrvGR7YdYDJzJc+v9qG9rD8TxmA0WE4fn0i3HhVRMfcwRy1Qt0LOpN5I&#10;P5Y3X/FSlZz54LgM/bKLsR9cI4VjQVgMpT9sksIXm0kLyp4P6k0peYDK0TvZnFl9Wf/Hndk3ZYQA&#10;ui41StPZavFv81D7LqsBjeLPLKEt7VI60ixTUYyWu0KsGk0lgR5sFWQENL3aKIM/7cevGZXed7rF&#10;95UwuZPP/cKeU/1Sl43tdObv3Wby5u0xm2yQSx2m82hxmk9D7lL6aJUxmatc/Mk/csOJdVXYBYfW&#10;g8m//oyW8yCW4DaSI36jgGgghw2rsE46jJPFRuXuqNy5AZU3f3MHOHYAxg4zx57DAtNCzTqU0brw&#10;fw/YyZWN6gwAXTA93PrTxGswUwL6iRnwWjd+78CG9hpMAwjIt2xwV57nTkWhZ28aQcNUiR0r5bOT&#10;JWQY0wNJ14n3duoijsLd0VsBdgsbBHPIFufaAxPIEZPHjjuvWs7F7AodyZbI4QLx5j2C+WxXfAwb&#10;zCQlIm8HUCx7ASlM5kisxZbBRNaoZU79+FeKL4T5Z8XfFfXMjM1ojhRsAJMZo8ApKpwBDfcUH8ug&#10;FdGhzV92oc7tOuSllnTNEBgUNnRBzHCGTeyJ67ihuLnQ89ixLw4Tq4D1Clc/zwamNUWyNVT8NMQB&#10;HSL0+rClwjYGDYChARUQAO2vDaEzZpBoHwiSvUTz9appjnEgWAyqQkW3jnNpCr9u1R3yO9/p1A/T&#10;58qH0idL/i3oVGh5yYsV81WvHpDB97ql+fUW8YX1Y45mScWbTdKLQ958uefMp9mQqhHVP3n1u0nV&#10;iRIZfqFb2i/USWCbN6DZIKuyFdAskyXRi2UJDQOXJSyRFYzf0K/VlhgqScsvl0rdS7XS81a3TLwz&#10;KoPv9knm69lfHWjyrrSVOw/n3bDm7miPtGhD+og10Wc74ghO/N8VB9CFiLIXgTOvqWKixABjNG/e&#10;AdnUawwADeXMuwIYr6k8gMX47Il87uypmB/KQRyBu7V1u+KYEjxsTxYHHFZ7nEjbdsy0VlJGOmAl&#10;/mbD3duWww2wOXUBKFjIhde7wlauAMeJu7x3L44skqoXrOENY7nyPh5dgAs281KegxPsBojc+L3y&#10;syuHUwtg5H1dlUP5OwqTEyBxA6yefI5i+/sBRlfMQi9MMiUS7wtD+OH0B47yGfhB9uR8KTKzoj6Z&#10;4CMpDKWPL6PfDgsgOGjz5StgMOT/iiRshH+jCAhuMI8bJpYiKIQiNXthCrmx+f3b08SuOkLsSsLE&#10;OBuxItNdtFMZzZdoJ3tU9upjW6SF7Iixke0x1hxWsiXKUnbG8/84G9mT4iA7kuxlV4q97E63v7Er&#10;zf7GDh53pNr/fm+20x90Cz3e1ypwvWBS5nNJu8B1Ur/M+4BpZUC2bX1AlF1ruIf9wSBDz/YYY5+u&#10;lEcIcCodZL6lZHT/KQg8J4Nso8/HSNVr1dL5Zqt0/qBPgkvjpI7alolfzkjNbGP4pwFN1FDUv3oP&#10;uEk9KUsDz7ZJ67k6CUGxVNJlVtPCaTnssjhysTwT+YwsjnpGliYxRrB0I9+ts9ReqAIwPdLxJn6N&#10;kn/2Tr9UkxVwJ03XP8053va5ii6feqa+waEnc95pOE9skW4tccptMB8cJ7LnvQ7nXQ8/WfV6yoWG&#10;UxlXDvaXv9jrUfGDHuuSV9r3lr849HjdDzs3Fb/YurX46qHlRS+0aBdfbfYpf64lKO1MXXLs4YpW&#10;dP6LcdPlz/sNZ77lMZT5e9fetD/YdybfsOtQzTux0W06AYkikcIAVphbVphNDphXtvzeqi0OM4pN&#10;3ZEmfj2U3gICf1jLB5PPhwKogF4Yi985wiBWLTdVIhsEAiUnSrljq2VcAOHMeylMpLCHBXd8T0xA&#10;CyVYiMmnROgVSdeWTWzP/x3wk5x5rXkncm8vZbg8TwkKGgMGZeObIy/bYU4psrItwAgZyQBsOPac&#10;p8tB/JFaOl0CBONc0myyvUUvy110U11kr8pB9sQDhDhbHu1kZ5w1Bz8n2M7zu/ldHLuT7G5oJTle&#10;3x5ve10v3e0D/UyP93XSXd4xyHZ/RS/DbUY3w/WwZa53u2mOZ4ZepnOxdoqD9844O4ct4cbmq0P0&#10;nt4eafjoRhWJkkpNzc26mjuagXm7TaJXazQbdTRhPvvFPBl8Z5iS5wYJI6jZ93av1B1uDLnd6//0&#10;73F9cSt98WkOklw6+Fy7NDI+0K2RrjZkM69gBPrS2EXyTNjTsjjiGVkUpoBnEXGg5fhkppI6nSaF&#10;PyiTulfqpOuNDto49Undj2ol9WLq9z/NOXy+5yIJRx2pH3DqxuSZLsVvyUPCzZ13P1Ly+/RLjacb&#10;X+vdcezd5/+P0qvq833QzVcr6RrKEcns94zTJcZJJ0tCUk+XFiafLL6oOl76i7i5gl9TS3LdfyJt&#10;PnQyZ95vNHPegTu/4uwqTryiFHkhFtjj4/jiP3n1ELCDXezxKyzVihpmEcBQ/q+YYi6YU66YS26I&#10;CNbY7krk3Q2W8Ya9QjHXbGvpHNmUImYVtCwqChALDqNcLzHLI5BZ6CdWJf5ilO0l5gVMAytAjs50&#10;U7OBfrr7vGG6x7xBpsc8m3neKMtzXi/T47phlud1g0y3Pxjle//OJNfnt9aFgb+1Kg54x74s9G3H&#10;sqD37MqCOx057IuCumzzfcxscv2c7HJ995pkeS6wyfd+3C7H6z/0VHp//4yKu765+V/cjTW/W+/h&#10;3xUSEnEq/nrZS5UyTLJkL6MuCp/Nl0PH21I/zWeEdYU5BQ34SStlEQPX2qTmWKl4HnSm2GwNptkS&#10;TDPAErRQFocuoi3UQlkSulgWxyySzUU7UEStRPeEJULApNS9WCt9zKjp/EmbpFzOsv405/DZn8ud&#10;yHes/LBHX5F4kqfkgqkVe7r+x/kXWgMPvTX+D5/9jT/bK5VMANU11V+rGG9XdLT925GThVtiR0t2&#10;hPZkmgR2Zub6tCY2uh6M6Xepj/uJc2X0Lx1rot51bYj7wL02/gO3ptjfuByKu+50MPqGU23UDYfK&#10;yBvWxaHzVoVBN8zz/G5Y5vrPG6V5z5uke88bpHmISaaXGKa73TDM8BTTTN9502zvG0aZ3vMW+f43&#10;LPL9/mCe5/MH62L/P9iVBn1oVxL4oeuBiB9518ScczsQfs6jKirJ9UCUs0N1uJtDadBiu+Lg5Y71&#10;0U871cU+5Fod8J/ezVH/atae93fmbPrtf6bk97Ot0Ff/Kv+RyJVJJ1JvNP74kJz76IycQiBoe77t&#10;2U9zZhE9UcURfUHSRFFdz5VmKUIocaslDYfA5jLmbS7BLHs6cIE8EwBwvBfKMz4LZYE/P8cvEfMB&#10;K1nfqSO1rxySGEbAdzOstufHnVL0XFHdpzmHz/Rcc6LxgeMVMy4j+aSRZM77Tec9V/XcsN4D/8tY&#10;uc/0AV/ei771sSmibFLHetXfKodHZeQ/ezXGPRXaFPuID4djddRql5rwp9yqIhY7lQQv5ec1POfh&#10;wINxi6L6059Udef8B10hv5M/euC7qo7Sf1RVqv4+9FDOP6gTGb95a/KFrr5vc+C+iivlNybem5aR&#10;X0/L1K9nP6x9qf3bd/qhgV2BF4L7/KmlqZZDmGYZSOcegGZLNuoZLWmXKcziA2i8npRFrk/IIrcF&#10;8pTHQuJWJhJ/JFHW1G2T2ueqZAAFLZIR8MM0Q69/sfLlO/38z/Q8BTBRs3VdLsP55GCV/kx1qsHh&#10;M72R5kX37QqEN8bHqI5lzNfhkPf9fFz6fzb1lpJFcCcL4t3qJiriaPUkf9ZxpJD7Z1thKjuyN8uy&#10;OEyzwIWyyO8JWQrDLPF9TNyrbcXmkJXsHdSR1COpgGazVDxfJud/c0oszjvJ7C+npe2Hh75YBS3h&#10;SN2Ix1jxfNLphukOUuvv5EI1z9GswH9fAf/6iLb445lS/NpB6fnZ+HzND7vH7mSVQiizyBxLlIMn&#10;D6iBk0ow2rvBUYyKdcldWylLwp+WpSELZIXvkxJNPMqqbb+0nK+V3Qf3ygEyE1ZVrmOKW47MAJbC&#10;HxTyOCPTBGC9m23+16K3OzmnT3xO7ZWRqpCpyt8VXejZ/rnfTPMG9/0KeNWFnI4+kakOdNa81SXN&#10;PxrO/6RFodDtH+Ipvyidy5UGiv8Oks6jtKYNbvUUxzpz0SreIZty1jDUabksdHuQnmj0Sej0ELta&#10;KkLL1tFYJF9WVayT6ucOyPFfzEnrW80y/f6E9BG3GXttoPCufyETPzoTVnC8892eS8Oaabh3fXXv&#10;zzdU+kc71vm+GTJHQdmrrVL7Zu982bOtsX9uNUpnS58sob/CofMV0vscZdVnyiRvNkliBoIkoBVp&#10;vmK3rMpZTFvaJZJGU494ctSMDhgzEHedGBzQk/yLubK6ZCWtnKrl6PuzMv2LUWl+gTmcP+2Ti787&#10;/ZO7+i1cev/5fQUn2n448MLsv9/VN9a82X2/Ao4qx7+1rfH5rRdtnypebpWyH3bcyD9f879OJyuc&#10;zVmSfyRNuuhfNv3mIH2h6ySFCtrogWDxb3Fn+O1W2ZDFCEIKB9teqJD8IykSTja6SYGB6JZrSTJ9&#10;pr17naX6dImMvz4os7BM+IkwmfvlrBz5xdQHd+3LeH3+9e9VXup7P+9E+9/dtTfVvJFmBf5kBXxL&#10;fP/NvMrtD660ZTrwSqfUvN4zX3ut7//peqM8veFEw/dzaFBSfiJPxl7pk75nWyV3Jk0ie5kdeshJ&#10;9pXsJW1mhQwTuJz6Ua8kMy4kpJXRh6VI0hSlZR1OlLLjeeLUaEfjEW+pYBR82MkoufTrM0qzjQ+V&#10;Gq278sV0vTZ9pXl2QMMwd2U1NW/y51bAtSxgmUNt4HXvI8mS82I92cjjHwQTr/rT5yvDnnx6vSRl&#10;PEGde1Zzmn4INCAJoxjQSZkaXaItewq2yQx9zWZJk1HRHlevZJ/sy9gtHm2uZMhbA6ZhWVm0Rja1&#10;7pGii4XS8HKdnPzZcRl9p/+jO1XwPvFbnHv3XF7P1WktzVetWYEvYwUc8jzXOTUH3wigaUYJPkvu&#10;VM1r/z0vLIjApory9Eq6jNZSS5NDY40YEk89G9zEttxSfGpcpZJS9vHXusWt3Uo86m3FmaOevLNE&#10;mqKceP+wLKN9bUC/nzS/SFYBjTam35uUrh+3feRR6XFHsvefXYtX5JV/nnhu1v3LWCzNZ2hW4OMV&#10;sMr2sHNuCb/hSWVmDOUipmnuL/zp6kQMR98IHQqWCpot1p+qYNxGrsRSkerb4Ck+la7iy6CoRIoL&#10;XSstxPrgfglscZJDZyslmta4Ll0u0nylQVbmrqfqNUqaX26QCia4FdC4vfmNeqmYKwz8XN/EqTdP&#10;7fxcb6B5sWYFPuMKWGW4JbvScMO6JljW+evPW6f5tH38VtlT+VeiaGqSR2JwFV1By5kakEANU1iT&#10;t/hW24tHuYVE1HtIWJ2rJNB/wa7GAIWNQr4BTypO46T0Sg61UQFUcsZKyxuNYjJtzhS3SDn0wxJp&#10;v9z42mc8Zc3LNCvw1a+ARapz3t5IG/lP3dWyyU9f7DJ9VOk9Uf/m1eE033ytXEZ/2CwtzxdL3eUM&#10;KT5OBW7FPvGpsxT9rI1kfq+W/Qlbxa5ITyIOeoh7ubE4HTCUgCZ7STscTi/paAmfCIVlSiTyVIj0&#10;vH6IWZxNolNqNPnVX7nmDDQr8DlWYF+Qycj3tFbJd7RXypYA4xuh9eGN4S32EtvhLhHNzqJDIHNf&#10;/CrRjlsrGyOfkl1R9AQIWCArPZ+QzX4rxLnAWOxK90voIWdxrTIW/wYbicBEy2ZyW9mZDGl/uQYR&#10;YFqOUMU58MMWpOwm8a0LWvU5TlnzUs0KfOUr8C0tb/33vrNtiXxv72rZFWl6w16lLea5uyW0xlmi&#10;Gr1E1esv8TRr9Cw3E9vcfWKdpS2GKbvEMHanuBaZiBe+TUiTo/g12iAY+DDTJkoqz2VI2fkU6Xip&#10;WkbeoCbnUpk0XCiScjINfKp8Fn/lV605Ac0KfJ4VeNL/yb/Z5rLvZ9/etET0oy0lhrLuymPZ0sAc&#10;nNZLpNKcKZQcetPFtntIYK2tBFTZimupkVjl7RWPEkvxr7OXKNJsQlucJWM8QipOZEj5yQxpeaFc&#10;ul+ul94fHJLuZw9J1RE6HVX+l+/0ec5Z81rNCnzlK7DCecu319js+o1zpgP5ZIlSOZchTafLJJP+&#10;Bn7ljmKTaSBa0TQL9Fsli12fkRXOdKLhWOe5XPQid4lxArEa1RZxqDBkEFQyY9mzGHZVIj2vNMrk&#10;j/tl7t0Jmf7xkMQNxBl95RerOQHNCtytFVhsufWhHZ76v/cpchb/YncJLfWRiPJACSli8kKknjhT&#10;Aq7jrSXP2DwtC8we43hcllgukZW2K2Sb43bZ4QZ4/I3EKdpenOiR4MkY9mS6D2UwTLf0dKZ0vczI&#10;9rmMPXfrfDXvo1mBr8UKLDbettbzgI+ElwVKWHmABJb4iHeei9gnW4t+2H7Z4LZBFtkulgWWi2SB&#10;BRWc1nSjsUd9c98iRmGm4pjoLBEF4ZJekyzZ9RmS05guyVXxElrgL9uT9vzyAY/Vny+4+bVYJc1J&#10;aFbgv63ANndDG+9ibwkq9xefEk9xyLYVqyRL2RW8S7b6bpdlTqvlSZslssCWuZuOG2St61Yk652i&#10;E6EvDmmApiRCsg+lS2lvgRR350tKrUp8KGnXLLRmBe7pFXAqcH/Vs8xLAqr9xb1UAY6L7I5ifGDw&#10;dlnuu55S51XyhNsSWe/LGEK/3bI2cKcYqczFpzBAoiqjJKc1U+pHq6R2rFJU9TR9zHP6s6M97umF&#10;1Fzc/bMC/q1hhp41AKbGVwzLLEQvx0w2xO6mA806edxvqTzus0wecX9GFviulsWBm2R1+E4xSbcV&#10;77IAiQMkhb0kak7XSd0MA35pm7W/2Krv/lk9zZXelytgf9D339xr/cS5ljmlZbZilMeg26Ttsih8&#10;jSwMWCuPeC6Th1HOHg1YJatQ1ZbFY55lmYvHgUCJa02SEjqnNh07JNVTlRJcR9/qKquk+3IhNRd9&#10;H60A7cPsatzFqtZJLCodRL/AUpanbZEnI1fL44Gr5BHflfKI32p5LGSNPB61Xhao8Gty9WjE6C9x&#10;TH0rnTogDSfqpWy6TDwOBsr2ehOn+2j1NJd6v66ARa2z6FdbiWGlrWwu1JZF6ZtkQfQaeTJ0OcBZ&#10;IY8ErJZHg9fLE4nb5am0zbKlQF8cMediaXVcytDdhlMHeTwgTswDWlK7R9Pz4n7dSPfTdZtSdLa1&#10;Uk90q5gKXbb/v0ATtlKeCF4pjwbBMuHr5ImETWrQbCzSF/s6P+ZzphDgpP3TyXrJnymhn7a3LK3d&#10;/4kzce6nddVc6z28AgYNtrKxRlcNnOW0nH0mc7MsiFsnT0asAixr5LHQtfJE5FpZmAJoMrbKupL9&#10;YnfQT+IZUFV2vFrqGflecKSESXJR8kj9I397Dy+V5tI0K3BzBbQPWsh6RmisoAPNypKd8kz2Vnkq&#10;cQOgURgGwACcJ6LXy8I0fp+9XdZVGIhlk6/E03C+7GSVHDzPfBzGx7sPM59G6YSq+adZgXt9BbYc&#10;1Jd1gGb5gZ2ytGi7PJMLOGCVJ6MATMTN48nYDbIwfZs8lbuDJoG6jKIPoIKTyQHHy9WgyYdpPJnE&#10;zVrdlQb99/qaa67vG74Cu5tMZUPDPjVolpVuk8X5gCZ5gyyIvWmWKeB5MlZhmi3yVN5OWVdtwAyj&#10;AAlnuFUeI9rrzzdK0bEyZiNFf7Etab/h66w5/XtoBXY3mcnmxv03QVO2XRbnbZWnUzfKwvj18mQ0&#10;vo1yKKDJUphmF86+DoO9QiSckYv5J8upnwE0cxrQ3ENbQnMpt1sBrTZzWdcI01TukKUlmGc5W+Rp&#10;RXaORzGLunk8GYd5lrVDni7YI8tugSZyjMnSgKbuwiHJnSumiX+Mhmlut9iav98bK7AX0KxvRAio&#10;3oV5BmiyNstTqZtkoaKgxdw64hXQbJeni7UAjS7daEIkahzJ+UyVNF5ulRxaPflMxWlAc29sCc1V&#10;3G4FtrYZwjQIATWApgyfJnezPJ0G03wMGuVRBYiyYRpAs6JOl3GQgYylT5Wi05VyCNBkUK3pqwHN&#10;7ZZa8/d7ZQU2tenJWsyzFR+DJk8xz5RYDT4NvsyTPC5I2qwGzaJSLVndoM+U72CJnkyTYpim/mKz&#10;pNP+yW864Tf3ypporkOzAp+4Alva9G+CphYnH/XsGUUIyFB8GgCjmGcARwGNIjc/DWjWNBioQRMD&#10;aIpOV+HTNEnqYSaJz6je1iy1ZgXuixXY3mooq5q0ZHk1cRrMMyVOswi/ZmHCLX9GYZpkQJO/UxbR&#10;GH1lw36x7iFhc5rg5rkaOXipRe3TOIyHvXJfLJjmIjUroAZN403QLCu/BZpMfJjEW+aZIgKkEqMB&#10;NE8roDmkRwN0P4mdSleDpvFKm+TNlYj3VOxVzWpqVuC+WIGPmWZFze6bTJOHEKBIzgmKecYRv1EW&#10;pACaXJimdK8sa9AVsx5viZxKpedZrRy60iLZx4rFZzrq9H2xYJqL1KzAthbFPNurVs/UoMlHCCBp&#10;c6GK/DNFCEA5+yNoygANzdDt+oMkepqpazBN/cUmySZO4zcTfUSzmpoVuC9WYFubgaxv0ZbVNXtv&#10;MQ1CwK3gpqKcPYl5poBmYQ5MU6YlSw/qiEmPl8Ti05Seq5Va1LO84yUSOBs3fl8smOYiNSuwuU1X&#10;1rQw+ewW0yzK2XZTclaEgI9BgxDwMWiWHMI86/WWaMWnwTxruNwi+QyG8p+N79espmYF7osV2NSq&#10;I2ub/0s9W0QazVNq0NyM0aiZ5o+gAVyNemLe64N5poCmTupRz/JJ3PSbiW2/LxZMc5GaFdhBRsCm&#10;Fl3Us12yREmj+Ti4CVieVGI1t0DzVA4FagypXdtoLJa9fhI3kyUVFxqkHqbJOVUifrOqBs1qalbg&#10;vliB/xU0GTDNLSFggQr1TInTABrFp9nYyFSB3kCJn8m+BZpmyT5VTHAzqeq+WDDNRWpWYEuLvlo9&#10;W3EruLm4gHoaEjY/Bs2TCZhnSTdzzxaV7pGtTdbi2B8qiYwbrLx4SBqutkr2iWLiNHHlmtXUrMA9&#10;vwLmlCdv/W+Ssxo0JGyq/RkljQYTTZ17pmYaFLZGfbHtDxYVqTOVFw9K3TXiNKdKxXcmoeSeXzDN&#10;BWpWQAHNvlYLUWI1SmmAknumgGZh8kZiNP9vGo1aPSMjYAmgMenz/iPT1F1rlgzMM9fpqELNimpW&#10;4J5fgeD24L/b12Yh65p11ELA0pKtN0FDj4AFmGVqplFKAxLxaSh1/lPQxM5kShXmWd3VJkk/VSSe&#10;M7HZ9/yCaS5QswIeAx5/v7edys0mHVlWuVOWABpFclYzzcdZzn8sDbgFmiYDMe/zUafRKOpZw3Nt&#10;knWmVNymYjI0K6pZgXt+BcL7wv/PjnZDWUvAcrkCGsyzRbRwUnwYdZxGSaNRJGd1aYCSEbAPn0ZP&#10;7Aeo3CS4WX6xXuqvtUkmkrPrVFTKPb9gmgvUrEBgb+C/bFODBqahsYbCNE/TQEMBidosUwsBtyTn&#10;P4KGDptq0NCW9gITA65RuamAZjoqXrOimhW451fAtyfq35TGGqsOkYhZRaPAAlJoAM3CFECjCAFq&#10;pvkT0FRoyxJKA2yI00ROZkje2UqpQT1LBzTukxrQ3PMbRnOBDzzgNR76H2rQNN4EjSICPJ1FGo0i&#10;BChMowDnfwGNA3GamOksyT1zQCqvNkriiXxxn4qO0KypZgXu+RVwHPL5jk6bFblnlDtjni0upONM&#10;FnEaJSPglnn2BDU16owART2rwKdBCDAZ8JfE6XyYploqLh+U5FOF4jkVqwHNPb9jNBf4gNNYyEPa&#10;bZaypmkfPs0OQHPLPEM9UzfWUBoFfsw0CmjKFdDoiymgUU3nSe7ZKim7elAST+aL10x8gGZJNStw&#10;z6+Ax0DAw/vaLWRrs74sr9ohS9Q+DXGaxJugUTcKTOBnRT1Tg4Z6GpjGFiEgbjoXpqmSgku1ogI0&#10;rpNRGtDc8ztGc4EPuPYHP6kFaPbQz3mF4tMUKj4NoElSQPOxT0OPAKXc+RZolIwAyz660ZCwWUg9&#10;Tf6lakk4mSseU/FemiXVrMA9vwIKaPa0mwEaE1lWgXlG+6ZFik+jgObjXs5kOasba9DC6Znym7ln&#10;dv1hEjebcxM0F2+Cxmk8wvOeXzDNBWpWwLLVdZGinm0gTrMC8+xmz7Nb6hm9nJU4zQKluyYStMI0&#10;Sj2NAhrHgXCYJkcK6BGQfbFSYgFNwFSiq2ZFNStwz6+AY6/PCp12K9lC7GWl0sKpkIaA6YDmY/NM&#10;6UajNNZQ1DM109wEjTVZzlFTmVJ4rk6yLlRIwik6bM7GOd3zC6a5QM0K2Pf5rtHrsJXtOPerqnbL&#10;kjzGoSsjNRTQfJzljHq28JbkrJhnG5stMM9CJBamyUdyzrpYIfEn8iRgNtFZs6KaFbjnV8Cuz2e9&#10;XoeN7GoyltWAZmkBfk2mMtTplhCgznJWhID/YprNzZbiNBBJN5ostXmWeaEc0ORL6Gya1T2/YJoL&#10;1KyA84D3dstONzFotpG11fQ+AzRLFKb5GDTqOM0t9SyfHgKUO2+CaezJCFCYJudMpaSfOyBJ1NME&#10;zqZYa1ZUswL3/ArYdHnvsexwEaMWW9nM3JlVhQAD0CzCHPvjqA3FPEuBffKot8Gn2dhsJm6D0RJP&#10;5Wb22QOAplxST5dKwHSyzT2/YJoL1KyAbY+3lmWnq+g3W8vW+v1q0CzNJohJT4A/9WkWJNN1kyzn&#10;pTCN2jzrD8c8ywE0VZJ+tlwSKUILPZxsollRzQrc8ytg1+uhb93hJiYtdqJTT+Jm8W5ZxthzNWjU&#10;szaVeI2S5ayAhvGC1NNsBTQu/ZGSMFNAnKZeMs5VkHtWIkGzaWb3/IJpLlCzAo69XqaOnV5i3uoo&#10;e+tNZU0RMzU/Bo16No1SwUmc5k+YZgs+jUt/NI01ihACaiUTnybtdLmEHM4w16yoZgXu+RUInIy1&#10;dOryFus2F0BjImuKaeWkNAVUfJqYtRwENxX1LAmmobHG8jJtRg0ai/Mg6tnhAsmnCC1NYRp8msDD&#10;yQb3/IJpLlCzAoGTMQ7OXT6AxlV0GyxkrRo0+DSA5mllAtofQbOZ3gG71KBZ32gqLgNRopotlALS&#10;aNIvVEnyGcyzI6mGmhXVrMA9vwKBU7GeHt0BYgNozBocZWOJtqzMRkHDHHsK0CwkwLmQbGcluLkI&#10;gWBVuY66w6bXQLwkHy65lRFQKak01tCA5p7fLpoLVFYgaCIu0JNJzXZt7mJYZy3ri/bJ8ixiNWQ1&#10;P62ARTlI3FwEiG6CRlc2N5qL+0CMpB4tk4Kz5J6dr5SUM8XiPhevo1lVzQrc8ysQNBEb5qWApt1d&#10;LA86yuZSYjVZ5KABmkVKZ83YtTdBk8Kwp+zdsqpsv2xptAQ00TBNsRScqZHcC9WSdLpInA5H6d7z&#10;C6a5QM0K+E5ExPowqdm5w1usAM3WUh1ZjXm2NBVzTMkEiAY0sM0igptLAM3aMn3Z1mgjDmQ5Zxwp&#10;owithoTNKknCp/E+Er9fs6KaFbjnV8BvPDTVrydEXDtR0BqdZQdMsiaHWE0aTEOHTbVfw+MzMM1S&#10;fr+u3EB2NtlRGhAp2UcPSB65ZznU0yhCgO9c0t57fsE0F6hZgcCRqNzgvkhxQUEzPWQPaPRlXQ6x&#10;GorOngEsaiEAxlmSukOW5e6R9RUGsqfZQfwHEiTjaKkUn62jCK1G0s+US8BcmgY0mi11769A4Gh0&#10;WSj+iWeXv5gctBWdCjNZn4vsnIYPQ58ANWjoEbAkbaesyNWSDeWGVHk6SNBgsmQdOyAl5+ql4EKt&#10;ZACaEA1o7v0No7nCBx4IGY2sCiElxhe/xuqQE6AxlU15jBJMo+wZAUAxz56O3YCPs4P4zW7ZhHmm&#10;BdP4DsZLwfEaNWhyYZrMMxUSdiRdS7OmmhW451cgbDS6IQz52KcnUMwPOaiZZlMesvMtn0YRAxTf&#10;ZnnqLlmJ2bYZptkHaLwG4yQHnyYfISDvIqk0CmjmMvbc8wumuUDNCoSMxrSGkkcW0Bsqdo0usq/c&#10;RA2aZWmb5RlFaoZpnsE8W562S9bkkqxZYSw6zY7iM4RPM1euDm4qqTSZmGdhc9ka0Gi21L2/AqGj&#10;0W2Rg7ES2Bsmji3uol2hgEZL1mRQU6NaJ4tIo1lMj4Cl+DRrANP2A6ayv9lZfAFNJqApYz6N4tNk&#10;kbQZfTJXIwTc+1tGc4Uhw1F9kQOxEgTTuLR4it4BC9mSry0raK6xmEG1z5CsqYBmBUyzFtDsBDQG&#10;La7iN5SIelYmRahnhReQnc9XS+yJfA3TaLbUvb8C/sNh/eFUYfr3Bolbi7foHjCTzflaN0FDyfNi&#10;QLOU7prLUrfLunwd2VluKvotLhIwmCi5cwekEJ+m5FK95JEVEKFhmnt/w2iu8IEHAM1YBKAJ7gtV&#10;g8aw0lI25u2R1enb5Rk60jyDT6NmmvRdgEZXdqGuGba4STCSc+axCimmCE0BjcI2qlP5GvVMs6nu&#10;/RXwGwkfjRiMkZC+cPFq8xOzKhvZWbBfVuPTLKUDzdOIAU8nbpIl6VtlPWbbLpjIuNVdIodSAU05&#10;IkC9lF5qkCImosVqQHPvbxjNFZLlPBw+GwnThAIav44Asay2lz2F+ggB2ykP2CRPKaCh9FkBzdqC&#10;fbIb0Ji3eatBk30cyfl8nZTdAk3M6dx9mjXVrMA9vwKho5GHFSEgrD9CAjoDxQrQ7C7Qk3WZpM0o&#10;hWg0QX8maYMsw8dZl79P9lRaiEWbj4QOpZARUK4udy7FPCvAp4k/WaApDbjnd4zmAh8IHg8/EUEa&#10;TTiVmMGdIWJX6yz7igxlY+ZuWQHDPANolvK4PHWrrCvQkj1VFhSs+UnQUBJxmlJ1s8DSyw1SeKlO&#10;4o7laUoDNHvq3l+BwLHQk1HEaaKH4iSwM1jsawlwFhnIBmpqVijVmnFrZAk5aEou2oYCbdlbZakG&#10;TeCgSlKPlUre+RopVphGAc3RXL17f8U0V3jfr0DYeNS5+OF4iR6Ik4COQHFscBPdYiPZCtOsplpz&#10;MT7Nch7XZ+yVbYUGolNlRcGan4QPpyAElNLCCdBcRnK+hHp2ulADmvt+R90HCxA2Fn0hflglsUPx&#10;EgTTONW7iX6JiWzLIlaDELCYcRvLMM/WpO+QLfg62oDGts1XQocxz44W3wQNLFOgBk2JBjT3wZ65&#10;7y/RdyT4qgKYOAU0XcHi1uAphsVmatCspfBMMc8U0KzL2CU7i01Ev8panNsCJGJYKQ0g94xuNIo/&#10;k8c0tPhTRZpuNPf9jroPFsB/LORa/HCCqGCbkC4CnIDGpMRKtiugSd6mTqVZTkbA2ozdsguzzaDK&#10;VlzbgyVSMc8QAvJhmiJmbipME3+60Pg+WDLNJd7vKxA0HPxCPCyTAHAiuiPEtd5DjEstZVc2TQGV&#10;EufE9bIUM20jINpZZCR61Tbi0gFoRtPU5lkuDdBL8GkKAU7cyRxNL+f7fUPdD9cfMBL0ooo8skSY&#10;JrIrUtxhGosyW9HO0ZeNFJ4tScSnIQdtWybZAIDGoNruv0BzrIQeAVVq0Chso9KA5n7YMpprDB4J&#10;fUkBTdJwokR1RYnnQS8xK7OS3beYZglMsyxlE2oaoFHMM0Dj1hEqUaPpf1TP1KC5XCdJJwtNv7IV&#10;7ZBr//iVfbjmg++rFQgbDns5kTT/JI7oW6AxKjWVnTlasj5tuywmG2A5OWjrsxACCvVEt9pKPDpC&#10;JHIkFSGghLa01TBNHbIz7WnPlFl+ZYvXIbP/2Pr+dIOIfOsrOwnNB98XKxA2FPZyEvJx6kiKxAAa&#10;70M++DTmsiOb4U3U0Cy9BZp1gGYHoNGrthb3tkCJxqfJPk6HTUBTjGlWBGio3vxqxwc2vDkR2Pjm&#10;6KuN7536p/vi29Nc5FeyApFDUT9QgwYJOa6HXgEH/cS0zEJ25eyTNXTZXJq8XlZgnq2lgeCuEiMx&#10;qXVQM00soMk5RhEaJQEKy5Rw5J4q/mrHB5qL+V8Uv9b5dv6Lnb879NaU3wPygIZ1vpJtdW9/aPhw&#10;9CvJ5JGlwTQKaPwP+ePTWMpuQKNWz5LWAZqNdN3cIXtKjMW4xl68O8MkbiwD86xUDRoFMMqRfbr8&#10;qx8f2PSToUfSn22+kfzsofmil9t/0vPTI44qUf1/9/bXqLm6L3MFIoYiX00h5qIGTW+MBByiPKDM&#10;GslZCW5uIYVmvayiRa2S9by7SB+mATTEaaJHlXoaQIN5VgpgSq/USdbpItsv89z/7Gc1vDFUEHup&#10;SiIvH5CYywfm83/Q/H73OzMZlXLu778WJ6g5iW/0CkQMR76q+DMZgCC+lwYbTZQHlNvIHphmLZnN&#10;y5LWy2q6bW7I2InkrCfG1baAJkTiUM9y8GlKyAgoAzCliAHZp4odvh6LoXrg/8t/sfWD8PNlEnax&#10;QoLPF0rc1ar51Ofr/zDw3uE+jVjw9fiavqlnETEc8Wq6EqjkSLgFGptyW9mXqyOb0mgQiBCwGvVs&#10;U9Ye2YvkbFJjJ974NPGAJu9EhZTQiUZhmrIr9ZhnxU5fm3UY+Om0VvzFcgk9WyLBZwvF70wuzFMm&#10;ERdLJe3Fug873p4oAjwas+1r8419c04kfDDqtSw1aFJuguYQTIN5pjDNOnqfrcA8W45fs424zS7M&#10;M0M1aMIBTZrknyAbANAogFGOgtOlXx/QKGzS/ObQ1ZgLZeJ7IkeCTheI/4lsiThfIuEXCiXmSqlk&#10;/aDx973vznhofJ5vzob9Opwp5tkPFdCkY6KpeuMkqDFQrDHP9gKaDTTXWJFC1SYm2vZsHdmN5GyM&#10;T+PTqYAmVfKPl0spoCm/Wi/lmGd5Z0qcvw7X9MdzOPaLq08kXamaDz6VJ97HMxlrkCZ+J3Mk/Fyh&#10;RF4ogHVKJP7ZSil7pfV3rW8N7vhanbzmZL62KxA1EvnD9BEylgFOIqAJbgoQ01IzJGclTrMFwCil&#10;AetlS8YO2VawW4yI0wQAmsSxNMlFci5kClrl1QY1cDLOFLl87S509MeHWxMZ0+ZzLF085zJgmyzx&#10;OpYmMbBNwsUySTxfLrGXSiT6Ysl8wQ9aXsm40vyvX7uL0JzQ12oFokeiXldAkz2WLkl9KkBDT2fi&#10;NHtztWUzzTQU9Uw5NqVvo4ngLjGttRM/JOfkiUx8GoQAmp8roCm7inp2tsTta3VxyslUnqv8q/zn&#10;aj4MOZUjXkczxPtoJo9JEnaqQKIvFEki5lvEmXw1cFTXyiXuYumNtOdrM807zP/ia3cxmhP6WqxA&#10;1FDEG5kjBCoBjUrxaRr9xbbCRnRydWEaBTTEaRTQMG9zfeEOJGdbCeyIkMTxTClQhABAUw5glAPQ&#10;eH0tLuq/n8T4j45axZ0pEp+j6eJ7NEvcZpMl9Hi+RJ8qlmQCTTHnCiQBpS3pSplkPNsgqVeQqi8V&#10;/bzkteaNX8sL0pzUV7oCUSOhr2cpSth4BuYZ7WkBjXW5lejkoZ7R+2xV6ga1X7MybYNsKt4j5oAm&#10;6GPQKJIzXWjKr9ZKBXst60yez1d6MZ/04VUvdP4i8niBOE+rxGMmVVymYJsTueIPkAJOZkvM+VIJ&#10;OZEpKShuBddo5PZikyRfrJgveql+rvSnHZpk0K/tN/vln1j0WNibmSRf5gKa5D6qNwGNTbm1aAOa&#10;LSRsrkhei3q2Rlalo6AV7hWjGnOYJhzzLIv5NGU0QK+WCvyZSkCTfa7I98u/gjv8xOE3JpYmnmW0&#10;wbFcAKMSh3GVWA1Hit/RZHGfSVazTtSpXAkGSJGnMyXjcqUUvNwieS80SsbV6t93vDUcoVJpMgvu&#10;cLnv6afFjIe+mTWWInn4KEn98WohwK7CTvbn75f1sMzKlDXEalbLunRqagp34tNY0bUmTJJ4fuHx&#10;Cik9X4VPUwdoGO70dQaN8i22/2BoLOJ4rvjNpondWKxYD0eIzQjAOZIqwYdzJep4kQQdTYV9UiTo&#10;ZLok4+ekXVGYp06KrtXNV7zS9F73u+OeGon6nsbEbS8ueiz4zSxiNArTpA6oJLQ5QBwq7EU3Txem&#10;2aIGzcrkm6DZCmiMqy1owBGuBk3RyQNIzlVSpYAGEy3vbHHAbT/wq3zCNbn210VXGv8QdiRXnCdU&#10;4jIRL8Z9wWI7Fi0eitk2GS9Rx7IlALEgdC5P3I/GSASsozCP6lKe1L8yKOWYbeUvN74+8qupZ77K&#10;a9F89le3ApHDYT/JGVeEAGI1A0kSqmYaG9HK3wtQ1sqqpFWykmNj1hbZU7SPXs9WEkyFZ9JEhhSe&#10;VDICKgFNjVRfY9zGhcLQr+5K7vCT6y93b4g8mjUfOJ0hVoPh4jKmACdAbCcixH4kXHynkyV2Lldi&#10;5jLFH0YKOZYp7rNREjhH0dGlA6I6U6juItLwas+NrreHjs6+Nvu3d/jRmqfdIysQORz6EwUwuRxp&#10;ME14cxCgwaehb/OatNWyGsAowNmYsZF6GpimylxCOgHNeLoUnign96xCqm+BJvdCUdg3Yllyz9Vc&#10;CzmSJd7TqWLFaGuH4RgxZ+io73SKeIwnScR0joTNZkjU4SwJmcVUO5wsgUdiUN2iMN2SJZxAafSZ&#10;HCl+vkEOvNj0weSvZqO/EReuOcm7sgLhQ/4/yR1PkfyJNEntT1AzjYMiOTOjZmP6GkCzEvMMxgE0&#10;Gwo2iQXmWSCNNVImAM0phAA101Sr2Sb3Yn7EXTmpL/pNmp/tWhB/vPiGB4KA6zC+DYxj1o2Z1svE&#10;Xsw2z5EEiZsl+DmbB4AyxW8qGdZJlIBZlbhNRwGaFFS4MAk8ppKUc/lS8XzzfM0Pm1/u+1H7U1/0&#10;uWve/6tfgfCRwLdz1KBJVTNNWKNiniE5Y55tSFeYZiWy8zqmCGyULYVbxLwGn+YWaPJOlNwCTZXa&#10;PMs7nxf51V/RHZ5B5eW2msijOeIwFCt2AxFiCWhMWwLFczBB/MYSJYi7Qtx0vqQcKZLImRzxm0iS&#10;8MOYa4dho5ko8T2SIA5jQbAT/XyPxUgGokHq1aLrLT/uzNZkUd/hl/ANfVrkSOjbWaPJkqf2acgI&#10;OOQrtuXmatBszFhNTc0q2tMCHiTnzYVbxaTaSN2+NgmgFQCaKiTnGlim8moV6ll21DdmGRT5OOd0&#10;1a/9xpLEZSRebHoixLDdX4w7/MSThgkBY6niwQTfyMlMyTpRKnGH82CffFgnViJR2yyH/cR7Kk5s&#10;RgPFVvn5aKREHkvkSJnPfa70nQ7p+OdvzGJoTvRTrUDMSNjbmaNJko8YoIAm6JAXGQHmoluwB/Ns&#10;laxJ5oBtFNBsKtxIs0B9mCZIVOPJUnCyRMovHpBaWKbyaiVzN3MSP9WHf9VPrjjV+EzcsdwbrrCN&#10;x4hKbLsixK4rXBwx0zxGYsW+L0wSpookeSaXbu88Hi6Q8MkMcR2NEp9p/KAhDwATKC7jYeI8HCTu&#10;kxHiMxvJmOskSTybd6P+jebB8bfG/+Grvk7N59/dFYgeCv5pJvslf5xKTCYBBDd6i92BPwENgFnL&#10;sSZtDebZZjGsMoBpboImlwC7Apqaa9Vq0OSez066u2f3JbxbzZmD1aGz6fNOQ9HiPBot1t2h4sSo&#10;az8aJ7gy7SoA/yYSfT16OptZIrkSD4CCRvF7hhWlLV5M+1zFcTgA+TpMLAd9xWsiSpzHgzHjEiTm&#10;RIZkXyv+oPXNZg+NyfYlfJlf0kdEDgf8NG04TrJhm3SCmyGAxrrcRPbl7cQ8W6MGzNqkFdTWoKAV&#10;rJO9lXvEt8NfDZpCYoFl5DseuFKBEABoLmSnfEmnfVc/5ls5J8veCZ7CHGN8gv1AiDgOEvTsClGP&#10;sHZi2lXQWLKoAIsCHhV+UPxMngSTe+Q4SB/f0VCxASz2Q4HiPR4hZoDICdaxGvYWb3wf/6lISaUA&#10;rvKl+p8d+fn4Y3f1zDVv9pWsQOSw/7sZI3GSSVvatH582kPuFKEZiXb+bkqc8WkSl8s6NWhWYp6t&#10;Z2rAPrVPk4KVUgBoSknZugmaAyRsZqR/JRfxeT+04UTzusij2Tc8RuMxsyLFtp9BPf2hYtcWIh49&#10;cWLfEyTRSnIeYAmno0j0LNmtKGtBpOK4jgKuyThxAjxGA87iMREuxj1O4joQyO8COPzEhxhQzIkk&#10;ybtYcKPtjdaJc+fO/dXnPWfN67+6FYgeCXw3ezRRMgFOWn8s5pmXOJZbiH7+HtmSuUrWARqFbdYD&#10;mi1FG8QE88yP8YEpqG1Fik9zQQFNuRo0eedzMr66K/mcn1x29mBa+JE0ccNMcxmKEhtmxNswT9GN&#10;ZnDBpEy4YLJFTKRIGJTsh8mmACbuMGUGAzGYaiHiOxUj9oOBYtrrDkjCxbzPk//7ie2Ip1gOOInf&#10;ND1/p/wl6oRKMq9lfTT+DojSlFt/zm/tq3l59HDAu9n4NHnjiZLaFy1hTT7iesBG9PN208tZYZmb&#10;oNmAKLC5cB3BTXwahjolK0LAMXwamKaC0nsFNAXnsvO/mqu4C5+qqGkZxwpfDZpOFBckaCdMNKfu&#10;cHHuxXchk9UN0Jh3eEtQfxL9q7IkAFMumGyCeHwdb3LY7Pr8kKojxXs0TPS7nMR/MlIsBlzFsMdO&#10;7AZ9MPvcxXnEXxxHfSSCQGnMyTipfanm9a6fdT1yF05f8xZf4gpEDfm/n8n3X0RwM53R6MGHPMSt&#10;0lb25G2i8OyWaaaABqbZXLhWtA7sYAq0L91o4qRwrlDKzhXLAUBTiYmWdz6z8Es89bv/UR3nOv45&#10;6WjOR/7j+Da9oZhlweKIMGDbHSCeyM/m7Z5i3Yuz3x8lobCPz2AUfk+UhE0kii+DS626vfBxAjDt&#10;/ESn0wLfJhCW8RCTHnuxwNex7HeHfTxI3cFkm0IsOB4ryWfTb/S/0x90969G845f1ApEDvq8n40/&#10;U8AeSO2LQgjwENdKGmvkkaCZsVJtnq0DNBtTV8jm/DX4NHvFr90L0MQCmgI1aCrVoClHPcsq+qLO&#10;80t734LpYmt8lnk3GMOOZE6HXjIFumic0OUnDt1B6tHWtj1+EkpThTAaxgVB04EsRuRUiniTWWDd&#10;4SXuIwgEQ2Fi1OGIb+NP4NRdtFpNAI6TWPS6iDWPvqhtrsOeEoRYEEZwtPiF4h+2//CQRij40r7p&#10;z/5BsUOB72egnuXy3acQnght9BQnxp5r5W+SLenL1OaZIgQoptqWgrViWK0jPm0eaqYpOl4oBy6U&#10;wDSlUqVk0F/ILP7sZ/I1emXpiYrKcLKe7QZJj+BwwL+x7woSyxZfhIEINeMYdTiLF3eZ6BGqQRVp&#10;ejwW9kGKHggT2w5s3KEgpGgfMeywE6t+F7HFx9nTytiFdivYylWs+93EdzxIXAY9xWc8UIKP0Hjh&#10;TOL1shcrwlT0bfsaLYfmVP7bCsSNBP88E9AoR0pPJEKAG8FNQ0CzgdKAZbIhebmsh202wTpbAY1B&#10;lbZ4tburmaZIidNcKJZatXrGKMELWaX3xAIrm7b0eNnbIVPxsIq/OPQHwSDIyh0BYtaMb0IekVm7&#10;m5i2u2KWkQkA4wQy6ddniJ9J+AwcIfDZ7kJw1AtQBIpxm4Pot1mJ44CP6AMagw5zTD5PsQFMbmNe&#10;KHY+yNeu4jXjL0FzwZJ1IeP5/Ofyv3tPLOY9eBHxw/4/z1KDBvO6J0yCD2J6l+vIrtzVaqbZeAs0&#10;m9NXUE+zhnqa/eLR5iZRKLPFJxSfplANmpqr+DRn0yrvmSWaeuPE96Nnk294jGFydftiZhGPIc3G&#10;otVLLJo8xZ1sAfMWd7Hu9BSvnlAm9ybi94SLz4gS34lEbYNlmuzEtMOe+E8A6TkUKbVZiEmnnZh0&#10;O4hWk4k4D/iKAz6O3YgzgVVPMe+3Ec8JH/LavCXyePj1/Gcz6zUFb1+/LRU/6v/zXISAXFRUBTRB&#10;gMa+3FgMCxitgWK2IXGprMdE25y9SnYUraOF0z7xbHWSWASj4pOAho6vdYCm9toBfJr0qq/fFX6O&#10;MyqbLTMKn0m84TcRKWat7uJG4NO+G9+mE7MNCdGtl/9jitl3e4sjPo9rryIYhMA4AYgEoaTjMLek&#10;0V70D9mQQe0mJu32avPMqMtGrHodRafNiJIExXxzEpth/J9hN7Easic1x158D+PvzAVI9LmIDype&#10;UjfJ1kxA+Bzf5d18afxowC/zGB2YixiQ2B0iEdxEbcsMxahwt+xMRwAANBswz7YooEE9M6jcLe4t&#10;jpJAxknZiWKpJiOgBiGgBvMs9+w9BhploRsuNGYFj8fMexDxt+jyEPdhFLVOGim0+ogVdqpNpzdC&#10;AQl7nShjXbAOoPEgOOrW7y+uqGiKGWbW4iD7DpqIE+aaXrulGHQiCnQ4iEW3vejxs3aHvpgp4Bl0&#10;EOshW3EcwkYecqDex1v855C5T/hJ6oWEK7lXUx66m1++5r0+2wrEDfv9IodBtcqR2hOOEMDNrkwH&#10;9Wy1bE1bIpuS8WsSlxHoXCk7S0ijObBRvNtc1KApoiK4/lIl5lm5VNPlNfd86r3FNB8vacWJmpN+&#10;k+HiNESrng5PGCZIbFHR7IjbWLe5inO3j5g2OamBY9JqK3aYbFYdbiR/eiAc+Isfpp19l4sYHLKC&#10;lbB/Mc8MWixkf7sJRXD83Gkq2u36YtlrJxb9tsjS9vg5bnyem7iOu4rfjK8EzPlI8DH/G1mX0yM1&#10;c3c+22a/W6+KH/b9RT6mWa4iBBCSCDnkSrPAPYBmjRo0m1Pwa1RL6bC5QrYXrJY9lRsAjauoboGm&#10;lgaVtTBNLUyTfSax+m6d19fqfZTGgRmz6a8GTcbisPvCEi4EPREIuqijaPMSqxY3sUdRM262F5M2&#10;OzFotBKzJkdMNzdYyVOce3zEnedbd7qoQWXciYnWYyr6HaaihxRt1GUu1sRydDsNxbDLROx6nEnl&#10;cUS5s6Pex1nshhzFfQK17bAXFaS+8/Gnop5TnfP496/VIt1HJ5M0FPDLnMFYyR6KUYMm+JCLGjTa&#10;eetlmwKapKWyMQmmQQjYnr8K0KwTl1YbRqhHSQkZAbUXboKmDtDknEs8eM8unRL4VB1O+sCXHDPX&#10;IT8Cn2jzgMGuzVusWl3FBnXEotlRbYoZNtIMu9EY9rEX9x5fGMkdU81LHHo8YBo3MWqzlP0tpmLV&#10;44ifQ1CsbQ+KmiHVo4Ct21p0O/TwgRzEvNtGLAatxHYQ9hpwoIeBE+UH7ggFHhI5F/z79DOJ39y8&#10;pW/wTkkc9f+VwjTZlJSkIgQEHnSkl/NOmgUqoFmsBs0m/JqtmSvwaRSmWS9ubbaSCNOUHMvDpymW&#10;OrVPU0oaTeqhb/BS3P7UO651/GPm8axfB5H+79ZP5L+X9AkyBOwBhQ3+jQUKiXETTHLQVvSbLUS3&#10;wQyTzBoWcsVkc+Z5rrATVE7sxqjZSnRbDFHVTGEeS5Q1pgC364pptxn5a+aYbvsx2wwRCizFosec&#10;VlPWYjpgRGm2Nfls1rSh8qblVKgknoq/EHkuUlPwdvuv7649QwFNniI5D0TBNCES0ICFUbqdFk5M&#10;ClBAA2A2wzTbMpcz3fkm0zi3WqiZpvREgVSeL5J6urlWXy6R4gsZ9zZolFU/dOrQY5FTMdf9yG62&#10;AzS2Xc7IyxQhtRG/QQiwancS02ak5kO2sI496pk1zGMplphtZphm9gRFzWAXU+japBWwABy9TgOx&#10;xGQzbjMTrTZt2Q9YLHtsxLjdWLTa92DGGYpJl6mYARrLQfygQQsUNktxnXaUtFNJEn88+qPU06oV&#10;d21XaN7oE1cgeSTgV1nE57IATRJKamADvmjpLtmdu0wNmi1JN020bRnLZVfhSuppNogTPmzMQDD1&#10;NDlScb5Aqi4Tq7mq9AvIvvdBo6xm8fECo8BJaHkCyZnIvgXpMi69nphhrmLV5kTmgCOxHAcxxUwz&#10;b7EV8zZr0aknG6DRVEyaLQGMBX6LA0CxxgcyRxQwFp0W5pggDBi2mRDHUR55foeRGAMWw3aA1bYf&#10;n0cbocAMeRofaNhEHMds1EfwYW9JOBl1PflscoFmv3/xK5AyFPCbfJSzm6AJlIB6zGjMsz05S2V7&#10;yjOyNRnQJC6R7QpoigDNgbXi1Gou0Qpo5rJgmkJYpkgNmtLzWc1f/Bl/TT4hbTrFPXg8ZN5/MoQU&#10;GWexhGHsySuz7yRFpg3nvdVZzBu5A+HXmDXBLJhjeg0molOnT9zGSPSaDGEpe7HsshBTgp7mZAzo&#10;wzq6LfvFCIYxAigGnXqi37pfjLv1xbTLGH/HWPb36IhBz37MNDNKDewotbYTzylFYfOU2GMR8yln&#10;4l5TXQv+v1+TZfpKToOSi7/8Ij84bSj4N9kwTTpxuyTCD/4KaEp2iFbOStkBaLalLFGzzY70JbK7&#10;eKXsq1orjm3GZI74Sz6TK2qYVlF7mVQajtKz2W1f5Ll+7d677GSZpe+o37w36f4OBChNlVQZlC+H&#10;LnR7/BvLVhx9zDM1YA4yGhvJ2YB4zZ5abdGu1xOjVkMSQMmGJkZj1m7OaxACWs1Ev0lfDFr1YR4m&#10;A7cClFY92d9xEyzmfcZi2Yfi1refrGljcSEo6jHlRJm1mwRM+0nMsXBRnYr8ffrpqIVfuwX7kk7o&#10;0vvHl3yRH5U+FPSbzL5wSesLkiTKmNVMA2j2qUGzCLa5BRpMtd0Fy2XfgTXcRPUlkqB3Lh2NqgFN&#10;NeZZHT7NfQca5YvJO55jFUjipTv5Y07kj1l2onL1OlGLg/OP/2LZBtO0AIZma9kPwxgcYsM3A5w6&#10;bdlbuw/hwBjmMRCzDmOUNH3iQDBPK2ZciwkAAjDte9W/t2g3I0nUQAy6dcRqQF9shkzEesCE5h6G&#10;4jJqL16wjde0k4TM+EjoUX+JOxVyI/1M/P1D/X+CklM/Ht3Kf7+wDIq0kdAPsvojAU2gJJKTGAho&#10;TEu3iDag2amAJnmRbFUtkh3Iz7vyFdCsFusWXQkf8gE0qVKtmGeXCkilIdv5fG77Fwnwr+175x1L&#10;1w0e9Z/3GCZBc8SNMgI7JGM7ZGlMtDYblDXk4xaFcSiJPWQo+xsM1I8Gjfqyr3qvaNXtkf1N2mKE&#10;yWZKJrSacfBtDLk7mePbGLUZiHkXIgD+jU2fGVK1BWxjjIlmKI4jJH/i3ziMWpJBgCQ9xXzHGRca&#10;uXtL7HH/+YTTgT9Uzaruq9a5iso5/Wpf2he1YTKHQ36nmGdpvYGSQMjBv564W/F60SVhc1cqYAE0&#10;O5Kfke3pS2U3oNGuWiM2LToSPugleYCm5o+goa7mQt79ZZ796Zdy4HT+muCxwN95jbrT/glBoNNW&#10;rLqsKCtwFGvUMpt2OzFvshTDZkAA4+hinukBHmPMNZ3avbKnZqfsq4dVFJMNQcC8HfZpw+9Bjjbl&#10;d5adZphwxH7wb6x7zPCjYKLe/ShqOlSDmlDYxmeN3vRzvKZsxPuwDYFQd1iH4qeTQR/Fnw/Z/UVt&#10;oq/b+ypZ6i3Xyn53jil4X8S5ZQ4G/y6LhiuKeRbf5im+tVgGxRtFJ2fFTdAkwjYcap8mf5loV64R&#10;62YtiRj0lnx65t0ETR4+TZGUn83u/iLO8RvznoWTmQ9HTAX9xmPEXbxJ+XcCMJYdlmLXbSfGBDMN&#10;W5gpz6MRQFHMMmMAZNiAeQZ4DJp0RaseBaZhm+ge2isWPM+OIKhlJ4wCy5h3KWBR8tdsqNHRIuVG&#10;jy44RhzGBEB1AY0FVaNWNPIAQBOmlBk4iMdhUwk44iohc64Se9JPUs6GVd4XYxHlgW+1P3vwd12X&#10;W22+iM2TORj4O8WnSSVBN4GMkKA6G7FGctbLXSO7U54GNE9jpj0ju9IXyx5Ao4t5ZtGyU0Kooyqa&#10;S5daQFN1MQ+fphD1LL33izjHb9R7Vp7L/OeY6aC3vTDTvEbJP+vFSew0R1o2ILkTfwV/xrTZVH0Y&#10;HTSAdTDJYB79BubN1xsQ00EEOKTN436EBYCCuGBDANSW/DQr4jc2vcaYfogGPUYwjTaZ0eb0HrDE&#10;VNsn5iNa4jACsMZN6b1mDutYAR5zTDUXqkM9JPaEj8Sd8ftR1HNR//aNWtRPf7Lfar9W9W7Tmbpf&#10;ffqX3v4VmcOBH2b1RQCaQIlv8RC/WjOxRgjQBzS7AM3OpEUwzjOyO+MZ2auABvPMonm7BODr5jP7&#10;qPJcrlRdyFWDpuxCWs/tP/E+eIYyHDd2InTCC8bxJOHSmSi+OY6+Kcxiho9iAuMYHSTa34zJRV2N&#10;aaOR7D+ojcKmTTBUTw0Ys1YDTDVdsgyMSPw0AXBG+EiYZT2AD+XMth/TrRcG6tUV2wEDEjxR4UYA&#10;FOzjOGYo7jCPI+DxmrER3xlH8TtsJxHHPWno4Q3jhPyh4Grqvnv5q2h76cCPU6dT5mtHar99t68z&#10;eyTsw3QyQpJJo4ptcZHAOgviNJsZVIs5Bmi2Jzwlu9NgmowlatDoVK5GPdOWcHpEFNLxqOpsntRc&#10;zJVaxIDqs7ka0PzpF5R3NCHHZ8TphhtZy07DNphaBC6b9VDSiPA3AwpYxhjn3xz2scQc02/UQiCA&#10;ZQ7p8HsdfBgDSgvwccgIsOzSowZHD2XORNz7LchlM6bDjSG/g404bPqpDqSswB2/xnbIAMbRo6DN&#10;jspQ2GbaDuDYMfnAgaFVCAQnfZmzEzCff1l1QNVh/td3e1N95e+HedbyUtV7qpkkKRrJ17rb56OA&#10;Jq0Xc1cNGlcJUINm003QJD8F0zwN4yyCaZZQAr1UdA6sIg9xM6DxRAhIlkqaR9ZgntVeypfqczl9&#10;d/v8vvHvd/LVo+vjJkLnnQZt1Izj0q+UBeiIbtNuJOlbTNOMSqaYbE0IA406mGw6qG0kcLajqME2&#10;9jj9ll0ENAGNedc+TDNdqj7N6E1gS+tcM/6uTyk1IBrcL/7j9uI5BliGzcR1xFQCp50BD2CaZLDQ&#10;ERd8HHuJPuZD80JfSToTJFkXI39bfiXjX7/xC/2nFwBoGp+r+UU8o1SyhrNq7va15YyEf6SAJok6&#10;qtgWJ/GuJiRQihCggCbpKdmVfBM0ezKfEa28JaJbsZLvdYMEY54poKk4mwVoctSgqTqTO3S3z++e&#10;eL+8seD/GzPu/67rgJ04DViJOyn/dpha5phgxqTP2CMWWLQYABqFhfgCFKmZ3yv/tyY2Y6/knXXq&#10;EgTFl0EQsOjRUrOMY7++eA3xfkP4NUNG4jFoDogsiRnxuxEr8Ri1xmwzEq9Ja/qwOdI2yo4e064S&#10;dMQJZY3Z9kepJjzrK2nnQ35X8lKy3j2x2FyEop4duFx8PW4mQVT9qit3+7pyB0L+kEaibgLZH1HN&#10;DuJFDwDTorWik71Y9qYAGoVpOPYCmn2AZj+gMW3cKKG08co7kiTFp5JvgSZPKs/mDtzt87tn3k9d&#10;k3MkoiV80mXea9iOjW2tBo91B1Wc7XpkBujj7CvlBIClWQfgGCJVIzu37yPdRh9/RnmeDmxDVkDH&#10;DsoG9pIdsAtzTVfcFdbB/PNAEHAnbuMJYFwBiwexG98JG0w1ffHAxwmZcaZpu62EwzgRc250wLGR&#10;6BPuEnvKDT/Hf77shcTaDlF94821/RlL/7XkTN6NmIlYSRxO+sPd7u6TOxD8hzRKPuI6nSSachCP&#10;KiyD4rWim71E9iQtVJtou2EbBTQK0yigMWvaBNM4SMHRJJgmg6yAbKlDdi4/k65hmtuhvHAudkvk&#10;hPvvMK3mnTGtvEbpH0CE35xSAGvyzewofbZSwIJZZkrGs7Xyf1hGMc9sSaOxJGnTEhPNtGM3WQS7&#10;aVAIqAb2i1ufpfgrmQGDpnT5tBAvQOQ6ZApYzCRwkrqeMXMkaQMJxrcJmrUnV80C0NhKyFEbBAIn&#10;iTzpKInnPKTkuZg3a14v+d7truPr/HerfP3FldSsJMA0KZPxN1QVqkfv5vnmDAV9mNangMZBYgCN&#10;F33NLIrXiV72MtmbvFANnD2YaXsB0cfmmXnTRgnssyVOkyjlp9MBTZbUYqLlnYkZvJvnds++1+zs&#10;7F+mT4Uf9B20nPfAXLMfvOmTWPbsYVoBTAK7OJCgaU7ypg2MY48Y4IhSZkMJgTVpNOaYZ1Ydeyib&#10;1kLS1iPfjRy0fgMEAoCDGOAH0yiHz5it+BC78Rgzppe0KY3aHUjw1EUQMIN1rMVz2oQMaWsJPmrF&#10;SEQ7lDUnSTnvLZlXgj/qer1a/5v6BbjVWe3KYWOqpiMkmYnd0dVxdzVekzUQ8vsMQBPf6SixlLl7&#10;V+uKTclmQLNU9iQukD23gKOVs+SmeVa+guTdTRJCfuJN0KSpAaMAJ+NEyPg3dZ2/kvOOH/deHTzp&#10;9Etv2MYN8HggG9vh1Ju07SYQug2QICcTm7HqJN8MMNmhoJlQX2PVvZumHACsRxs/xwDAADpe54IM&#10;7Uq9jceANY0LHdWigP+EOe9L3GZYj4RORRiwEM9Jfcw0Uwk7DMBmjPFxLInj2MI4NhJ3wlWSznpI&#10;7uXg+bYfFtYz0e0vvpLF+Rwf6lprG5V+XCVJM+GSOUubpWbVsc/xdv/jpQVkOSf2uYiKWqpA1FDH&#10;6i1iVLBEDHOXy96kBbJbpQAHpklfxPgNQFO2Quwad0twn50UAJqyM+SfXcgkVpMpuSfiNKD5tF+O&#10;0tfswKmcLs9B0xtuSMnORPgVh96iU4s4zS5MtF3i0gfLdOnAOHpUgCrMg8nWtZdMgb38zVCc+wyo&#10;JDVWP7oCHM9hY3wcK4kYd2O6AXEaAp1emGdOIzpI0NqMPUS2ntAX/2lDiUAMCD1sIaHHLMhVc5KI&#10;EzYSe9qdSW4eknPRX5peL3r79C/61nza6/oqn58+HtOczTDhWEacZM2m4rDH/4TzuWsJnIUjwb9S&#10;oYQlYJ75NWqLY9UmMS1cIfuzn5Y9qidld9yTooUgsDdjEXM4F4te2XJxIpwQ1GsrubPx+DGp1NQQ&#10;r7mQzjjB6Mmvcq2+0Z+dPxO/OWTc7pfOClv0s6lhB8X0surCd4F5nMkE8IZB7LphH0DjgKnm0q9H&#10;Wg0pNP1G6sOT+Iwr1Z2O/M4Lf8Z7yJJun5hd05QNTFggChDfGdGWgEkLAGMsAVOWKGrGgAaWQYoO&#10;mjOTmOPOEnOKevZTHhJ/2knSLvpIyQuR81d+hYMgctc23hf5ZSXOxh1JnI2R6IkgKSBBMnEwcd4q&#10;zeo/78pnImcXjob+LJ1q3fhOewlvxFes2iEGeU8DGoACy+yOh2kw07TSnybzGdCULhOzQ2vFv9cC&#10;0MRJmaKencenQQwoOKYBzef6XlSzjn8bN+na4z9oPe+vxFmG9AGPsTj06SEAKP7OXnpFwyj4OA6I&#10;As74Mk6KeoZ55kpw0xNhwRVRwROmch7QEx/YRmEdBTgJU96AxVoCSa0J4PCeMMTPMeH/BD1JtYki&#10;P00x10KPmjFs1wpFzZYgqJ3En3WRrEvekvds0PzkT5tOzX7BBV6fawF5sbCpY2ZDf6uAJmwsWJIY&#10;JpxCd3+zZKu+z/ve6tfz/gVjoe9kqYUAG8ahm4pr9TYxyL8JGq3EJ2GbBbJXAU3a08RunhH98mXi&#10;2LxLwhn69TFoqs6lUYyWKXnHombvynnd728SMW6jEzrm+Gsv8srckI59RlDDhiwwy/ZTVo18rLBK&#10;vykCgBK7uck23qhm7gDKkzobVzWIDFDQjAGeEvC0UptrcdMeAptJMKCJmLGFbZRHZ4ZTuQMkcwk7&#10;Ygfr2EngYSMCoHbI0VawjhWN2Z0k44KH5D8bJF0/znvv3Y9e/9qaa4K5Gz0Z+lHCdJSEM/s0kgFb&#10;0cqgrkKP63vM93z+BiSApngs9CdpdBZKgGlCyOpwrdwmRvnP/BE0u+OeUPs2+9KfIvN5keiVLBGb&#10;Q5slBPUsFzCXnU6WqnMkbiIE5B4PPXq/7/e7dv2qWZ9/jByzvRwzQ2HZpBUbn5jLGD3R+nfDMtqU&#10;HOwDKGaASAlqGgAWHvt1xY2sAC9+dkORc+XnQCRnv3HUMsoFAvFrVDMejD50lxhSauIOuzGA14lR&#10;764Sf9SDsR/WxHA4YJyQGTMJP2YO29hK3GkrVDV3ybiIn3PFW6pfDr1x6VeT8XftYu/iG73+7vPf&#10;i54OuR467i+BtNoKZSJDGKMgw1sjZJfLvsDP+1FKzKdkLOTNFIoM49pZ00O6atCYki6jl71Q9iXB&#10;NApoYJx9qQsJeD4t+rdAE9RnJfmH46XiVAr5ZylSp6hnRwM0oPm8X8p/e/23smaDS6OnHecjxp0k&#10;gE0fMgFrjOljlu2HeXRuOv6wigcFaS6Yai6UCQTDLIHj+DCk0YRMYHcDmGjiM3EAMJYCtVgSOPOO&#10;UxbN/xNgGQU8sYf5G9nQkSR4BquVNWTooxYSecIcKZrXn9KXxNMOgMdOUi85SfGLfvNzP2858nXz&#10;c9769euLwycC5sMAjc+AlwRTURvSSRk49S/rbDf9+vMKAgpoioZDXkuhY2pUmynNzxFXKncAmmU3&#10;QZPwxB9Bo50GaDKfFsOypWIL0wT2WUjJEVjmFOoZ5ln9xWxJPxI4d5f3jObtlBXIOOy1UnXE6r0o&#10;8sgCxhEExo3ohEP9DKaXbc8uce3TwfwyRUHTx/nHPBvWxgyzYryhCYziIqlH/CV9LlCyjodI1tFA&#10;mMZDYqYcJXeOIiqYJl4BDUmdIZhosQgCcdTghM6aSORRSwQCK/qrmUn0SQVA+sjRBEHP2iIQIJ++&#10;4C1tP8p86735F7//dfmmmi7V6oVPBgAWisPIKg4c8hYf+tIFdgXIcos189sctjl8nnNVxkwWD4e8&#10;pDBNTDuCSsNecaxYL+YFy0Q/a6FoJz1xUwhQ8TNMo4ufY1C8WMwOrpBI6qtKZlVSDmhqyQqoRwzI&#10;ORZyV+Xwz3Nt99xrVa85/m3KnM/huFk7GMcEf2U/wUuEgiFkZ0w1x+4dTCswAjzIzRSi+YwALIKa&#10;UZhcGcf9sZ39Je9EKBInxVNz/pJ4mC6dM/aAKJifkZiPMj8F/8Z/wkBiMNEijyIazOhLDBkDYYfx&#10;d+b0ieGYkzlgiLlmJqpz1pJy0Vpyr7lI1Q9Crl/41ajb12HR809mlAQzjj5wzE08mDgXyNAsf7KR&#10;vSkWW2u/SVYar37185ynwjTFg8HPpnY7wzTGt0Cz9v8BzZ74JzHPboJGRwFN0TNiDmgiSKMpJ2Hz&#10;wJl0qTmTJg2oZznHQk9/nvPRvPYOViBpxjFCNe34UShZy+6De/BdtgEcQNO/A6l5J+k02ow0pGKT&#10;w5f6mhDMtLhpB8lgbEfBsQD8F2Tko56SSP5Z6hGSDvFvMmGi5DkXSadsIBpfJxzzLOKIqUQetpSQ&#10;aQOJ4ucQxIGQIzowjhEZ0sbI0YawjiUCgb0UXPOQ0pd8ZfynZU1ftbmWeyy+O2TUS3xpHh8A0+RM&#10;Z4ov/bR92n1ki992eWLv0zfMXLU+c4srJYewbDj8UhqgiSHtKbCObIDSFWKSv0j0sxeIdsLjohX7&#10;uOzFr9FJBzRZT4teAaBpWC4+hBCKj6jk4FkynM+mSwNMkz8XogHNHez7z/2U1BOe30+Zs38tks3t&#10;Pa4FaPYgLyMCDGmTDbCPgOcu8tAMAQ2SMgJCCFkBybM+2M8emGn0DJi1lATMsFCyA6JmrSUWoCB3&#10;c9dTzDgaDx4lF42/RcyinM3ZAyAz2MaQWhwbCYdxYk4CmpNmVIGakCHtLOkAJw/glL/oP9/1Zurr&#10;s1L/lTXySD8SezGQAVkBwyiFQ15SM1ehHhLryXwhnVh9eXjHAtlgvXn6s34JatCMRJ5Np2lKDAWF&#10;gXU6Ylu6XEzyFomBAhoVgAE0WvGABp9GO+MW0zQsE1+Uz0r6ntWeygQ0+DTnMyVnLlADms/6ZXza&#10;1ym2ddasvb3qiMVHoRN6KGTaBC91kJMpBaDs2Q8JOoi0nGCK0kKprwkZMyKBEV8GQSAaoESQBRAz&#10;bSmhBDejUMqS8GtiyIDOPe4naZRGJx51lyieEzlrIckEPGNJs4mds6QNLunwcya0iLIkM9qWmhxL&#10;yb6EqnYZceGau5S/HCgNP4z8cPynVSs+7TXdjeerpoPfCQY0fvSD8yEVP2s6hT7KTKOjB51NoZ08&#10;sutJeWzPwo+0bdf902f5PCWDo2Ik6nhaN8IJbbV863aqQWOa94wYZipM85jsjXlc9sVzJC8Q3SxA&#10;U/iMWGCe+fXoSwmFcQdP50o1snMdfk320QANaD7LF/F5XtN8TvXvqqN2L0UQ4Y+awqwiBqP4PYpT&#10;r7BNIO2dIiYsEQXMxH+E/+MHRU7BItPmZAkYkAFNKs20NuDRAzxWEkkANOe4r+SdDJS0494wjbNE&#10;E79JPG4PcKwkfs5csk7DRsRwYk+aSvo5FLWzRLovuknmJVspeNZbyp73loOvRt+YerfK9/Nc26d9&#10;bQcsEDsR9Idg/BnvAdRGmCZwkDk/9M32ZKhSUFOQPKy1QB7a/tj8etuNiZ/2/ZXnK6CpHI6bzerB&#10;D+ygKrZuC+bZEkDztBgBGh01aB4TrbjHRTv5SdG5xTQWmGf+5AmWHlZJCw3Qb4ImTbIOB577LOeh&#10;ec3nX4FvVZz2T4ydtphPPuog8WxyhVEilWRMygF8R/ZL7CSbn/LnQLWvYyRBE0ZI0wBpHEFhVFdC&#10;ZwwkaHIfcrMJErWZpCAU5J0KRjzwATB2SNJ2knLCTRJhnAT+n38hSFJP4R+dtZLMC3aShjBQeM1X&#10;Mi/aSt5VJOnnPaX21RD8nMJZhRU//yXe/h0qz6n+Pnzc97rvMJnHlJh7MOPHb8BNHFC53JudxL/V&#10;VxaZLpUHtz0mC3QWfib5WQFm5UjsRGqXI3EaM/Gs2yiWxU+Lce4CNdPoxAOaaEAT+xiggWkyF8I0&#10;i8RCMc/I4ig9nCiHKHeuJf9MOTSguf33+oU+o+qU6sGMI47vph9zEhW1MmqHniN4UhdVjawBUmui&#10;aCYYRIZBAJkGgSMGSNj7xW8UX2hkq/hN7OU11Nxg4inMFTdtLUWURGdQqJaOiZZI4VrGSS/Aw/vP&#10;2Ur6KRdJIsEz5ZSFFFxxYyq1s+RfcoZxnCXnmoOUPu8rB17xm+97K+NHb7zR/ndf6MXz5nR5+feg&#10;Yfd5X2WOzwBl30NUrJK64tlFdSWjUNyanWWr/w55aNuj8vCux2WV5dpPXa2qgKZqOG4ovZtxgIDR&#10;q24DnWieEdPcp0Q/HWaJf1T2ARg1aFIAEWKAoQKa+mWYZ7pSPJ0gTafz6ROgugmaWV8N03zRG+N2&#10;768Ovs35Rmce87gehzMfiRkWrZQEjO/GPNtF7tpuAGOAqmbE/41Q2fYDHB3xmdAiG5p8NYSFgPG9&#10;gAbHH8EgctqM9HVfQIM5csxeVGRFZxxzk1QyolXHidecsBXVSX5P1kDmeQcK2UzJjqZu5IqjFD7r&#10;IoXPucqBl3yk5yfpv33ll6e/0P7Sh86XPulDD4YA2md59luLB+2zfEnh92EmkDcj7L1oSm+ZYy4P&#10;7nxMHtr5qCwzWfby7dbzv/9dEQKqRmJ607sIDNN/27eeEo5S1DHUM4OMJ0Q34VHRinlUzTY6inmW&#10;BgMVPC2WME0AQkDFbLK0nS2mN4BK6gBN5ozPhU97Dprnf0ErkHbU+dtZx91eSTxsPx9O/UzolC6M&#10;sheRYDtB0J3iS7VnMMDxId7jO6JLCYEeZpmhhE3tx1TTkTD8nejDxph5BDfxk3KRo/NO+uPnEAgl&#10;jpNAqk36CTKhUdQST1hI0il7pGiCn6dMMdUs6Xajh5/jAgM5SNlznihrXtL5I9X1V3971vALuuQH&#10;eq8cMvJhYpzXgK3aPPOksbxPL7GnHhdxQwxwh2kCD/nLw3seh2kw0XQX3ljtsfpTdeFUQHNgOKb9&#10;Jmgo7KvfLs7lxGnynhKjrCdkP6BRmEY5FNDsTwc0MI15/XKJ5jUlJIs3ny0gTpMM06RI2hF3DWi+&#10;qA3xWd8387BjQNIRspgP6+Gz7JbwSVo9DW8mxWQ3rLONvDayoBEHFNAEjGkhBhjALgYSj8IWSYVn&#10;CvJzPApaLOBJPeYgRacCYRpHYjjWkjTnIDmnfCV6zlQSjpnAPJZkD2gjEOyXrPP2xHEMJOcC4sA1&#10;O8qoPaTsJS/peDOGvLUJr896PZ/0uvrTxTl+TMX2GCBPb9iWbHASUgd9JJJ0GndYxvmgvQS2+cpC&#10;o4UwzePyuPYC2ea0LfLTnIsCmsrhmMYsde4ZgWSEAKviBZhnC9Sg0Y1TQHMTOGrQZNwEjWKeKaAp&#10;mo7FPKOF0+kkQJMsGUe8Ln6az9c890taAdWs+XdiZvb9NGpKez50Yh8ZA3sAiRb9CbZg+2+DbXZj&#10;rukDHj2OfZhzgITYTCygST6KAHDYgeAnkjRxGxV+TuEJfxI8rWElAp2zpphsFK4BzFiUNZWS5HnM&#10;kFiONsqaNeaaAYme5pJz1Qbg+ErZC+5y6IehcvL91gYu/67W52RORgwrYPGi7sizn4489E0I6fOU&#10;A9P5EtkTJK7U89vVWcqu0J3y4K5H5FHtJ/FrVr30ab6Gm0JATF0S0x1i6CYUTPN6+9LFgOYJ1LPH&#10;iQU9ItqARhvw6JC8qXuLaSzqlmEm7pVSmEYBTbXap0mStBkN03ya9f/Snxs7peMbMbH3d7EzRrAJ&#10;ZpgiNU+Stza2hzuzAhwd1DYqOkf1+JmIP2ZYzIwJWQOAiFSaJMSFBBgofspaSk+FwDg0llBkat5L&#10;Rcl0DHGd6CN6EjdH8POYEY3XdWEcAHfWSHJI8sy/6qw21ape9pb6V4Nl+O0synPunrIWO+xz2psW&#10;Vl7qZooEfvttRDUUIX2n6ySFSczumGgOtUxkyDeWB/fh1+x7WJ4yXnh99eo7N9HUoBmOrkyi1XA0&#10;PRxCa7XEEcnZ7BZo9sc9IvuiAQ5+jQ55aB8zjWXdUvHq2iXFU7HSDGiqTicQ4AQ0R1zueoupL31j&#10;3esf6HFu9V+lHDYfjDuidT12VleipkmNmTXAn1GYZj+FW8b4OphyikCAcJBItnOiEuRETYtBwk46&#10;CnAOE7PBzykglpNLm9tE/JuYGUN8oJvME35YnzgOTHVMnxJqA0kl3SbljKlknrOQoqsuUvqsm1S9&#10;FCD1PwiQnrfT3y96Sftv7sa6x495POdNDzj/IRtSjMjPo+9COFnOB08USd54GkIAc4PqzMWyzFQW&#10;mmCiaT0iTxo8MW8bZPvdO/38W+ZZcTLTHKJotRXCxAcHBTQ5j4tROiZZjAKYR2CcR0UX0OghQxsV&#10;PiVWdYthmj1SPBktTaeyidPEE6dJlqRZ28t3+tma533FK9B4yv/B5KMmbyUeJro/q4f/sp+ND3gm&#10;EAUU32ZCifHAPJhroUjR8UdMJJreAlGIBYlqIQA/Sa2seVHzHiaZx8ggIMEzkayB6CMkfR4lA4Hs&#10;6IQTRvg4xpJ8zkQyz9pJ9nlbKXnWR0qvknbzgo/UvRSBQBD//shLRZ8bOLEjHm97M8TXnWFXLtQY&#10;+dHGyp35pRkjUeLbYS0+tJB1YfK2+QFTWeG6ErZ5SB7Ve1x2u+ssvdOvQwFN/VhCXlK75XxMM2IK&#10;oLEpWiim2Y+LcfpN80x9ABw1aPBpTACNNaDx79aWoqlomIaWtKcSpR6fJuWwzaU7/WzN874GK6CU&#10;BtedD41MnbO4DoBw9k1JpUFpm9iDKLCXAi5KDEjRCRzVIg1nN3U35KARFI1CKIildEAx82IJhibP&#10;2krF6QhScJClid/EHDaQhDkSRREIksmMTj5pJUnkqmWfd5T8866Sg69TfM1TKp5FHMBcqwE8PW8m&#10;vX3s3fD/83mWJW7M89du9EjwGqLwjrHx7r1UVfaQtTAZRYYxE+LavcW+jtEkpQayN2G3PKz7qDyk&#10;+4js8dl9x61rlYyA6pGotJug0ZWQOrqdlixSM41J5mOiewswH4NGH6a5CZolEsC81CKafbSfK5Sa&#10;k3HSgHqWc8RPY559ni/9q3pt/5W0/8yZs3kufmb/vGqWoOaskjGwG7FgNwDSo/bGBNAQCB3TgU0U&#10;aVof1U2XNJw9KGuACABFY75Vn4smBYd0mjmqQ+k1kIRYEE+GdCrpNyknMdEAUA71ODkkeGZftJKy&#10;q55S+YKvlD/nIwde8JKeHyW/P/R61GfqK61s5uhJz996Ux6h9EzwGjJWl3870z+ujEFKMcySSR2O&#10;FfuDjHDM3ycGuXrylMUCeRTQbPJe9+6drr3CNDUjcarYDp0b0c3a4lO/WmyKnxTznCdgGkAT87Do&#10;RHMoJhrJm0oSp2nBQjXTeHduk7yxEOI0iuQcT7ZzqhQdDr12p5+ted7XcAXqTwe6Jx7W/yAJ1SyM&#10;XLRYfJiwKUUc2AbrMMlLLU/vRSjYhIlmDngwTwBV7LTCPsbkvRlJ/dk4KTrpQRaBkpVgTbmBHdkD&#10;qGhHLEi7IcET4KSesZD8y64EQ+2k+Kq7VGKulajNNW+FcT7s+VH6p56fkzMe+g9ho64f+lBP5DZE&#10;CfKgDtIzjUYYs6g0Ha+dzZeEoXBxPmQh+7JpjVVkKOu818rDeo/IYoeFvwUMd9SOVwFN7Uh0VHyn&#10;zvXo5n2k0SwX25InxCIXpkl/VPZ/DBoFOIBGKRcwLVRA8ww+zU4pnAwnTpONchYvh8g9K5wJ0TDN&#10;1xALn+qUVKe0/ylxxqQ/bsZgPgZVLJojclJbwgiQRhDjiSVTIIzUm8DxXZKszpSmBRQKXAjPicJc&#10;iyZp9MDpKEQCbypFHdXpNmmobPGYaqpjlphqHGQRZJ22kbLLXogD5pJx3kwqYJ38Ky5SganW/aPk&#10;n534RfWnqnmpPBf5z+Ej1h95kxrkQWPEEPLs3Af1xA3zLHGMWTKj4RLa7YbsbMl8TGYB5e+RXXFb&#10;5QlDpGeDh29ElXvfEcMpjFY7Ehes6tyvBk0AuWe2RU+IOaAxSv0v0Ghjpul+zDSAxq5hsQQokjNx&#10;mubT1NMgBDSdz6CSM/zZT/UFaZ789V2B1CP718VN7XkT8KCc6QMeRAKAE06TwahJJGuyo8PweWIQ&#10;BuKJ6Sh+juIPpdBUPYZSg5JTAXSSDCThk5Ee9BrIOGFHMNRUkhAHko9bYK5R+XnKSMov0wb3vBXS&#10;tI0cuOqDz+MgFc95S8drSe/N/rzgX+50hVTjdv8RNmoz706OnQ+l356wjRvDrhTQhA4TiERF82xj&#10;BAnj6U3LtWkjayQ6qVqy0GKhPKL70HzQAY876rCjgKZuJN4nvl33D5FNu/BpKA0oflzNNMa3QKOt&#10;sAxxmv1Jj6lTa8yKnhL7hqUS1LNP7dO0Kgmbp+KlEaYp1YDmTr/ib8bzFKEgamKXV/Ks3i9iJgzn&#10;YxAK4pCTI2GcsOl9sI4BPo9SaqBDEJR0m2liNOS5pSBBx8FI6WRcV1+KkvxTXphqNuSpWfM8M8QC&#10;nHOEgbRTZBWcMpYiEj1zlGzps9ZSQMeb7NO2Uo5Q0PFm0i/H38r5hztZreiTAf8ZOGI27zZM8Ba2&#10;cR6mOA/Q+BHgzJ2Jl5oTOZLUHyVRnYFiV8WgLMwznaw98pT1kyhoD0lgpXfsnXyOkrFdPRrjFt+h&#10;9VF403bGoW9CCHjqpnmW9ojoxT6k9mkUQUBPAU0W/g7qmkPDEgmhcX3uaACgyZGaU7FSd1pFAmfw&#10;1Tv5XM1zvmErYC4P/EXMzN7m5BmLeYVxVPg6EbCKYq7FKB06MdfCAE88IoKKrIF4MgoSCXYmkCwa&#10;g7/T83w+WQRe/A6zjBScuKPGanUt7ZQNPo4VJpuJFF7ylEx8nezTNPw4S8nBaXOpvOo93/vDrDN3&#10;slwZc96P+w7un/ccxgejUtWdpiOemGehjDMJ7LeT6hMFkkeyZOJgkNjVMJYewJgV68piu6fkEYOH&#10;xKPE4fCdfI7aPBuOdIjr1PowEtB41C8Ux6KnbzGNApqH1X7NfuUx6XExzH6SiQILxb5+sYSRsFk0&#10;Hop5xqiNE9GoZ8mYa6HP38nnap7zDV2BuOmdTyXPmryYRm1NIsmcCbNkQgMeJeip+DKRiAeJZA+k&#10;opopwU4VPQYyyF1TBIX6C7FSdCKQph6k4gAYFcBRYj/pZEerTgDEE4ZSeIE+BbBMKgmguecYS3HO&#10;XUouuUvLD1Qdt1uyvCMR63yHDee9aLvrN6pUr+5lnKIOgU58mokQSZkJlbBuTwnGr7Gr1RP9nD00&#10;Ld8rS+2elkf1HyTp0vL3fMZt03oUpqkdirZIbNf/fWzzXnGvXSCO1NNY5T4mJqk3mUYv5iE1cAxg&#10;GqPsJ8SyRGGaxRJO262CsUBAk4nkHC0HAQ1M89ztrk3z92/6CmCyqY7sc8s6avXbTBI2k2GUWAKj&#10;UQBGMc0UvydkQltSZulcM0EshwyBDPoRxFNaXYmPU37Gn+449vQoMMBMQ6o+sl9S8HNUx/B1TpAh&#10;fYpHxIJUYju5Zxyl4DzK2kWf+Y5XkkM/aelKzsbuCBgBNLSv8mXeqMsAuXVDeqTT7BWfHivKiqNw&#10;xMlLa7cWi5p9dInZJvvzd8tTtk/IAtNHRT9t6x/8Vba3LYFWSi/qRiMN49v2fBDavF48ap7EPHuc&#10;koNHxRTzzCBOAczHoHlUjLP4G0zjSMJmZK8BTBMsbaezpQEhoBnJuXw6RAOabzom7vT8i4q0/6bg&#10;hENf7lGn+fQjjhKPYBCL0hY3eTNzIJJUHBVZA7GUXcegqqWSjqMiTy0XKfrAWbr5K43WadaRgn8T&#10;RSlCMmk3MUd5zTFjfB9jyTrlTM2OjRRf8MRkcyIg6jJf9ULYny0raD9f5BI0ik8zRCsr2MZ1aDts&#10;o7S40iLAqSep0/4IAXQa7XYU6xptepHtEr3C7bLYcaE8bvygrA1GEs7xWX+761dAUz0UpZ3Qses3&#10;oU1rxaMaFilVQPOYmMI0+jEP3mSa6IdgmkfFBNBYlSwQJ8yzEEUIUOI0atDESRP1NKVTwZ8qYfR2&#10;56f5+zdgBdKP2i9MO2z9QRbdOTOJx8QT44lGUYulZDqUAVKJ+DXx/BxHQDSZxoMqEkCTyFFrfTZD&#10;Ck96EkjFFyLlJu7wftQ10m7mMOuOG8E4VhzI1ccVccCNKlE7qXs2/KP2F2P+18aEIy82W4UNW8x7&#10;DO0mAVWLWA2gGaLJO30RXJiwEE8DeC9q+l0YCGxSqQVodopOwTZZ5bVcHjX6vjzl+IiEFHl5327J&#10;FdDUj0Tvjmvf8avgxuWA5nHxpMG5ZRYASX34j6DRi3tYDJMeUYPGktIBh4ZnJIg4Tf6Yvxo0TWQ4&#10;t5wDNDPBL9zuMzV/vwdXQLHzy096WRWc9Px1Jv0JkhSTDXNMxRGBkhXNhAIVMnQIGQRJ+EIqEkRj&#10;UdrarqYjSVP1iamWQL1PjBo4yNJKiQHgyT5tj8qGjwOYipiXk0573LoXwt5Tyfa//O/LOPxck3vI&#10;sNm8L/0OfJnB4zm8k8Dmbhoo7hM35vqE052mZDoN0BiLdT0zTg9oMQZjm6z0XSJPYJ49bvF9Cahw&#10;u+38S7V5Nhi9Nb51zy9Cm1aLd81CcS7Gb8l+RG2eGcbBNLCMfjygSVGY5rGboDm4CH+K4CY+TTug&#10;aSaFppXWtCWTfhrQ3IOYuONLqiSDuv60f2H+nNuNDPqlpSICJNPgI3YC9iFnLRa2iaBaNIoUnASl&#10;PAHfp+lChBSeZqoYknXiERiH5FHF10kGOEnHDCT7DMCBbRQwZZ92lYIzHlL/fOj/ULqGX6j3jWAw&#10;r8IwIfhVniN7GHK1ldoh5vGQJZA0ESCTLw2I3cF94lxjIqZlu0Urd4tsCl0jC8wfksfNHhT3A2a3&#10;lX8VGf7AUNT66LZ1Pws+tJQhtY8hBDwmVoDGPAOfJlYBzYOij29jBGjMAI0VaTaODU/DNDswzwKl&#10;62y+tOLPtJ+Dbcc9P3XJ9R1/IZonfnNWoH428F8aLoa9k3XMaT7/JAHL48qkAqooKXJTUm+ipije&#10;onZH8YGiAVLZaT+pvBgKYAxhHFQ1zLdE4jmpJ80lDVGgQJGgyV9LPGEphWedYR3P+ebnE/+fCQAT&#10;LzV5RdJpx3NoFw1CSKEZ3YpvwwDfYf7PzJ6YMXfpvtIiVrW7xKxyp5hUbGN2zGbZEbteDZpHTb8v&#10;+9M2f6DUy3ziSgOa8r6QlQnt294La1oJ0zwhrmWPi7UCmnQUsz8BjXEy7KMGDT4NoAmmdXDBqD+g&#10;KZB2ApsdjNsonvTTgOabs7W/2DNV2tMOPJfjc+Bs4PU8nP48JR+NwVGxTF8LBTBJBEqjJvXoyaaH&#10;sobjT/Vn8yWVunYniSTPeDKlVTBPKspaCqUFeeeYeoAZpyR/ljDWsOH55A8rz3n8cd7M3A/6HePo&#10;JuqPeuZPWbfb8DZ+Vnpb06KKSQrefabSc61ebGp1aHKhxfiLraKft435mBvkSfMH5XGOTaFLbnhU&#10;enxyzwBAUzMYvSS+bfs74U1rxLPmMXEueVSscxSm+RPQIAgY4dMooLGGaRTQhPbuhVkU8yxH2ujl&#10;3E5r2pJJ39e+2G9C8+7fuBW4+PPefxl9oeBkwQn3+fzjrqKiUaEKaTqSxh1xqGwxBEvDqBRNwOdJ&#10;JNZz6EI4fQmQpGGcSIrkFMZJwFyLndOVDPLVYo+QqkPuWuE5GhI+G3VRMZeURTn+xpB1zLjCNDvE&#10;nzIGD8y0cCYs+NCqN3KM8SGUCnQ/2yA2B3dSU2MiJmW7ZH/OFrICtsgTMM1jpt+TZV6PzzeP32aq&#10;tQKa0binotvX/TSscQXj0B8TVyRnGwU0MI0hTKMf/f2b5lniw/8P04QyvbuIjID2U1nSfS5bzTal&#10;Uz6fqyH7N25DaE74zlfg+BvNVumHLT5II08tAbaJQ1GLHEcQIDM6CcBEwjgqitriMN2aLyfQ49hN&#10;7ffEIBrEwTqxh6kyBURZqGgRU3vxl2yk/IKfND6rclHOYubF9v2qCcd5z4HtmH57idXsUY8P8SPA&#10;Gcz4kYBhQ8yiEnGmRNmDbv9mB3ZTIrBT9HN3ySL7xwHOg7LI4WFJ7wzJvc1Vfat8KOjxmLb1bymg&#10;Ca5eLc6lj4pN9sNilfmwGMd+XwxgGUV6NgY0Ztk3fRqngzBNz24pYaRhB0JA3/l86TybJeVTAW/c&#10;+SpqnnnfrQAm218cuhjzfOqM+XyGktg5CYBgnZhJpfuNEtMxQmVDPeM4dDFOsumvpoAleloX00wb&#10;k03pa6BF0idB1Blt5GgTqb0c8eG1ax1/PfVK87rkKdf5UNQ6n5EdTLPeQaqPBQ0S99CSl1EhI5ZS&#10;cSJVVKTR+HbYiuWBvWQE4NfkbJRNwWtlgRmys91DYpmpNXw70FQORD4c2b7yJ2GNq8S7+lFxKX5E&#10;bHMfFkvMM5N4QAPbKEFONWgU86wE0NQ/JcFdW6VUUc9OpUvv+RxAnC1lEwFv3ncbQXPBn34Fhl8o&#10;0FHN6HygACduEv+F6s9IVLUEYjwJ5KrFq1NwTKT6bACxHDp60h4qbpYE0aP7yCTgZ4SCJH6XiMJW&#10;eSFQRl4tPz76bMPixEmn+RDaUXmPblfL2KmHmU1DLlokWc+xo3b0UC6XupMFEtBmJTYEOI2LdiM7&#10;b6aOf6c8BmgWWD0oeyPWvH070BwYjfluVNuqH4UDGp+ax8WlBNDkPCwW6QQ0Mc0MYRvD+FugQVFT&#10;QOP8MWiY0NZyIkX6zxdIL4JAxVSIMq5d80+zArdfgSuvD/1rwTGzYwlT+vOJKGuRxHLCRvdL4owF&#10;rEMPNUSAJIKe5afcmU/JlOZjMNIsmQOARgFLFKyTStZ07mkPaXwu7sald45Yps443VAqTH1pTeU5&#10;vIH5O+74NFoSw1S41Cm631ypI3WlWHyoqbGq3iP6xRsBzUYxLtghT9k8RMbzg7IlePFvbzdjp2jE&#10;/9ux7avfDG9aLp4wjSugsYNpFNAYxQAYDgPiNcZJMI0CGswzBTQhnVukjOBm6/EUGblQId1kO5dP&#10;Br51+9XSPEOzAn+yAsXTbrsSZnR+E0+OWix1Oir8nVhScWJJBE1WmhXCGHlzdsynDKfzjQMdb7Rh&#10;G7rdAKrEowawkCXlB8HS8lz8b9KnXeeDR3QYLULzQwrjVEx2C8M0U3LgKo7FEIUvlr4zB8WRPgGO&#10;lD0bl20RPRQ0/fzNsspjgTxBgHOpx6PX6+tVnzhfp6A38F8S2tf+MLTpGfEjYdO9/BFxyH9YzFNg&#10;l7jvq4GjmGhGqofUipo1RWouZEOHdW2TcgriOk9mytjFA9LDcKeKyYA7LrXWbBzNCvxxBXIO7f2H&#10;xGO7LyWgpMUp/g35ahFjdL1RZ0+jrJGjlo3UfPBSJMVsJjAR7W/nlECoFkCyl5yTTnLo+QgpoIlh&#10;KFWbQaP7UM60pYAG7RH4MsmTblI4TdHX6TJpPFEsFpUMwWo2F+OKrWJUtJUqzg2yOWw5YsD3KH1+&#10;ZN6jw/wTR6fX9Ln8n/i21T8MAzReMI1b6cPikIs/BNMY32IaRUVTQGOW/ohYFQKahoUShXpWMkqB&#10;3YkMGbtciRiQSyPDwPc0W0GzAp9pBRTpOOOwUV3KrN68asacjGlzScDfiVHm5kxpIwbsozmhGcme&#10;jPE476nOks4kxSZqhk78Z7yk4jyl0he81VJ2KFnOYXQMLT0ZJBHDdAid9pGioxG0gs2STvwau2re&#10;r9cTE41eAeVkOxeskU3hi+VJzLNFtg9JZmeE4yddRF672d/FtW94Jb55i/jWPipepU+Ic8FDYpvx&#10;oFoIUJjGCL/GKP5BdZaAdcHj4tzwFMNy10oRE9p6TuXJuMI0Z7JgGv+ff6YF07xIswIfr0DGnLF5&#10;2nHj3yVTb5OIihYPgKKQo5XEzmjF5DpiKNUXXMkgcKOYjRIEfB2lfDqPFJu6Z4MImDIhgbyzYHyb&#10;NGbsxIw5SAGAKT2RKKVHkqT/YqU4EuBU9fqTf7ZbzMu0xDifIGfcGlnhvkCetv6+JLeGf2J/5UoC&#10;oDFtq19KaNmGefao+JQtEJfCm6AxivmeWnZW/BrjpIfEIusmaBSmCe5aJ2WjvpiIBTJxqVJ6z2TD&#10;NAG/1Hz7mhX43CsweS7znytOe7yTccR4PkXpKa2UHNCIUCmzVqGsJRO36Xo5XA5eCyW9BmBRUlB5&#10;2V2aXgwn1mMhvoObGCOyU90FNH6cdlGzgZQW50rJXDL5XqXiSUcaH8oEHGu1xax0t+zP2yi6GeuR&#10;npfIkyho3uWWv/2ki1ASVKPbF78Y0Uzmcu0i8ax4WFwBjZ0Cmtjv/RE4JoDGDJ/GphDQ1C2knmeN&#10;HBgLkl7OZVIBDZkBByYCfsVn3bb47XMvquYN7v0V6Ojo+IuB54rcso5Z/z6JvgQq8tIipnaTdqM4&#10;+JQeHNaSpufcpeZZ+qidJg3nrIk0vOhNFjVtaQFMIC11kzHVVBP2EjlqKnlMtM6aDcKnyZX4Ll8S&#10;KOkl0GIm+kXrZG/uUmTnDbIjZhkK2kOyO3bRR7eb3hbVtui5iOanxb/2CfECNG5FgCb7QTFTKebZ&#10;98Qk4ftiqsI8I0vArojygfpF9CfYI5UUod0ETZX0nsyWqvGgXysl1Pf+N3qfXaHibyibSJFilYTG&#10;cz/r+Oc35k/83bPvdK589Z2B7T/65dimn/x6Mvid3xx2+cVHz3r9+NfnUn7++xciXnh3wv6Dj34W&#10;89NfvWby9i/Pbfjlb19c/9pvZr/zU/npP/Jef3k7aVdZZiVw2XwtKj7zmPFHGWQ609BQovFj4qgW&#10;TSK1pvMHvuSheUvzCxFq0KTTFjeIzOZAUmlUjILPmvaWkMH9kjzlLmWHY2AculoOhYprPa2p+jxo&#10;57RR9HI3oKKtl22RS8gOeFjWBjxxw8Pjk3PQ4tpWPhvbvEb86x5TM41z/oNinwVoAItJHKDBtzFN&#10;ehAZ+mGxLXxMPPBpkroMpJyEzR7AMoaZ2AeAq8dCP1DN/s9Sh/tsi30zLlfZ/Er/5HM/Hvj7K29X&#10;/+fY1bzlE8/lmAw+G+nSezk+YuBKfOHY1YS+vkvxwyNXE1+cfL7g/emXM96feSn/+vmXa66PX0u+&#10;PnU+Z/74Dw7NH3vtwPy196Zk7gclcvr1ajn6o1bpocjs0k9G5f3fvS2v/OK0vPTTo/Lc+zNy7b25&#10;+dM/Hrp++qe9H77w3uyH/edzT9nmbkixydrg5VGwb2NYqfl3lIZ8/30VO66Z/3XtBa/43ONmbyYd&#10;1ZpPOqqLWaZL6YCRjPwoUppf9pdDr3pLwXEG0ioDeGEapeS64XSiBA3oUIKQSadNxTw7IJWzmWJf&#10;pU3HzSAxKt3ApLKN6mN98EJA84isDXxSQg/ZfWIXHFXryisJzevoe3YLNHmABqYxjQcwt0Bjdgs0&#10;dkU8p36BxHfulrIRf+k+maUGTf/JfEAT8jsV1/bN2DX30VnOzqr+snLA4+8PX6oOGL9c0TV4UXWl&#10;8aTX78qPmP6h6rjV9ZbTrvP9l2Lnh1/Ine+6rJofuVY2P3w1a374uQIZvJAsoy9kSOeFKAashtBB&#10;01sGTybKMNHsNnp3DV/Lk7EXamjmnSD1JwKkmBqaUiLxBbNOqFamUk0DieojwVI5500yZqx0XSmU&#10;zCk7KZwl4fJ4BOMmImXoShnBwKXz2qGL57f4PHRjd+ijv7dIXzthlrrUZ7vqgf9RcFZ50k8ndW73&#10;R8kndpKLtl+aX3KRibcipf/NKBQ02kWRFOo3uJ4SZ3vG9CUz/UBLSo+RXXAkTJqJkZTMxosTClrW&#10;WKTYVO4VrZwVsj97vWwIXSBrfZ6W1QGPSXCe6yc2K4xvX3U5nnJnBTSKeeZ8CzTmCYAGv8YUxrkJ&#10;GgSCwkfFEyFA1cWg2hEf6URyHldAc0IBTfDvYZpPjAvdR1v1y7/Uc+c8/urVd6efOvlivVP3hZip&#10;/vPBL7Sd9nu3bs7tevms7Xz9XOD8wWMucuiku9STnlJPk4uD/NxyNlCq+H8Nm/4A6fvtF+JRmuz5&#10;2VuqjrpLOb+rJg+scIZGFxSV1R9n850NBSQRVCCGoUy5ShF/y50052AUx9guSSXDOIf/Z085SSKP&#10;OUT6y464UQxmLMVz1P0fcZDcWXuqF6OZ1UIPsJNRUkyKiW7sUlnj8h1Z4/o9Wev6nfn1bv/xe+3I&#10;BceDKk32/OmKFo1o/03eYcPI7FM7bpRc1JeZd6Jk7r1kmX0rR9KnnWAaLVJz9krDuVjyz7ZIOKXP&#10;redypHouUapOZIpjJRkFg6FiWbVLtLKXkxmwQnZgnu1VrZHlng+Ld4bNJ3bcTGhfdim2aakE1z8h&#10;PgceEhdAo6hnlh+DBvPMLJH/3wKNR93j+DSbpXSYMYrH02XkfJkMnSyR+pHwP1Se0/v7L3+33Gef&#10;qPgY/a+k/Wff5dBtR17O9DvycsrR2Rcz3hh/Pum3Hef85zso6mo9HUoXRz+pY1Zm7XHUo7kgyZ+x&#10;lxJmy1QccZLyWex9ZtGkjJPPNbxVfcQPoTgNrZPwfjZZ/zpJot4+malpqTSoiCfFPm2M+n6GPiUT&#10;eMzDX8gHWKn8LgdZOGaYcRyDeyWqbwvvgb8wuIv/60kSKflxdIWJHmSsoFICMI6EjLmUMEyKP+kt&#10;SWOWkkYWQPFcoNTAOiVzIVJ3PFb8q/fLJp9HZJXTf8hSx3+X5U7/Nr8j+NFXLFJWR/wp++SPGn+3&#10;5KzeL7vfcJPTP8uU07/IoQm7rYTwWVFkAmTMujN7cztigIl0XioEOEXSeCZPXGuYjtDmSA7aLsaW&#10;r5X9uWtkb9xK2ROzVtb4Ux+j0vv3T1TQ2pdciG9ZJVENa8W3EtAoPk3298U87rtiinmmmGkK0yig&#10;UcwzNwSDkPblfwKaUhlkbk7dWOR1JtX94322hb/Yyz0n5/7q4hvt3z/5+sEtJ1+qipx4Of/0xJWM&#10;n3dfCLvedzVWBi6kSf+1RBm8mAxbYPJQKVlF0VfFHBWOmClF1KyUTTtK4uguQLCDktvlEtSt9OBa&#10;y/iJ5RLRs0GiB1ZIWP9iSRxYL9H9qySibzUTxHazuddI+ij1+wAijlT7OFJUkgkcxrDpk9mU0YN7&#10;aL6nLeHdWySUFJHYvn0S0a0rYT17JWfcUWL7CVLy9+g+fcmbonpzyEKiaBsbTneYtDEao6NqJU26&#10;SNFsKLMo/SSHjjFpk0wSmIuSrElXSR93kuAWC+rtl8par+/LKsCzgmO973/82jB+2b6PVz64fcPf&#10;lZ8x+cnJnyXKqffT5OTbNRIIyMMUcM/5MRZ9L0B2kOYLGVJ1LFEaTqhovcSE6y5LcW3Uln1ZKGg5&#10;S0UncYNoq1aTHfAYTPPJvZ0TOpafi0Y9C2x4WM00bgXfF0dAY6ECMGqf5ntingxosh4W+4JHxaP2&#10;cYnr2CUlw57SeSxVRs+Vy8DxImkYjRBY87ato77YXfZNfncY5NR7jf904Y2BtUferI4auBL544kX&#10;M341/YOs621nI+dbzqrmywFD7TEPaTsfy6iGUCZqeWP22EgRRwH1KOnU36fS8TJhZKMkEuRLGNnK&#10;3X8tIFnG40ai0gCkZxNVhMspv10tgZ1LJKZvJ430NkvU4DpJUVQnwJBKrUsK75OEmZVKjX86P2fC&#10;MrnEPpJJv09mOnQKTfkS+klrGaRMmUFKcX2GEtdPz7IROyaPBUn2qB/PtZO0CUuJ798vhVOeUoZp&#10;VjrtQRcWf+m9kk/nfIB/rVi6r5bKIRqC910plbKjmGx0oCybjaHjfxis5sXvYvCTeM9xTwlvNaYJ&#10;3+J509yFJ/i61XKt0vV/6BWvX514RyXnf1ZEVgD5aePW0vtsDWk0TlyzhVRgApYeVknHxXzxa7QW&#10;rwYT8Wu2EN2c1aKXvUb0MzbK5qCFlEA/dv12QgA+zdmoJur+b4HG/RZoLBMBTMx3CXDeBI1VFkwD&#10;aNxhmuiOLVI06CZdmGdjmGeDx4ulbiSUQOv2f/kmb9sv7dxFzP/iJ786+u1n3xoyP/ejnsyRa4Uv&#10;dlyK/UXjxZjrJYcd5ouoXiynU8uhEz5SQXukMnqLZVFPn0dpcA7JjOkTuzB7VkrM0Faa0K1gc+6Q&#10;JO7iiXSWjBrcSsPvLTDINkkaZCAToInoXSPxvXsAyB5AQYSdx9DujRJL0VbS4E5AtU5iBndITL8W&#10;AKCGheFIUXRzyZqg4z8FXFG93Ll7mVfTs0ui+nUledBcUgYMJWfCFjUqWGqO4tscCcLsC6Spdyid&#10;XwKkYDJAMsbcYDAmPQ/Qy5nJZPFs3iiGLSUN0/R8MojRE8GSOeLEOdC1k5SX1FF3SR5ylYxRH9jB&#10;XvJ5jxLev2IuFmZimvQk7W3HHInBmEuWwqZH3X+MM6122gdmQ/79yI+jfzf3Fh35LyNanEuWEvyu&#10;rGlf/BdvulqSuzbiKS1XMjDNbMStTk+8W4woRNsEaNYyS2aTbPR5iiFMqz/8GIx/bkMk3gJNYN1D&#10;4neA4CbmmUPW9/FpvitmmGgmsd8Vi5SPQfOIKD5NZNsGKRtiwvXRVEBTIUPkwdUxzSBjbv8dTSz4&#10;0jbnV/1BSixCGcaKYrWu8XSE48DVvOLuKxm/4ucPq474zdcAilqc7NrjfpgOXtxNLfERuJNPaEnc&#10;2E58ht0SP7pR4ge24mdsxGTawKZhuBI/J47yt6FtbPhVxBzWiApmSWTgbBKP8YO7GQW+gzv/Hswh&#10;Xte7U5Kplw/u3iZhHYCne5/EMDg1vJuy4N5N4tu2gudRKty+DiAwdLZ3BwA0kZIpJpdNMpRpzILN&#10;6y9Zo7Ywji0gJe+L4Un5kw4AwgoAk03cpctn0+QcQEX1GnO+uuLHICOl31d49x5MQXoC9OhyrvRY&#10;5rlhytFpIuFd5hLUriM+HVpE6ndyDvvFv2MfrzMi9cSQv5uSVk8zDn6O7KefGqwVh6mnmmDaGuyX&#10;Omn2q1CSPpXvevLlGIeRV3znT/80B6WPxueM6StCvXNu2omYEYlJZiKVx5IkmqaBjlWMDGmzRzlb&#10;J0ZkBWilrlEzjU+d/unb7RtV+8pTUY00y6h/THzVQsD3xSkXkKjwaQCMciiBTqvMh8S+6GPzbCeg&#10;obE70vfEOUCDeVYLaKKPrvj27T7vnv27Iu3O/rT0H0deLDEeeKEkof188kzFYe9fHToX/mHtMaZ9&#10;HfOVOvoZl864SN6MA3dhkhLpmBIPOyQSxU6mnkTNDphCkf07JZ2a+VgaREQN7MZ/WM/vmTw2ukMy&#10;aVGUgI+hsIoCFBWvSRhgY8IooT2AByAFdlFV2Pm0eLc+IwHta8W/dZ0EEycI7N4g8X3aEoypEIvj&#10;XkAGcEyvLgds0rdXAjrWsjk3qAEUO6AN6LQBCMyG/6EaIrt4yAB/xUoqj+KDTDgBILpfkt+VBliC&#10;u7bzWRsklMh3YPtW3othUJ28J+8XTPuiKDZ7dDdjCGmpFNGnJYl9TFzjXOIAUgyNL6J6jHiujng2&#10;A9g+J4DGAKhRV9jIH9/JBf+IMewAJwS/KahLX3zbtRAlnAGPmeRPm77xAD3JHsDEHX7B+73xV2Gx&#10;o+SoHYuTyhPBMIoBmc4+TFjWkUxMx8KZGHGu1BOPJj3RxjSzKNgueinU16QsmXdOMbK+3SaNaH3s&#10;REzTEglteFx8Kx4UV0DjkAnT/AloTBXQpMNARTANrZ7i2vdIGYzXcTRFRk+XSN8cszfHQmkKb/C9&#10;233eN/7vCnuMj+f8w+Gr1YtGni1IHnkhv27ouYyXGs9H/KrxVNBHSLXzeTPO8zlTzpg3qEPjmCSY&#10;PnEDtDCiF5eiJiWRUKhSNj1p7KkE43JospcBWFLp1JLFsNhExpQn0/guEXDEo0QFAYaQnnXcKVfh&#10;yLMJOzbx80b1Jg1sX8EdfTV36cVqsCg+S3iPwkCoYN34L12Yat1Ma25fzyYGEGziGACSSP18ZO8u&#10;AIdKBhjiGFMRS+9jpVgqrHcrTj3sgEkX2AEbdcN8/XqYN/QhG3eg9RBS9Eyg2rTKmXDHrGN0eh+9&#10;yvBpIgFKBENZQwFpeA99x3h9UKdy7BFvhUHaKUlu2ckMTB3xa1PSWei73EK/snaGMbVRT9NFbX+L&#10;oQRQzx/Uqi/B+DABrTBNp6F4t+nyiAjRq6wpTDNGAdsIrWynHOZLp12VAUnfGnsueu/QNR8Zfglz&#10;bNydVkkZkksXmN5LZah61lyjPayTKAEMrXU9qCsGNNgwyiIrIG21OB3Y9MEj2x+4bdwkovWhE3HN&#10;9Ag4+Ij43QKNI+aZuSIE3GIa80RAkwaYCgENnTiTOPfSfi9pJ3F07Gy59B1juNNoKOa2ySPfGFDc&#10;6mSiTpabldm/VPKdFLYYer35X8euVf/fY+9OfG/o2Zpt3ZeLzPquFYT0Pps73n41+Wz9ubD3Ko+7&#10;3iidc79RTuwhnSYR6ZgKaUqN+8Q+2ICmeDjTMbQTUmESpSB3po+bAB58gCmqDYllpKEu5Uzbcrff&#10;zZeI7AtAQlGyQgFVOLJtGEdEL00i2PRhOOwKQII7FQBskgg2YAhMEQgIQrpXshk38riRDQqwelcC&#10;mtUca/BZ1rK5cOxx2mP7d7Gx8YMAbgoDjyIUM61rvfo9A9vXAEIA2MLRRmpIy2Y2M5/bsZO7P/3J&#10;uDtnUy5cjrJVPOEleRO+UjbjLbljdJfBXIrv5brxbyI76fwCa0R0akl4J+yBORbcsZcDXwgzLYC+&#10;X6GwUWDbLo7tsJ9iDu4Un6bdEoxJFgZoIjstJLiN8erdNvyfvtBMZ47qob4GpStt0Anz0BvlDb8H&#10;ZS2D1JiUURfWzECimESdTEuoqsMe6Yo5/Pr7Ax/97KOTcuTlUtolJUk6iZJlx6MRSgL4Xmyl+3KO&#10;hOPXhLUzMa3WWHRSVoshCpp/uU3dnWzgyJaHTiqSc1D9Q2qmcctHPcvA+Y/7zh9BY4EoYJn6fbHL&#10;f0Tc6VoT17xbSge8pE0BzZlSfJpCqRpm8NWs2ZN38plf5nO+paSLDP/gwNLJH9abTrzaVNZyKfPY&#10;wXOpL5SfDP951cmo35cdC3s/e8bto8wp1w+zp90+yp52up4ybnkje8bhRs5hviBs+lSOdCLMSROY&#10;KeO0G6LKMJFAXdqMDY+koVM4lQhTpCgNwJE7k2GXRPyADBSceEywFMUH6CG9QzFZum/eiYM7dwEM&#10;bHwk3NBuVC42eAS+RzSmUSR3+oDOdRIIa0T0bgZImzHZNuL4A4IhJNT+bWxQNj3MEgWrBLcDKgAW&#10;2AmIujbz/jBFOxJzKyBsx6/owDzCh4jn84oxyZIwh1RIwfG9+Bftm7nDw0Bs7DACcOEASvl9PIpY&#10;2oiZZOHEpwxYYpop4KBbJSBJoAN+Wr81r0V5a2dsevsuCeUzwgFMKJ8brmYZLZgPRuO1cTTsi+7B&#10;7ORaFSEgpp/hTwgDCcjSSQPOktyHL9TDOHXeNwVBIL6HBn+sV/qgo1o0SOR8cyYUGd1Zao4HS+vF&#10;VOm5nMbAV8aqn3eWzmc95dBV2tZesZWmY+FeM5dy3/vBLw/K278fk6kXcgjoxhGoRYGbCCb4aisD&#10;L5NWM5MhER32iAJ2Yl+6Ttwqtr7lkfnJBWgfb9zI5keOJjVv/iNoFPPMHtBYABqzWIATw4EgYJly&#10;k2ncKh+VqObtgAYhYjZBJmCawWNFUj0cDMvvWfRlAuLPflbHK5H/XHs+qL7ybMhbuSdc/pA26zSf&#10;NuMyr5p0nE/lDpVKHCCFzZM8AVPMePHojFPJBueOGoV9rlB/VL8tG1UxA7jT9TG8laGnIXyZoXyZ&#10;kWy4KAahRnJEDdJqaJD2Q0OW6jhEMGZNJCpUNGZYnBLoG9hH/IM7NnfESGIZUfxNhf8SA7hSiHsk&#10;M3I8iUGwqUi4MUpQUOnZBSsEk0oe1L4ds4fPweSJZbPGcNePoCdwAp8fg20f3Y2NDygiuaOHKuzT&#10;AbgATGzXbskYJhKPvR8LSPPHmXE54cNGN5HMIVvJwJHOG+I6EQNCYRV/8qj8uXOGtCA0cHdPHkSl&#10;o81rKl0rM1iLdNYgDWEgiSYVCahvMb37JG30poKWPggLME05DkAkDSrTvmwwh+yliBhMCZtcESDK&#10;Z53ZsNxYSJ4sII0mkfWIQ5GLhwWDAKwP7ObVvBNFazN9ybZybBZ3RvO51tKPmeZ+Hoe0xL9JV7wO&#10;7hevJm3Kh/eI+6Fd+D9aHHtobk5wFZO3grqawz9KvtFxOOVYB+1uX/75TeBMvJDFJOVoKT4WIpUn&#10;k+TMOwcZqpTJzccCn8xzPqrN/M3M21Rs/ulmU0CT2LxRDRrvcnya3O+Jffr3xCr+FmCieeRQmMYe&#10;pnE78KjEteyRikFfaUP2HmLIVP9R0mjIf4sfWnXbaQVfKKhGXsvbUHTK57Xc4x7Xs495UohEDhSR&#10;8LhJG4DhAmsgVwKWVOzwFOzd1DEPKN4dJcqJTWwr0cMMXx1gKBFHFHfI0D46pfSaYQIBlk6jm4Dp&#10;ZbJxNw0gAFU4GzkCBzaaO2dkv+JM0/CbjRQziI+gHPwczh0+olvZ7KhHmDBhsEx0B04+r4sh8zWG&#10;nKQYzCCFfeJQpBT1KWnAQjKHibijSqWzaVOwxdP4OWmAA/UpmudHd2NyseljKKONQqEK7UR+xtFO&#10;gE1UnIuK5yV2oy5hQqUzRi8PCTcNnyOx2xhQAdZuAIAJFc97ZAyacIdn9AU9wtJIOckatqT7owvm&#10;mK3kjJgzR8WReZEMWwLYaYzly0AUSGQGTAysGAFDhXTAaJhzgTBbACKAXwuKHH6Kd9N68WwCAI1r&#10;xadxI2XG63C+V+PDrAMoa8S1aRmbnpEVANYLwDo1rKTD/ipxPbRNnGq30nd5mzhWb6cxxWaxrVtP&#10;/7BNYsejhzKFjJmX/i2M1Wjcwd93oQBys4LNVMNa81UnbT/sPRdOHl2ovP7LVnnlZxVI94gvFKkV&#10;kh409ppKRl/NJU4Ufj2n3dNM8YU+zcaMbF54NJHrCa5/kCI0RQj4nto8s01BNYNlTKIADYc1oFHa&#10;O7keeEyiWI8SMqubZ+JkhBSagblCqSHjOntcT+vTfPZde66Sut50KaEkdsLihoo7WTypGQk44Sr8&#10;hnTynDJm0f6p5MskUJY6TSM6nNn4cVsOa1FB1ylTDtz9qScfxyGHdVKG+f+AA3dVKyLaVtyRrG85&#10;usit2NZJgwBMYRc2tGJqRPYTOWdTx/RjwmBypMBWaUO0KOKOndBPp3w2u0r9MyPzkGjjUY5U/D6D&#10;u3Q6ZkoiDJDI5k7iczLY3OkAtgTVKI3PyBy0YeM6qpklDoc+FTk3HXMmHCc6luh7dCc1Jgr4FP+D&#10;TaMAIY3zKBslX4w4SS6vz+L9UlCvEmC5FOIwiT2wFekycfTiSupHKeuBoTAF4/A7ovldDMHOaOV3&#10;RPqDYaLQVkp7laxeWEFhpmBUtrBuUm7IBkhhnEUizSwShw0AmwsMhw/HeR8gtyxvjBp+ovHZI8o5&#10;oBYiI2f2OUhYM/4V5xzPuSb0ccNAIIjm55D2vYBPC5MP87VNj89DPGiFbVr2wUR7xO0Qj4d2z/s2&#10;as27H9xzw7dJ+4Z/674/hLfrvAL7NpdOeUw2H4/3ULK4a0/sNe655PThsddi5fKP8uXq25WS3eYp&#10;FcN+MvNGilx8v4Fs49r+z7IJwxqfmEvgRhBS96j4ln1f3AGNQ8Z3/yfTJAOanIfEtfxRSWzRl+Je&#10;V2mZiZVRQNN/OF9qh8NQIw0U0H65/2ZF9Zc1Z2POxLCZowFA8iybkPmPsaSQJCgMAyCSuWsmTTjN&#10;J024zadMus6nT7vcSJt0+ShxzOpG1pTX9eQxp49Sxl2vp47b3sib9pjPGHeZj+62mo+FVRIV1uk2&#10;kjDUj/B2gn49dMEndhDJnTqU+EFoBwzDFOEImCiimynIbAwVmzQSWTQWGz0RVUkFM6mUeIbyMxs+&#10;rRcxAF8hsYdWq53UiXTjUPcYSqpi8nXQbRJWiiemEMV7JHTSYAJHOYbPSeygvVEXfkUPJhTgScaU&#10;SuExE/BlslHTMJGyyOvKZuPmDiPFIkBk4Yuk9QEU4jaRHYgHbYqIQGwHVS0EESAIPyi4YxmOP2k1&#10;KGtx+FOpmJax+FjpmJsFbPwC2KZkjCArEfkMPjuuWVdCKvXJudohjmlbCeqtJ6i3SszjkW8pHTaO&#10;Xc3ddo0YRqzm57UUZq3B1l87bxK3Zt48Ye28mWrNvG3aphtmKetv2Kasu26ZvOa3hnErfm2WtOLn&#10;JqpVr5qnrX3DJmPdWcvEldWumZvrTRNWJtklbzHyzNm+I7xk3yriMo+pDu39j+h2s29/Uj1K6ajD&#10;4oajevNHX1HJudez5eo7jZJU4ScjlzLkxV+0SN/RspDPslsjGh87Ed2Aeka5s3fp98XllnlmFv2f&#10;YhL5n2IU8R0xjv6uWk2zATTONBRUHTKSgl4XaZtNkqFjhTI0Vyy1g+Gs9W6Pz3IOn/k1J+bb/65g&#10;NvDF6F7n+YQxJ/VMlHhS0lUTNhy288XHvD7sfT57Yva1ysTJV0pMx35U9tD4W+X/0cu47Q5R/fUl&#10;pgcrx+xrqr8deUn1T+0X0r7dfyXtP1svqh7tOp9g2XMp6UDn6cSDVUeDTxTMuP6yYMLlA5zWP0R3&#10;Gs/HYvJE4VNEKpubTR6FCRbZhZ2OoxuP6aXkYcVhBiV2ExDstZdEgnhZADsRhSiHR/pnwQiIC5h4&#10;UR2YZvge0fhDKjZ4HM2yUzHVEpU7MQyiwuRK5ohq24yphlqE4x9LYDIGOTcWdlAR+VchI6fgM2Rz&#10;x0/o2yD5ilBB8++MEUADAJrIWM6kq34F7JpNxD+Lcy7qd5J0Sn8jaxizR/M8l8xt4prFxOLUDWKd&#10;tF7sk9eJTbLyuFGskzeIbdJGcUjbIPYpa8WWR8e09fP2aZtv2KZvuuGSufG6e972Dx0yN33olb/7&#10;Xf+C3c97F+y+FFCoPeSXuy/CL3dPTGD2fnOv5J1Puas2rHKOXvFto6i1/7bfe+m/Pun/5N+srnzg&#10;r7Zv/5+lAJ95c9x6YWLd5qQD4ybzw8+6yYW3yuXEa+WSWesqF94slL7p8vDP8v6RBxedjK5Haax9&#10;EKahnzNCgF0aQU0AYxz5HTEKBzg8mgEa2/+fvbcAj+uwssfT/26X2t1S4nCcxCGzHcfMKGZmZmaN&#10;aMTMzMzMzCxLMjPEdhhKKSRpYuv8zxs72ba/bmIndu3I4++bbyR55s28O+/MufdciiVomKsJLOH6&#10;wEZWBAxFoHMy7SZoWjm7umOP33d5D9/pOXHve/wkus/5ol8Lg3l26AX1Ml4ZML6RddjrzfpTsb79&#10;b2U9LRQ8fqeD/4MnCRK1cBMaouoPu75YMmG7vnrGQaZuxjWwZsqjrWrCdaxkzOn3eUNmX+QN215P&#10;7TG6kdqtx+EJQkBsjAQKDSmMqSI4zT6WrlsE45Qoxi/hQhBNpSmEwXE4Y6AwASB1Cogk8KIp4YZU&#10;Mr9TyNnELC50z6NLVkT2KVWDHRNyzmnysI7bCetY+vhxDKS5S9KG84ltEujjkwWEv9kn0MXh75bM&#10;R1jysTaxexb4+AXrhD1f2sTvumGbsPu6Q9K+Pzsn7/29Y6rMB+5ZsufcMxRmfXPUZ3wyVMp9stXy&#10;/dI1iz0yVU18stSMPVOVjd0SDr3kmqi00jla8Tmf6AM/c0qR/R+3hC3/uVu8+1+FxUd3GiPcrc/o&#10;/zpOfJ3G+rJxnT/1nfPF6fczcPV3VRg964uho6XfNrv5Hx4ytGz3TFAR40jOCHDkBE3zOCGeYSzj&#10;vQRqBIyKJ0HDe02qaULLgEnCswgsVEVaowPqqNq1jrFXaZQVAa2edNf3Rd7r85ccP6fP52dhnQ7X&#10;gphhFXewIrbP5tPy46H1nWdStnw1Sf6f8kb+3xf5kdB5mDNk/Whmj+2S+CbTZ6OqLFXCq0xM/Qo1&#10;HUWF2jneWdotntnq5d55qtPe2ZrHfXNVj/jkq7zvnav8kU+u+odeOZofuGaq/sEzQ+037ukqv3FL&#10;VfnMPvHQH5yTlP5sn3jwLw5JMl86JRz8LcFw3SVF7s8e6UofuaXJf+KdpfaJKEfzsne2ygX/HLWL&#10;AdkaA/456r3iAr3iyCKDsOBCbXFUgf6BgGLdlaJijTW80P/dRLz0P6xzNvxYS+uRfxEu9vtsu3v6&#10;kSU1qfy8bNjkj0fei8N7n7bhnT/XY+bNrGvf5UVDSnfMBhcegn/+djilvwLz2KfYTkDQeC2Buudj&#10;UHRbAiUPumpU0PQE2ZkD0gPz1JFUbYfKnjA0DyegYzwDGQ3OjPP25n2X93BHz0mYdPvPsC6Xj4I6&#10;uOy0zfDLkkm/uv7LeY/f0UEe8Ad//W1NZtOqfeRfhBIR4W/CxS35XVB7hG/0//1WvyP15wE//Xv2&#10;9vwzVJ7tmPX68tRHFTjzSREu/rF6Yfhswuo7fcGIErn5YG6JDs7n2vXU5TCLEeRmgsT9Mai6PgoF&#10;58dw0OUJznZmriaCvTZRzyI0n/tDKx1Q1hmKlqEk9E0VIrPOFaLKbW13+vp39PiayYT/TOz1fkfc&#10;yW7BYc9TVcciX7mjA0gf/NBbILHcZnt+r9nC0JsROPabXJz6femnfZejv3Gq5t8bLbRI9mR4AaX3&#10;Ak14p+6BTfRy6Ac9DkXXxyDntARyLo9D3vVxKHlTDOD2AP3wZxGUQ8m+1BYlrRQChlPRPZqL9Grm&#10;aYoOHblnH8rcu3P/lToguhDV6/JF8Wy4z2J2Je6ZEaUHllggpsjEqGjQ8kbPxSDM/zoTo++lXryT&#10;UUrhRSoXInKY+M1j/VsqNxWEr4UeXTElp8cha/8oDlg/ClmHJYxtKEUHr4N56FoEZxogvtAepU3h&#10;aO5JwcBYKTLLfOGbJX9vdtTMzc39uGYudSJj2P/dxjNpv5J+9lILfF8LhOfrVeYw8d15wR9D70Zh&#10;7J2cEaFK+naOG5yp/PvQLKqTOUwVpCrDXLwKet7LoOr0JOSsfwl5m0chZ0umcXwG+l5rYStmwW4S&#10;VctsJxRUhaKxg0wzWIi8ikB4J8gIo2lv63Vv5719/ZiZa021DbO554SCyjt6ovTBUgt8gwXEedrT&#10;6SyibbsQiN5r0QsdZ+P6vs1g6bUu64JTtRciM1gulGsJcaIuHMX7YcQh6tpOr0DW/JdQtHoKCtZL&#10;oe24DprOK2Eh2gG/GH1EpnLudKE/6ppS0dqVSwCFQRSn+6W9ePfdnRPw5q8nXGonMls7O1P+/dtO&#10;SPr/UgvciQUEcUWco/FWTJsS2s+Gou9KzELjkZigbzqGOFP9cFQyq0x4E8dqwS1IBnbeu2HoxMSu&#10;NSfa6D2OQ4ZLIGO8FKpWq6BmsxqGLpvhKmZSOt4aGblBqKpJQHV9EvKKwhAWZw+3QPW9d/K+v/Gx&#10;b38yurl5NuuMULZ/1w4qPZDUAn9lAbF4xb+Jc9V/HdUmh/ZzIRh8OxEjl0sN/pGRaofC1/lFKt2I&#10;TbJETJIFwqNZ0RGiDTOnTTC22wIF3edxSGcp9ms9jX1c3SGrtwzKJqtg7LQTdr6sKo+yREaOGFm5&#10;oSgui0VWTiASkl3hF6bztkPkxu8fdgiJyfGLFde0tL5lt7v0EpBa4HtaQCzW+rfQfJ1P4rkhuuGU&#10;N4avZF1PbhU/99eHFYSn1ALb9yKiDREfb4U43qJjzOEfxFG4nkqwdpCDptE67Fdegv1KT2If72XU&#10;l0JBh3MHTFiQ6spSLJEJwiIcERTM6pVQXUQlsDokVZPuWgDquwK/cVvBbZ3iqfc6e4fOtX7j/Knb&#10;OpD0QVIL3IYFvGKU/zuqxPDLZLZRNB4PQGl/+KcryEJfPbWyznlNWwOXQ5VYo6aK+25ynRAbZwRv&#10;ETtPXTbCyG491EwY02gsxT7VJ3BIjQtrdV+Ajuly6Jq9DEu71xGboIm29jAMDCZi/kguTp+rwaWr&#10;bbjwZjN6RpOu3sbb/L8f8uFns8vmTrft/F4HkT5ZaoE7tIB7lPL6yBKDG8m9ukhl74ttuPzHGzY8&#10;IinFKu8IWJ0cr4v+bjEmRhIwP52NMV78jTU+KCt0QHwEq5jjWJEergmxP1s0AmURG8O2inRzZGca&#10;objIGr09UWhpo1o3FIWj3BwwO5+P4yerMDaRi6wy94/4Mt9dRTt2rueFOzxf6cOlFrgrFnAKkz0U&#10;WqR7wz1DCfssVsEuUvWscDGnsOzI23vT55EER3aaGaorXFBb6YKGWh+kp+oiIYrycwBnOlBe9vXl&#10;rAWfLYiNUkFqmj7y8yyQlW2ImhpnAicYXX0BGBgKxdGThZibL0BjUyC6emMRl2fmcVdOQnoQqQX+&#10;2Raw8ZFR0fPYs/CKDN0s89VwiNBoLWoS/zwqbDfCg/YhNVoLoSIZeDrvhKcrW9LdN8PHayusbV+F&#10;oQnzNZqPwsbxNYSHHUJKij4S4rlDJ14WJQWcEVBlh65OP4xysMZFumUXLjdh/lg+JslcRdW+A//s&#10;c5W+ntQCd80CRi57g9crPY+X9y2BrNWGBc9Ek8j6RvvfTPNiv3CyGIfHotHRaIX2RhcEibkVzeNV&#10;WNg9ATOLxwkebn7mFoLUJPYixXKWXTQToVGHkJahjsHhMGSUa6N7MhQNHPQxdyIPJ85WIKXEeCEg&#10;Wf3lu3YC0gNJLXA/LKBvv6ts9f5nFpbteQKK9m8sRBXYxqVzM3Rjpw86+yIxxGrluhYfFBVxw0KO&#10;KRJj1XjTQlYaZ1JnWCMpWZ25GDbvFXFWXJUe2vtdMDwVj/DiPRg8EoamcRdktR/AKEfynrvU+JfS&#10;Ho9v3ItzP2wgfU2pBe7UAj/StNpy6uVdT+Hl/Y/DNVp5IZmjp5p7xOge4HKmgThUNHohJY+zKJKV&#10;kZ7lhMR0Y0THayIu6SBSMlVQ2+iLug4fhJdtQs9YJLwS1yOtzBR9h8Nx7HIpWg67cuePF66+2/NH&#10;MWdS3+kblD5eaoEHzwKsGlAwfePD5zb9Ci6RqsirM0Fjvz/6RpLQ2heKskZ3JORxyGHiNsSk6iM9&#10;1xzThwuRXaKJ/BImQBMOYu54Gao5eWb2RBkSKzgbIk8FnWNBOHmpGsevVKP3aCAqOn3/uW3PD56l&#10;pe9oMVngoOHjP9mtufaDqBwDFHM4RkuvGD2D0ajvFKGYi2/j8tnenrAaPtw8MD2bhw8+GmDC0hGJ&#10;2ZqwC3gJ3tEb2EtzCGcuNiK2hDtBM15Bdb89zl2rx8krDTh5lX09R7LkF5PNpOcitcAjO1WWPVtQ&#10;ab/Q0uOPycNZBEc+eodjUN5AlyxPDb5J3IwWswKN7T649lYLOvi46CyO9IrcA1v/V1HYaIhzVMs8&#10;YrlKsHAD4jnfevhYEo5dqsGptysWho9nyknNLLXAorKAUGHf2O75x5GJRJw6U43puVx0DASiqskJ&#10;qQWc0JO0FvbhTzG+0cTZs2UY507N8HRZ+HF+g03QUhTXWOL0hTok5atheCYTb3KRbxxHB19+rxP9&#10;x8MWhg9nbFxUBpOejNQCYoKmtt3zd0OjMczil0EAT+9wBGqbnZFZrIWo9P1wjlwCc89foq7eDV1d&#10;AbAKewreURxuGPYcSji91TvuNdR0ueH8tRZcfb8bpRwGc+3jXsxeyLw+f7Z58W8PkF5GD58FKptc&#10;32zr9kcv16oPjiajtTMAFXUOSOTajvAUDniPfg2mHo9BzfDnyC8wodSshpxCG1iEPIbiXkPYiZ9D&#10;BTfCXXi3Fe/+bhCDp8Nw+cMWnHur9g+1kFbyP3xX1ENwxkV11gM1zS7o6AvDCKfJdPdGI7uQ+0W5&#10;HdojcjnMRY/B2OOXMLJ5HAamr6GVY2frWvwQUrgFVUMOsBYvRW6/Mi59QKb5uAN95/xx/sM6HD1b&#10;0f8QmE96ig+jBQqbHHwKaozQ3heBobEMdPZGkWXUqY6tgbUflzo5/hzq5j+HhukvoKz3S+QUcH9P&#10;rjzKe8zonlnCMe55FA1o4dL77Tj9Fgs1r0Xi5NtliMja7vIw2lN6zg+BBXJrTPcllh9gNUAUhsaz&#10;WHgZjfQCzqYmy9j4PwsDt19BzfwXvD0GFdNHoWrMLk69n0GU+TIKOHDfMf15lHN45Lu/G+JqQzmc&#10;ercGhy+mL0Tnyj7zEJhPeooPowWKulyejy+VWegejMHUbAF62RqQmm/ApOdzsBI/BgP3X0LL4ZfQ&#10;tP0V1AXQ8KbCmQFqzr9ERo0OuHaQK9/VcPLdMhROqOP01ToMnYv4w8NoS+k5PyQWyOEOm7jy7V92&#10;ch7z0RM1GJ/J5UQZa7jHvgCb4F/ByPuXHKbxC2g6EjicSKNB8Oi5PArDgCVw4XKn7DFFdJ4VY/xc&#10;KibPZuDY1RIMnA0//5CYT3qaD6MFcnKsfxxftfOzlgF/HDlRifHDecivtIJbwpOwCX0UJj4Ejcsv&#10;oMObluuvoOX8KIwpDthyCHoOKwcajjpg+moGxs4m4Sjrzo6+mYeOs56VD6Mtpef8kFhA2HuTUL3n&#10;k4ZeL8wdK8XMkRKOYbKFT+rLcIx5HOb+ZBbmabQJGG3GNwZev4JV6BIE5G5Aw0Awhk7HYu5yHo5c&#10;LWYVQDWOXs1D8wln8UNiPulpPowWEEY+JVfv/01Drycbx8owe7SMVc5u8E1/FQ4xj8FS/CgMfB6F&#10;jjsB4/0rmPj9imB6CslVqmga4a7No2GYvZyNU+9U48y71Zi6EsNBHpJNbNJ/UgssTgsIE2myGzXe&#10;r+xyxATLaMZnclDZ7AqPtBfgEL8EZhQDDEWPQo8Mo+/9qCSp6Z70IgqbrNA4LsLgyTgcuVaAk+9U&#10;4ux7tRi/Eo6KeZMNi9Na0rOSWoAWEEBT2G5+rbTTFENcaS7ENI0dfvDNXAnHhCUSkBgFPAZ9X8Yy&#10;gWSeiCXwyHgW+VziVT/hjoFT0XTNinDug3qceb8GPZc8UHj6gLRbU3p1LWoL/KikzfJSZbcTBiaS&#10;MTqVifo2XwRkbpKAxjL0JmgM/R+DaSjbnhnnuGU+jdxWIzRMumHkTCKOvlWG0+/RPfuwCh2XHdFw&#10;zHbJoraY9OSkFqjscblYyux+10g0xmayUdvqg6CsnXBKfBxW4SyjCSJoyDJm4Y9z69wTcMl8Cmmt&#10;aqgZc8XY+RQcf7sC5z6qxekPK9By0Xoh/+y2/5ZaVWqBRW2Bun7PMyVcKNY8yKHpHK7R0ClGQNYm&#10;2MU/AYuwJTAJWQKjQFY7RxA0CQRN9tPcsL2bO0+tMcb8zIm3Gc981IDjHxSj+ZL1Z0VDJv+xqA0m&#10;PTmpBeoGfE8UdRihdSSYLhoHmbeJEJi9kXtNCZrwJRKmMQkWQPPE16CJbdkpAc3o+VQJ05xhkeaJ&#10;D0rQesHpj8IOV6lVpRZY1BZoGgo6VsJNfI1McHYMhqK81QN+2av/FzTim8AxDSPTkH1cc59GdMvW&#10;m0xzgVUAb5dLQHP8gyKCxvE3Q5Cuj1nUF4z05B55pHlYPFfR44D6Pl8094lR2uoK/5w1sCXTCGqZ&#10;MUEjiAFfgcYlh6Bp3o6KMXtMXsxi3VkV3bN6HH0/H3WnjT+6kw1sUvtLLfCDtEDjcNB0CTeKCzFN&#10;x2A4B204IYRbnu0loHlc4poJcrMAHmsyjYvANM2bUT5hh6mLOTj+TgXOfnwLNGesPpCC5gd5GUjf&#10;9J1YoHU4arq0wwqtwyFoGwhDWZsbtzxvh2vqi7CKfhyGQUtYoEnQUHK2in8STtnPIKJhE8pGbTHB&#10;aoBj7wruGdexv5uGqlMW79zuysI7eY/Sx0ot8EBZoHUseqSs0watQ8FcjxGHkmYnBOVthlPKM7CO&#10;vQkaA4LGKORxWMYJoHmaoHmDMY0txi5m4sjbJTj1YS0m305G+XHje7Ok9oGymPTNPPQWaB+LHS5t&#10;t4GQ4OzlXOfiZkeEF+6HY+oTsGIy04humZaIbEPQWMQ8AQcmN8UNK1E15kwhIJugKceJ96swei0e&#10;FcfMrj30BpUaYPFboH0kZqisw5agcUH7YJiEacQC06Q+RdA8AUOCRtuPjEPQmEc/AfuMpxFYt+Im&#10;0xA0xygEHJeAJgEVR82loFn8l4z0DFtHY3orOh1Q1mmLxr5AFDU7IKJoP1zSnr8JGrpn2n5LoBfw&#10;OMyiCJqsZ+Bb+yJKR+wwfj4H82+V49h7wnwAgmbO/E2pRaUWWPQWaB6N7invtEdphzXjGjJNiyPC&#10;CnfCOe05WFIIMGA1gA5Boxv4OEyjnoRd1rPwrn4BNeMelJzzyTSVdM9qJUxTPmt2cdEbTHqCUgs0&#10;joR3lDCmERS0xv4AFBM0kSX7GNM8DQsyiwQ0/kugH/wETGMJmsxn4Ff3MmMaN0xdKsA8p88c/6AG&#10;I9fi0HDSVdiyJv0ntcDitkBtH0HTYYcKxjRdI7EobLFBVLESHFKflYBGjwyjS9dMN5CgiXsKthl0&#10;z+peRBVbAyaYpznyDt0zxjTDVxNRe8Lt5OK2lvTspBagBWoHwztKGdMUUwzoGY1HabsjoooU4Uj3&#10;TAKaoL8CTewt0DCmqZpwoxDwFWiqMXQlHjXHXI5JjSq1wKK3QP1QRHNRmxWK6KK1sSKgvNWdQsBB&#10;2Cc/DePIJyWxjCA564U8CePYp2Gb+Sz8qZ7VTviwIiBfwjRH378JmsqjTvOL3mDSE5RaQABNcZsN&#10;yrtc0DeexIoAd4QW7fkaNDpkGgloGNOYcD6ALWMa//rlbEILoBCQJ4lpjtI9G7wSh6pjTjNSi0ot&#10;sOgt0DAUUV/KmKay240tz5koaXVGROEhguYZmJBpdMg02hQCBKYxEdwzMo2ITFM3EYCJC3mYY+em&#10;AJqBK7EoP+owsegNJj1BqQUahiPqBfWsutsDg5MZKGt3o+S8H3ZJT8OEPTQS0ATwPvgmaGw4I8C7&#10;WlDPvDF+IReH3yrBUeZpBt4k0xxxHZNaVGqBRW8B5mnqS9tsUd8vwignbJa0Od8ETeLTMAz7CjQE&#10;DkEjxDTW6QJoXiFofDBJyVnCNO9Vov/NWFTNeQwveoNJT1BqgbbR2OqyDifU9vmhfyKV/TTuCCna&#10;SffsORiGPwntoCeg5c+4JvgpGMayiJNM41PzGoUAP4KmEPMc3yRhGsE9O2I/ILWo1AKL3gIdE/E1&#10;xawGqB/gstrxePbTuCKyUBHWCQQJYxot5mi0/AicW6CxImh8a19jTOOPcYl6VsUyGm50vhyFsqOW&#10;vYveYNITlFqgcyKxulBwz/oC0DeRRMnZi1XOsrBPeRH6oU8wnnkcmv5008RPwjDuGVhlPCcRAuon&#10;AxnTCOpZJY6QafovxVFydumQWlRqgUVvAcY01QVt1qjrFWFoOoOg8UZIwUFYJz0FfS6q1SJgJDeK&#10;AQYEjQVB41e/UsI0YxLQVElA03cpFmVzzs2L3mDSE5RaoHk0qrqY6lkdmWZgUohpPBBWIAObRC51&#10;CqV7dgs0gnpmFEMhIPMmaCpGRTdB8xaZhnFN3+VolM7aNEgtKrXAordA00hkTUm7LZoGOcJpMh2l&#10;LQQN8zRWXLdhQPdMizVnAnB06Z5JKgKyn4N/w1oO1rgFGrpnghggxDSl83YVi95g0hOUWqCZeZoi&#10;gqa+PwijszlsQvNAKN0zS84D0Au5FdNQCNAOYkwjqGdZzyGocT0l55ugmSNgboImBmVHHAulFpVa&#10;YNFboGE0or6gzQ6NZJqx2XyUc5ZzWKEcLKmeCVUAWuza1BQJjPMk9LnMyTJzqQQ0ldwaIKhnc+yn&#10;OSLkaS7HoXzOPXvRG0x6glILNA9FUT2zo3sWQqbJQ1Wn/02muQUaDdEt0IifggFBY5W1FH4Nq1E1&#10;7s9pNMzTsN35CIHTR9BUHHFPklpUaoFFb4G6oWiCxoFME47xuSJUdIggLtwnAY0Bk5uadM2Emw7z&#10;NPpx7OYk0wQ0rkE1a89GvnLPCJzuy5EonLeJXfQGk56g1AK1w9FlBS22aBuOwfg8QdPpi2CW0Zix&#10;zkyX7pkmpWaNW6D5X6ZZQ/fMH8PnczHHWc7zZBoBNEXzVhFSi0otsOgtUD8UU5xPyblpWMxtaKWo&#10;7AhAWNEhmLNLUwCNABjhphX89M2YRuKerZWAZvRCAWbfImgoBHRdDEfBEaugRW8w6QlKLUD3rCS3&#10;lUwzFoXRwwUEjb8kuWn2d6DRDSVoBPcs+3kEN2/hCCdfDgssxKwgOdM967wQivx5Ux+pRaUWWPQW&#10;qB2Ozcqhe9Y+Go2J+RJUtPtBTNAI8wB0Qp6CBpUz4abNmEaPTGOe+TzCWw+w3TkAowJoBMmZ7lnn&#10;hQgUzFm6LnqDSU9QaoHG0bjszCZztI3GYOZYJSo7AxDC2jOTuKehHfb0TdAIYgDVMz0yjVnWC4ho&#10;lUHNJPM6gnvGAejzlJy7LgoxjaWt1KJSCyx6C9QTNDkt1hLQjM8VU3IORFD+AZjGEzR0yW7GNGwR&#10;ECTneAE0L5JpZCVMMyKAhu3O86w9E2KazCMGJoveYNITlFqgYTQhOavZHO1jcQRNCaq6gxBUcACG&#10;0U9LZGY1/6egHsjCTUEIiF8Ks+wXENZyELVTIZKYZo6tAfPv1qCToCmat9WVWlRqgUVvAQE0eWwN&#10;YF8NJufLUNsTDL+8XTCMeQZaLJ1R83sKqgSOJkGjR9CYZ7+IiDZ5gibspnvGKue5d6rRfj4MuTNm&#10;aoveYNITlFqgcSw5Oq/VEZ2cRDNK96y+JwQiATSRFAFYOqMq4o3AUQ9+BrqxS2GZ8wLi2jVRPRVM&#10;9ywfM28RNFTPGs8HsHPTQ05qUakFFr0FmkYTI3Oa7RjTxGH4cBHqyDS+eTu/Bo3gnqkFMLYJeZaS&#10;M0GT+yKiW1VQM82ym4uCEFBD0FSj4byIA9DdZRa9waQnKLVA03hSVDZB0zmZhDEyTY2EaXbCgEyj&#10;HkDXjCwjgEadoDGge2ZB0IQ0H0LtTDhGCJo5xjNzbHeuOydiP43zQalFpRZY9BZoGEkMzG6xoxDA&#10;mOYIY5reEHjlbJF0bWqKn/4b0OgnEDT5y5jcPICGmWiCRijYrMUs1TOJezbrtnfRG0x6glIL1A8n&#10;itMbLdHOLWhTx8oJmlB4526GfsTTZJinoCIIAWQateCb7pl53jKEtsig4TBBc+EmaA5LYppAlE07&#10;7pRaVGqBRW+B5vEkr4wmG3RPpmDqaBnbniMY0+z5GjSCa6biR9CEPAf9hOfpni1DZJsSmg5HMqYp&#10;ontGpmFM03xRzPWB7jsWvcGkJyi1QPN4qlt2iz06J5LJNGXs4IyAW+ZG6AlME0j3jKBRFt1kGj2C&#10;xjyHyc02OdRPR9A9K6IQUE33rAaNF7lFbdZxu9SiUgssegu0TKc75rTao208AePHSziVJgRu2dug&#10;E/EMJWcChiyj7H9TPRNAY0H3LKJNAfUzERi+VEzQ1FIIqEUd1bPCw1YbF73BpCcotUDTdIZFZrMN&#10;2icSMHGinO5ZCBwzX4d2+DNUz56GEllGuGkIeZr452FG9yyqXR1101TPCBrBPZsj09Se80XevOUG&#10;qUWlFlj0FhBAk9pohVZO1xw7WkGmCSNo1t4EDZlGyZc3so1q8HMSphFAE03QNMwwprlUynimnqCp&#10;R/U5T6QcNlq/6A0mPUGpBZonswxSqJ61Uj2bOF7FMpoQOGWuk4BG9RZoBBdNNWQpdAkak+xljGmU&#10;0DgbgzEBNO81EDQNqDjrgtQjZmulFpVaYNFboHk6XTOj2RYtLNicOF7JlRvBcMoiaCKelSQ1Je6Z&#10;PwF0CzRmOVTP2tUY07Bp7eJNpjnMW9kZB6TNmq5e9AaTnqDUAi0zaYpCTNM0HIspgqaqW2Ca9WSa&#10;Z6ES8AwUvZ+ie/YMVAga7bgXYJLzEmvPjAiamK/ds9n36lB+1hnRU6rLpRaVWmDRW6B1OuNQRrM1&#10;q5xTMHGsAhVdYtinrYEm1TIJaMg0yoH8+SvQ5L6M+A4TxjSxFAIEpmnAYapnpWcdkTCv9NKiN5j0&#10;BKUWaJ1K3pEhqGfjyRg/SveMMY1txmpokWlUCRoF32fonhE0obeYhqCJazdkTBNP0JThMCXn+fcb&#10;yDSuSDys/6LUolILLHoLtM8krctkcrODFQEjR0rpnolhl7EOmuHP/S1ogpdCi+6ZscA0nWZouAWa&#10;GSFPQ9CUnXFF6rThC4veYNITlFogs9NpfTZHOHVyY8DIPEc4dQURNHTPIp6DCgWAm0zzDJRDnodW&#10;LEGT9zISO81RfziWMQ2ZhiKAoKCVn/VA8pzRc1KLSi2w6C2Q3u6yLosD0CWgYZWzwDQ26SslTCPk&#10;aBR8brpnAmg0CRqT/FcQ22FMpomTCAH/CxpPKWgW/dUiPUGJBbKbrFbndjqieyoDo0fLJaCxTF0J&#10;DYJG0edpyPs+C6WA5wgaumfxL8I4/1WkdHOfzWwsxt6skIDmsKCenfFExmHTZ6VmlVpg0VsgtcFs&#10;bY4AGm5Bk7hnBI3FLdBImEb0LBQloHke2olfgcZeAprxr0DzvpCn8SJo7KSgWfRXjPQEH0ltsFmb&#10;1W6PnpksjHPuWVVPKCzTVkM9fCkUGc8ITKPg/xVolsGQTJPc7YA6xjRjl8sx804dZiWgkTKN9HJ6&#10;SCyQ3GC7KrfDme5ZFibonpWRaazTKQRELpWwjIRpAgmg4Bck7pkRQZPUbXUTNG9WYoYFm/Pvt6CC&#10;BZtSpnlILpqH/TQF0OR0OtE9I9PcAo2NoJ5JQEOm+WvQJCyTgCa+yxI1QkXA5QoyTQ2ZphFVZ4NQ&#10;cspZqp497BfUw3D+mW0eq7I7BNAwpqF6VslpNOZ0zzRuMY283033TMI0SS/BpOAVJHfZcrBGNEYZ&#10;0whMM/tBI0oZ0+TPeyx9GGwmPceH3AL5baJV2Z3O6JxOx6hQRiOoZ+nroP41aJ6D/FegSXiJ6tkt&#10;0By+yTRTb9dghq0BZWdFKDrq8/xDbk7p6T8MFijuCliZ3e6MLoFp6J5VcrCGVfpaqEUwjiHLCICR&#10;D6CrFrYMGgSNUZ7gnlmheppVzoxppt6uxTQl58pzgSg95nH/KgIA/Ohh+MCk53j/LVDQKVqR2+mG&#10;jql0DB8pRwXdM0vGNGqCekbQyIlugSaEoEkUmOZVxHVbcMImp9EITMMymun3a1F1TkzQ+N8/0HT9&#10;qezJ4d/XaN9/k0rfwWK3QFaz04osxjRdM5kYYxNaOUFjwSpn1fDnJXKzBDRUzxRCXoRG8ssSpglt&#10;00Yt1TMBNNMS0NRTPQtCwQnf+1uw2fVWRXHPh1XxgPj/W+wfnPT87p8F0lgRkCkkN2eyOSOghkwT&#10;QtCsp3tG0BAwsv5LIceb4J6p0z0zLFjOGQGmVM/ib7pnzNPMCOrZuWAUn/Rfdv/OhK88hPSfFl9K&#10;+Uv92wWX+t4p+dV9fTPSF1+0Fkhrclid3u4gAc0ok5ulnUEwTFlxk2n8CBq/pQTO81AMF0DzMvTz&#10;lyOxy44xDWc/k2km36rFFGOaBwI0wqfU/k7JgaxTUQsF56O/aHm7pCXlQsq/L9pPT3pi98UC2U1u&#10;q7M6XdB5OBODXB9Yyv00uvGvQPUrpiFo5AKfh1Loi1BPeoVMswIJnQ6oYhPa0MUyTEjUsyYKAcEo&#10;PBLw8n05ib95UTzyo/LLSRMpx8VIPhmE3HORXza/m1997JOezff/zUnfwWKwgCA5Z3W5SkDTP1uE&#10;oq4AAuYFqIQ9L4lnZPx4H/iCJKZRI9MYFKxEQpcjamYTMEjQjF2rItM0crAGQXPa6wEADT+VUx/W&#10;/jTrdMSXsfPeiD/mh4TjPsg8HbpQcyXj6vDHDdLhbIvhyr2P5yAkN9PbndAxk4He2WIUs59GLfIF&#10;KAXfdM/kAp6HbMALUCTTqCW9CoPiVWxCcyTTxGHgQinG367GhERyDkHuGd9X7uOp/O1L979d45d6&#10;VIzwWU/EzHshat4DaWQeMtBC/dWMj2c+6ZPGPA/Mp/XDeiNZ/R4rMjpc0EbJWQBNEWMazdhldMde&#10;gNyteEaWTCMBTfKr0C9awTzNLdCQab4CTdW5MOScEL32wJz9KdT+W9PV7M/i53wQNOmIyMPuCJ9y&#10;QdLxAMQdcUf2mdAbNW9lzM6h72cPzJuWvpEfhAWyOxjTdLmhmYM1+hnTCKDRintFAhpZ0VLIUAQQ&#10;QKMURtCkkGkE0EiYJh6Dl8oxdotpqs9FIO+k94M1jWb6d/2qGSfCEDXjjcBxe4ROOCFUAM5REWLJ&#10;PMkn/JFF8LS9nZfedKXo5z+IT0z6Ju+7BTIZ02R0EDScEdDDmKaQMY12wnIyy03QCK6ZjMA0lJzV&#10;kl+DPt2zhG4XVB8WYhqC5q0ajFN2rj0f8+CBRrBuzzuV7yVMeyGYgBGN2SBi2gPicUeknQhEHFko&#10;9WggEo+xGehE8I2Od4sta2tr/+W+fyrSN/BAWyCLFQGpbS4LLVOp6D5ciILOALYAvAZ58fOQ8V2K&#10;Q34CaF6EfNhLUEt9DQYlq5DY7UohIBEDghDAMppRKmh1F2JRfDp05QN3snO/rf1Z3rHIG4ETtggc&#10;c4bviA2Cx2zJOmScY75InBUhcc5fEu+knghaSD8Z+NuKa1H3N0v7wFlR+ob+2gICaJJbnRaaOCOg&#10;l52bAmi0E1+T5GZkRLyRaQ75vwi50JegmkLQFK9GbKedxD3ru1iCUTLNGJlGAE3h2dAHc8Jm75Xq&#10;nITDAfAbsUfQmBu8By0ROx2A+JkAZByPRvwsRYKjocg6HUyVLRopx/xupJ30a8p5V/xf0stFaoG/&#10;t0AKQZPS5nijiTGNAJr8jgAYpKyRxDGHvMk0BIxwE5hGle6ZHkET1WGHSoKm98L/gqZWYJoT4jUP&#10;pIWFYs7CU3FfRE8GwmfIHqIhJ3gO2CJ2JhABI46IJdtEzvgikq5b1skQlJxORf7pKIoGgV9UX0k2&#10;kxaDPpAf6317U/H1jq8lt7teb55KwxCrnLM7RDBKWQe54Bdx0Pd5HArgfeAyCWhUkl6DbtEqMg2F&#10;ALpnvWSaEeZpbjJNAgpOhj64A9CHrjW4CewSNOoEr35bOPWYwq3bHIGj1hIGipr2ptvmgPBJEVJm&#10;fZF9MhplFzOReyoWeRei3xn4bb20Wei+XaYP1gtHN9otT2tz+bJhMhmjrD3L7vCHSfpGyLOq+aDP&#10;8zhIljkQsEzinilLQLMacT2uKGeepo8D0CXuGSfS1F9MRP6xgAd71UbjpeI/RYx7wmvAHi69VrBu&#10;14dbrzn8hwmWsQCETVCeHrZHxIQHYg57IvtUBIrPxqPqfCZKziReb3srt7/348qnHqyPUPpu/tkW&#10;EJgmvd3tyyaOcBo7WYucjkAYp78OBdaaHaQIcMCPoPFfBtnQl6GUtFwCmqQeD1TMJBA0ZRhh7ZkA&#10;mjqCJu9E4IO91GnsWvuLqbMxC2Ej3nDgxEO3PguYNWvBo98KHn3WEA+6IGbCG6IRJwSPeyFo3Jrg&#10;8UL8nCfSmN+pu8JE1rnY661XsnKAoX/9Z39Y0td7MCyQ1uHwSlqn5xcdh/MwfLyaknMYDFLXSdwx&#10;ATT7fV/EftGLkA15SQIa7cLVSOxxR+VhumcXygmaOoywPaD+UhJyj/tteTDO6hveRd3ZknbxiNdC&#10;0IAHnDosYN9pCqtWfbj0m8K2Uw8BAwJwRAgacWPsY0/wONN9s2Ji1BG5jHWyjkah4FQc6q9m/Xn0&#10;40ZDaRvCA/+R3/U32DiT9kpSm+vnbTM5mDhdj8JugoatAQJIDogIGgJmv98yHAp5GYqJy6GZT/WM&#10;krPANN3ny+ie1WNUiGkuJiH9mM8PY7tzykzUH0WDXnDtsYN9uwVsW81g26IH0YAznLusETLsjfBR&#10;L4QNeUM85A7/UQf4DhnDa9QKPsO2iJ8ORNJ8EMovZCzUXsl8+/LC1ON3/ZORHvCBtUDdTPrK1Ha3&#10;z1qnsjF+qg5F3eEwTN0IGbpj+3xf4O0maPYFM3cTvwKahWvZuemGciY3BdAI7tko123UnE9iflC0&#10;+4E90b9+Y9XH8nVjJsQLbv0OcGqzoatmBuN6XTh32MO/3wUeVDoih5n8HA1EyKAnAvqdETLqDO9+&#10;c3gNWiNi0hWeg6ZU29zpkwqCQdaXHR+WZEtZ5wfx8X/vN1k1lbE8pc3l07aZXAnTFJBpjDI2Qybs&#10;Fez1eZE3Aoeg2UvQyMUth0bBGjKNAJpEgqYcwwTNyDv1rAggaE56Hvreb+ifdYCc+fSZgAE3OHG0&#10;jlWzGaybTGFYqQN39j349DghpI9s0x+ApLEIhA6KIOpzQ9iIJ8SMd9wGTJgodaICp4tACgexs+4s&#10;vItaKDkf/X7vB0UPvo/6zzLyIn2duqmMNcltLn9qFdyzM40o5GAN0/RtkI94WeKa7fUly/i9hL3i&#10;VyEbuxzq+WsR0WlP9SwBXaxyHmZMMyxRz9KQfiJA/gdjJvGc+L+Sp6K+dO92hmOXPUzrjGHeaAwr&#10;3rt1OBIolKd7fBHa54f0yVhEDwchdMAbvv2OCB/xgHWHNvyHnGHdqQv3HgN4jxojZsqH1QV+C7VX&#10;E5qkrPODuRTu+I3WTKatTul0+UPbbC6mzjajsC8cFlm7IBdO0FA12yfizZ+gEZgmYSXU89YgnF/G&#10;5TOJEtCMvF2PYTJN/cV0pjYCle74DdzPJxQfzlcOGfZZcGizhluXC8zqTGBRb0L3zAUuHdZwbrVF&#10;wmgM4gig+LFQJI5GwZc069ljDfd+a5i1K8OplwJChy5cu4zgPmAK0TBVuDHnhZxTkZ+OfVSndT/P&#10;T/ra98YCJcPx65Pb3X7fPpuPmfMtKO6PgEnmVsiGMaYh00hcMzLN/hCW1iSsgiqZJqzdTuKedZ4X&#10;mIagkTBNOjJPhmjcm3d5D4+aN5My7zfgBSfSp+CqWTSYwabRHD5dnrBvs4JfhwdC6KaFDAVQHPAl&#10;4wTDnbGPNwUDTyZJTRqV4dlrDfsuQypxhhL52nvAmuqbMxJmAxdKL8Wemv51wzP38BSkh/4nW+Am&#10;aNx/J4Bm+pwAmkgYZ26DTMSrFAFuAmYP2WZ/8KuQiV8Jldx1iGT/TQmTmx0XyjAkgOadBoImA1mn&#10;gvT+yW//+79cba343+Imwz4T9XpRELCHTYsl7DusJKzj3u4Gx1Y7BHb7IWYolHFOECJHAhE1FAJP&#10;trs6cMKIU6cxcz0adNFsYdemC5tWXYLHAHaUrwXJOojVBinHQq63vlWSfGGhUzqv4Pt/ZPf9CIUj&#10;Ma8ndbj/umO+ENNkmpKBKJhl7SRoXrkJGgJmj0hwz5bjUNxN0IRxEEcpY5pOCWgavwZN5slgo/t+&#10;Qt/lDdTMlVgFDvkuOLY5EjA2sGwh2xA8lrXmsGuyhXMb8zXdZJrBYAT2ihA86IOYkXCIelwoUVvA&#10;vdcW5m16ZBt9gsgEhmQfFyZPrTs04cWkqVevBRJYSV16NuHz6T91/nDUku9izIfgOSXjiW8ktXt8&#10;1DFH0FxoJWiiYZq5Gwepnu0haPZQQdvj/zJ2B6/AodiVUCZowjknrYSg6aDkPHhNYJom5mkykH82&#10;3PQHa7LkyfjRgCFf2DGOcWRFqjkVNQu6aS6NLmQcF3h1uCKsPxCBXSJ4MVHl0+3OCgIRHFvs4NJu&#10;Bvc+R5g0a7M0x5AgsYFxoxqcOy1g0aEBG4LHs88SAWN2iJjxWKi6nHT5xB/7pbmdH+jVUjEdv4FM&#10;8347mebwxXaUDcXCLHMvDoXfAg2Bs1tE0AQtx8HYVbdA40zQJKL9XCkG32ogaBrRcCkXRWeirX6g&#10;ZnjkkYZjDUsiRwM+c+91IcvYwrrVBtaNVoxvbCHq8IVVvQXMG4wgaifTdPtD1O2B4F5PBPf5U20T&#10;3DpjeDBZat1qBJMWLfgwB2TYrALzFnXYEkjWbVpw6jaFa58pQlhlkDDndaPjndLUIWk5zg/umikd&#10;jduc0un1TttcASYvtKF8OBbmmftxMPzVW0yzDLsE0IiX4wBBo5S7HmFczVHM1oA2gkZwzwYY0zRc&#10;ykHhqWjHH5wB/voNV80W7QkeDbjuyeI6ATiWTdYEjg2sGiwh6vSFfhVjFrptPm3eFApEFASc4MGp&#10;JCKCx6HZCpbNpnTHHGDWZAg9umhCdYFesyrdNTXGOvowalKBA4Fj3cVyHRaJBrKbtOB87G+7rxQ9&#10;OMMVftCf4D/nzRePRG9Kbvd6q2U2D9OXOlA2GAuLnEM4RCFAEAF2+76EXf6vYHfgaxLQKOasRygT&#10;5oUUAjqZ3By41oBBMk39pWwUnIl2/ee863v4Kjmjyel+LLGx5fZeKwLHotESZg3mMKg1gH2jPQxq&#10;9AkcCwR1B8KfwPHp8oZfrztr1nyovBnDtMFA4qrZkqm061QpXdtAt0EFGlWHYEmRwLBJja6fBpU6&#10;IRYyZycpu0gnvRY63q0o4mlJh7jfw8/2bh06fzhya0q775Wmw1mYutiGYgoBljkyOBT1Gvb4kWEo&#10;AuzyewW7Apdjf8wqyGevR1CbHYrINF0XKgiaOoKmCQ2XyTRnYt3v1vu6f8fhsMG0icQ53353ulmm&#10;sGizgFWjNV0zS+hUCMBxhH6NIfRZduNJxvHv8KNQwDbqPh+KBP6waRZAZgaHLhsCzwyatQq8N4VR&#10;ow4UKnfDqF4Dpi3aBBDBxZVyNmxP8O23g/+4E7PDIR/WXyp8MIbH3b9P4IF/5YLByM3xrZ6XW+Zy&#10;MUn1rGgwBja5ijgUeRM0EtfM/1XsClmJ/WQa+ZzXEcQdncWS5GYl+gmagbeb0HhZiGlifR/4E76d&#10;N5g9kvhk/Hjk5x69bgzozWDVRnWswYpVAxYwqiKQaq3JPPrQr9Uj2/gjoMsPrhQLPDpdGev4wLHZ&#10;jo81YHxjzJs5NGqUoUPWMW82hHLFQRgQOCaNerAg8zhzBYMlYx7nbjN4DlnDf8L+Ru7JqAAxxNLW&#10;g9v5sO7DY7IJmoR2n3MNXFQ7caEFZcMJsMtTwcHI5dhN0OwUkWUImt0Ezb7Y1VAgaIJZZVLAWc6d&#10;ZBoBNIJ71vhmHgdrxAXch1O4Ny9ZM1+l49PntWDLEhujBqES2gEmNZbQqzKCaTXlaLKPfpUBTFh2&#10;49riQuAEwb7VHq70XV2ptJnWG0O3SpM1beaSJKkAHPUaJcrZJlCtVoRWjRDnUF1jbseBVQUW7Xow&#10;alODB+cXeIyZczab6JPs02G77s3ZSY/6fSyQORS+JaHT54wAmpGzDQRNPEGjhgNRK26CxvcV7PS7&#10;yTR7Ywia3Nfhz8Lg/Kk4tDGm6afkPPgumebNAjJNXND3eS8P3HMz+hJK/QZETFbaQ7fWmLGMPSwb&#10;bGFWa8VyG0EgsCGjCMWe7AJtojtGhnHn1l83xkOenItl1mAKtVIKAdUGZCwDaFdqQbNGhYKADgwa&#10;tQkeWSZG9ViOowuzDj26cQYwIHBsew3hxlo27zGrhcRjootR16J+8cAZ5yF+QznDIRsT23xPNHBR&#10;7ejZRpRQcnbI08SByBWSWGYHQbPD/zXsEq8gaNZIYhrfVmsUTiUSNGXouyqARmCaAhScjQtebKb8&#10;UeZ02oQHA32rFjJLPZOeTHSaEzBG1eYwYfLTtM4SJgSHKSsIBPA4tTqxN8eOsY0V721hWGsIjTJN&#10;KJcpU10zg3K1kiTOMWqgmsY4R6VWFup1ijBq0YU5wWPUpgEzJkotqbC5D1vCdcwUAdMO11NPhESL&#10;xdK9Ow/CBZbVLd6U3OF/tG46E8On6wiaeLjk62J/xAoJw+zwfRU7BdAwubk3di3kczfAh8JQ3mQc&#10;Ws+WEzR16Gc/TcvVIg5wiYt6EM7prr4HcZH4PxInYj92ZruAKeVmozpzMogNDKssCBoLGNYYk32s&#10;oVNpSOCYQo/qmjndObN6CgJ0zRzIPvZ07YwYA2mUabBvhyJCgw7Uq5ShwTjHkM1vSrWHoFR3CMYE&#10;jqEENDpMiLJ4tMMQLgMW8GTnqMe4JUJnPd5JOhn6YI0xvavW/mEcLG8wakN8m+9sjbA+8Azds5Ek&#10;uBToYV84QUOw7BAROBLQ0D0TQJO3EV5NFsglaJrPlKH3CmOad5sJmhLOoEhM+mGc9R2+y9pTtT8N&#10;HvL/3L3PCxZkD4NaxiDNtoxbrMk4FAdqTAkgS+hXG0GvWg+a5ZrQq7gJInMmRS2ZJLUkiPQE4FSp&#10;M2+jQ+lZF0rVcmQZJajXq8CAQFKpJ+vUKtGV04Npm77kZtJmAIsuA7gN2/DGItERu4WoOVG4WCYk&#10;3IAAAP/0SURBVPyIdNvbHX6Od+vh2UPhb9A9m6qaTJOApnQoEW6FBtgnMM1XoPEjeMSrsC9uLeRy&#10;3yBorJDDFpOWc2QaIU/zNWiS0u/W+3rgjpM3lbfGt993wYktBJZU00wpLZtTDDCssmLMctNV06s0&#10;hnq5NjQqKC8zljHg73ZN9iz+tIQFv2lMme8xpYunWqXGeEaZwDGAWqU6DlXvgUa9IvSatKBVp0aX&#10;TYElOUbQFWKfdkrUBI8RBQNrjp1yHLKgy2a9IJ5wezN83O+NB85QD8EbSusPfz221XOiYjwFfSeq&#10;KQQQNEUG2E8hYCdzMzsEF82f98FfgYZMQ3c9eyJGAppegmaAS53arpWh+Fx81qI2WflsiYpoUHTD&#10;kTOsLJupqrE2zYKumRHdNCMqa1rM42hU6EG71ADKlWpQKFIj6+hKpGoLictmTvfMlMqZDlQJFvVq&#10;DTKNOtQIFEWKAkq18tAnA6kzGapSI08gqUGnUQsGTWSnDh3otKhI7i3Y9OYxao+ACY8bkYcDRI8w&#10;t7SoDf+AnVx6T/i6qBaP0ZJRTsw8UYVSATTFhtgXuRLbyTTbBfcsgPdkmj10z2RzN8K92RwZ41Fo&#10;ZhlND9WzfkrOHdcqUHwmoeABO727/3YK5gusvXp8F2zZ8WlEtjEkEMwIHL1KM4m7pscYR7WMoCjV&#10;ZtyiC5USLajzd71qQ+jSfRPUNv06Q2hX6UOlQh1KlcpQqVOGVq0m1GpUIVN9CGr1qtBt1KVooAh5&#10;xjvKdNk0m1Sh0apIdY2uH28G7Bx1JXCCJj0ROhMwH3PW67/v/tlKj/iPLJDcKV4T1eoxWDgSR9BU&#10;o4Sg8Sg1xV66Z1+DJpA/h6zG7th1OETQODUaIX0sEk1nCRqqZ323QFNwOqniobBy3Fh0qmMPe21Y&#10;6WzA5KcOFTJjVgwY0UXTrTKDVqURNEr0oVVmBFW6amqVmpArUoVmpR7UK3ShXaMHHQoC2rUERoUq&#10;gaMK1RpNaNcTaNXqUKVAoEz3TaNRna6a8H/KFAoUoNKgDN1WLeixctqAldMmXTow72UR6YQbxFM+&#10;n8bOht3fTcEPxaf/yCPJPRGrotp9+gtYqNl5rBzFjGl8ys2xJ3wlttEt2yYiy/BeYJpdMWtxMHsj&#10;HNlKnzkeg8YzN0HTzzxNx7VK5J9JqHtIzPbIIyED4V2OZBsHDoHTbTSFTrUJ1TJbAocBf425RCBQ&#10;p5umXW4MzQp9gkcLisUakC9WgVIpXbJqTbp3fF49gUR3Ta1KB4pkHUVK0qpkHBWCR75WDopVTIQ2&#10;akCTVQSqdSqQa6RYwPo1g3YdWA0YwbibDW9svXblTGrxlP/1sNngnIfmQ7hPJxrXKV4R2+bbmzcU&#10;LQFN6UgKfCssb4LGj6ChCLAtYAW2Bd9iGoLGocGQoIlF/ZkSdFE966cQ0PFWNQs2E5ru02ncn5cN&#10;HY6otydwrLkaTo+Mo0oGMaFSZlxnzUQmY5cqE7pmhnTX9KBYQhYpMyDjqOFgkQKFAgKHFQM6tTrQ&#10;rTeAZrUuNKv0JC6bQoUSYxo1KJFhVBj3yFTJQ4G5HHW6aJpNzPk0KUO1laxDccC8yxzmfZzbxkY4&#10;50ECZ9ofwbN+x8RDD28ZzrGPZu7pHsuYroBXY9p9W3MJmu4TlSgbvQma3RGrJUyzlUyzzZ+gCVlz&#10;yz3bDDvm5dLGotBA0PRcbaB7RqYhaPLPJHbcn6v3Pr5q8FBIiyPZxqbLieqXGSubTRm4W7Ia2opx&#10;iyldMrpqlVTJKBLIl2pAieqaHJW13bkyOFAkT1eOyU+CRbtOh6U2dNEoS6tVadOlE6oHtKBQpQRF&#10;VhFokI1kaxSg3KBEsGhAl4lQzRYyDisJLLtYkTBgyZsNXAed4DPhicBZv0/FE+JV99E09+2lZ97q&#10;uaflR8ltoS/Htvs15Q5Ho4NbA8pHU+FfaUfQrMJ2xjJbRASOwDQEzS7GNAezNsGmXh8poxFoOF2K&#10;bgE0gntG0OSeSey/b4a6ny8cPR6dY8uaM6suBxizXEKn1kwCHMNaGwb4BBEBpE7QKJZpQ75EA3J0&#10;0xSY6JSlq7Y/Tw4yRUqMaygKVGgQQDqMeQwoIugwriGrVFOFq1aBFvM4GvVa0GYCVK1Bm4DRpoum&#10;B30BPO3qMO4ygd2gDcz6LWE7aA+3cTf4TrndEM+JKu+nbe7Ha9derv3Z0Ftt9+wLI7bRf1l8h1+D&#10;AJq2oyVkmlSIKmywSwBNyCpspYu2NWAltopXEzTrsT9zEyz4pZg8IoDmFtPQPevkNrTMM7Fj98NG&#10;D8RrxozGRNl3uC3Y9DrBuM2SzGBCuZiAobKmzyoC3RrGOOWGkBdim1JNyBYROLxXKNbEwXx57C6Q&#10;gUyJCpTpsqkzQapaoy4BjabAPNV07QTRoJpKHMGjSyVGp5m/011Tb1eFESVoAyZA9XlvOcC6OE4C&#10;tR4yhyOHenhSJPCf9T5tPWf90CyoYoX4/1dxNv+P96rsKKpL/Hxst6gybyQGrUeKb7ln1tgZTvcs&#10;aKWEabYIoAleg50S0Gz+GjT1XzMNQcMh6Bkno6cfiAv4fr2JyJFIR/setxsWLPA05/QRHSYyNVno&#10;qUkAKVfqM9DXZX5GH8qlupAn6yiUCuKALkGkRVdNAXsL5LG3WBYK5epkHHZ/CnVrdTeVNpU6umQC&#10;WBhQKjGvo9WkDe1W/l+LPrQpQVtyjJRJF5W8Ti2YDZjBfIi3YVPYUZb2mHCF14z7l/4z/vfUbblf&#10;dv/71xWqJYqO537ecLz6nkw7je/2fza+2680ZzAK7cdKUTGeDlGlDXaErcZWiXvGWwAZh6DZEbUW&#10;ezM2schXG0kcxlJ3ShACGtD7jgCaOqSdipl7UOx2395H0njSVptOhy8F4FhSINBhFYAm2wc02Sog&#10;zzhFhUqaAhOgiuVaVNGE+EYTSiU6dNk0GfOQgUrUcIhumzyFAuUqVghUU1Ag26gyvtGs14FmI6Vs&#10;Ake1kYzUrMZkpxEM2eSmzupoXUrQRt0m0O1h+Q3ZxoptBpaDJnDiIitnziXwnmKH6Zxv9iOLvwTn&#10;R/UXyz6qmKt8815cCOE1fk/HdwQU5wzHoPN4BSrHM+BTackYhqChzLzFbwU2+5Nx6J5tj1qHPQSN&#10;Cb2EhOFw1NM962JM00MhoJu5mpSTYSfvxXv8wR0zZj7mKbsu90/NOUPAtNue+RYjJi71ocRkpyoZ&#10;RJFigFIx3S7mcZRK6GaV6DGuoUrGWEe5VAAUWYi5HYVKDbpm+gQdYxyqbHpNTJwSLGrNdNvonmmw&#10;3UBFYBx2fxpyZYgWqwW0OO1Tj26aMX/X62H79SBr31izZk/GcRGAM+MF8VzQO1TXfvqDM+ztv+Ef&#10;VZ0v/iBsOPZ6WWfZ/9z+027vkeJazyei2kSFGYMR6CBoqqdyIK5zxg66Z1sZ/G+WgGYVNgevxfbI&#10;m6AxZM1h3HDoTaa52kjQNKOXYkDyiaiLt/eqD8GjxK3i//Lu9z8pMI5Jhy00OHRDlW3SCpWMTypN&#10;KAQwL0OAKAuSNBvbBLdNpkydcY0Q6xBU5czdEGhqjGXUOJ9AjeqLKgs99XkcA3aA6rcwOcpiTtUG&#10;Vh2wZk342ajdkoIAWaddGzrdbGrjvDUjziEw535RK4oENoxx3Mbd4T3tA/85v8/iTybJLNKP4kcF&#10;Z/M/9Oc8stTu1Lu+0zKiRvRYaKtnfmpfCFqPlaF+Jg9BtU7YzUSmkJsRWGaTH0EjXoPtsa9jT9om&#10;6DKNEDcUhtqTxei+1kT1rBXdFAMImquL9DP47qcVO5GQ59jpvmDAxjRNDiHUZBmNLMWAg8zHaDEh&#10;qiKwTTkBUW4iuZelWya4bEIMJE8hQIHspEWmUqFrpsECT2WhaoBV0GbtLBTl2Cj9NhaJsrBTizMH&#10;9PizGeVnY7ZQawkNbXTVLPvsYcx4x5QtBk4jLoxxHOA+7g2vaV+IDvsh/Fh44aLL6bAWr/BU8R9E&#10;7N2P7kxJ/u6f3j9+prjG7ZfBrW45Kf2haDlSghZueI5o8pbIy1sImk1+K7GRoNkkJoiiCRoyjQ5B&#10;Ez0QjOqvQPNeG3rfa6F7Fv3O3X5/i+J4cewpt+1yW9DmSChdtjjrsM9GkSU1cmQTJeZwbrpsjHUo&#10;DiiWUzkT5GmW28hVsLuTcwjUGQ8pk1E06gTw8PHN+hQAjCTys2mnFfM2RpSfTQkkFo9ypK6pcONg&#10;Dx3K0Lqc+GlO4Jj3cJghKwccht1gNSK4a66wHnOEaD4AocdC33Or0fzPRWFs4SQImqxThV+KOCUm&#10;qCW2+26fl2+73S8iWj3TBNA0zxcTOGWIaPa5CRrGMRtF/wuarRHrsTt9E2sRDyGyPwg1p4rpnpFp&#10;3mtFz3vNSDwZ9dHdfn+L5niJs4lPeg+JPjTrsmNuhWwgtFA3W1NGJtOwHVq1xoglMwQSa9aUKBao&#10;EEiq/LuCIDdzSKEmu0OVaxgTUQhQoHqmzIJO1Vb+X5MeJW4LGHMVoiFvRtx2YMSxUUYdLAzlhE/T&#10;bmtosJnNlFM/7QddYUJJ2nHEFY7jLnDgoionLqjyPuwD8RHx5+kX02UXg8E1E7b8Z8zh9BueveHw&#10;7Yz+y92uAvdqNv/vqHb/pOTeEDTOFaNJYBoBNPGvS5jmJmjIOMEEUcTr2J26mZ7EQURzrHHViSIJ&#10;aHrfF0DTgoQTkZ8sBpvfs3PQqtX6l+Dx4ByLTrsFU65e0Ccj6JMdVBngKxIkGnTdBKVNiQM7FHkT&#10;wKRE5UypjiDi3zWaTCBfpy1hHRm2FMjWsi+HrppWqwnjHK7+4NYDww5WXROYBp3MDzHGMeTAQgvO&#10;YdNluY0J4xubQWfYcK+OzbATXTWnm+BhLseDC3lF8/4LyZdS837ok3AORSi+lnmsCL4DMfDvjrju&#10;kuTy87v5oXrEGf4ktlMcn3QLNPWzxYhs8cWuBIImdC3eoGu2MYDgEa/D5sgN2JWyGUpl+xEzGILK&#10;E4UETbMEMN0CaI5H/OVuvrdFe6zckdwXnLrc3zVss1kwZO+4DhlCk6Oe5ARAMCejxh05KtUEErs/&#10;1Sg5azBJqtlEsaCWcQ9rmOTq2PVJMCk0aLE6wJgxjxl0OeVGj41ODhyXa0DgmHRy7FQ326wpQhh2&#10;s+9ngGNyCSo9NrKZDTnwdxaXDlrBjpvdrEbtJMBxnnKDz7wvYs/EvZP3Vs0vf6gfgFml/ebQmWR4&#10;DYRxg100vDLFinfzXIQW+Ki2gLjk/jA0sSKgaa4EUS0i7BCYRgANmWaD/xq8EbgWm8k0O1I23QTN&#10;QCiZphidZJqed1sInFZEnQy+fjff26I/lnePKNqs03HBiLOgtVqsoEd2UGAOZj+rAvZUMIHJ5KiC&#10;EO9QclYjcJSooslQelalIKDAUhplTvNU5YJpHa4+1GaspEnG0eL0T/NOZ1gQNCY9QiwjMBpbsYX5&#10;agN2jGtsoNHLOQaDDqwacIQBKwcsqarZjDvSVXOH87QHfOf9EX0u/svGt6vkfogfgmaOqX3oZCL8&#10;uB4lkAlIn4KQ0rt5HuJarX+Lag+KSewPuQkaMk1UK0GT8IYENBsE0NA9E0CzMZygoXumSNAIQkCl&#10;BDSUm+me9b3fjogTQbib7+2hOJa4T/yKeCTq1wZsodZpIeu0s16NXX4yjF/2M0+jRBFA+F1FEAE4&#10;8UaNPTtKbGIT2EZFqBDgsA+NZs5YI+i0mikyML4xYExjwW1uTr0+MCVojATgdPFx3Nam22sGIy6d&#10;0u5j6/UQB70zvjFnHseGEz4dJqiuTbnCadoL3vN+CD4WfKPm/fqGUzj1bz+kD8OjPTAzeDIZHn1h&#10;CBqIQ0BD9F1Ncgputl+LW1RSXyga5wka3iJb/Mk067E5ZC1eF62W3DYQNJsImu10zw4RNOEDYpQd&#10;K5SARmCZHoIm+kS4FDTf8eL6kUuvd45ph8N1dQJEm+OidChRy5JhFKieyTK2EZQ3HcYtqhQE1Nk6&#10;LQBInTkbNbptaqyu1mi0oPxM0NBFUyOIjDsc2OVpR+D4woEjdo3IOvrdZBkCx6iPjDNgD8M+Wxjz&#10;3mqYcw8oRVsKwGEnqP20K9woSXvN+iHoZDhyr+X+4ehfjq77juf2T3+a/1Bst89wFFc8hiJ6JBV+&#10;rfE3DjIOuYtv5EcBrZ4RCczTCKARbpGtAdiZ9Do2h64jYNbgdb81BM06CdNsS96EA6X7uPg4GBUn&#10;StB5jUzzQTsGP+xG6IlAKWi+zwcTMBDwqnW32691W23osnHHDZebqpNJFNj1J0d2UeNMAh1WUaty&#10;zoAKWxA0OdhDk4BRF+IZumXa3B2q2crOUYGx+DhjbjQQ2Mux1xtWXEBl1ufMKmhn6PVSku6jwkbA&#10;GHPxrjmFAfsxXzIOZ7aNk2kmvGA37QJXAsd5zgdBJ0IQdT56YfIPk97f5/z+Kc+l3OwxFPGuiL0u&#10;Tj3hCBhMQEBnEpQCTRLv5usHtrrHx/aK0Uj3TJCcY9oDsS3+DWwKXS9hmfUCcG6BZmvqVhwqPYAI&#10;gqyCeZqOtwT3rAPd77fB67ibFDTf94MREo123e5VFr0eN/SEWIexiT5ZQ5tjTZWprgmsYtzG38lG&#10;qkJdG4Gjwsk1QvJUl6sO9TloW4OzCzQ5Cld4jl4n3TPuRjHjxE9Hbqc2Z9OcJVfBC+Ax5FoQO+4b&#10;tR/yJoAc4TghkgDIeJRAm/SC1RQ3w027w2XWGwHHQxF8JnKh4+P2UTzAO3WEymaXgdAvfAbj2VUb&#10;CufeKC7kioNOrNMX/Gz+5ft+Pl89/yZoglE3V0TZmUJAmz+2xW0gaMg0vv8vaA7+FWg6BdB80EnQ&#10;tMNTCpq79ZE88ohrb6CCZafTn6z63FiE6UT3yomJSlsokVUUG+iacSSULqd9anDap5bAMGQkfcZF&#10;mkLylHGRJgGjTslZX5ChWf9m3uvK4zhwyDpnTg94ECjcMcrNb9b9npyn5sdqAT8CxxW2o56wGHKF&#10;2bA9rFkdbcsiT8fDnnDl+kPfY2L4nwlF1pX031z64uwDOT7qrd+/9Uv7PvF1O7KAZXsA7LpDYN8S&#10;CvsyMXYaK9611Y0CaOIpBNQL7tlcKd0zgiZ+IzaSadYTNOt8BaZZjzfCN2BL8hYcKGFMw8dXnCwh&#10;07SwGuAmaNyOuUqZ5u7B5pFHosaifmHd73HZbshnwaTLjZKxIwN7F7KHDUUAumWcfqNDdtGmCyaA&#10;RJMumibdOoFdTAgyPYLHiKsOrYS1If0UBoR1h4O+8B4NIlB4QXF3qPMQ14Pwb/bD3HYw6s8CTydY&#10;DrnDYtAD5szj2E95w3rKBfaH6bbNiuB5RATf06GIu5x8Y+yTMfO7eb5341jX/vj+Soe+0AV7JjaN&#10;mv3Yih7A/vwwuLVEYYuBzJm78RrCMUI7RClRPczwzxaSbRjTkGm2J27GxpD1WOcjgGYt1hM0G8Lf&#10;wOakLdjDmCa4LxDlVM/aBfXsvS4JaJyOO0lBc7c+lL8+js94UJz9kOuCeZ8H2cYGBn1OrGamu0a1&#10;TIFys4YgEAgCAAd76NB1E4Bj0ccLn4Bx5Cp3n+EweI2FwYU/C6ziOBjAtmg/uHG4u+twIBnHT+Km&#10;mbNiwH7Mj+6bB4UBT1iPesCMAztsKEVbUlUzneZWhNkAuMz7wOO4D4IvRC90/r5z8F6c83c9ZtvF&#10;oT12BIx1p78ENBadQeyg9YVtYwiWq+28scdKefN3PfZfP0/c7pUZyeXFNVxWW0/QhLf6UgjYijfC&#10;Xsc6xjNrb4HmdYJmE0Gzu2Qvt4OLUcqKAAlo3u9G13sdcJSC5m58HP/4GG6TAatdRgP+ZMO4RI/z&#10;CLS5TFeba9iVGPgrc5iHEkttDLkfR4/Nb3p0x3SERjiOmbIe9IT3eBj8xkPhMxaO0KkEMk0EnMgw&#10;1tze5s/GKBeBdRjXCIxjyOoB+1FfmFBR0x/iIPdRH/7M8ptxezhMecJoirOpZykUzHnyA/eB35ng&#10;hYy38j8+/ufjz9y7s7/9I8fOFPgLQDHiziA9XsimVLUsGgJhWuOPNXoHsFZz79TtH+3/fmRwW2Be&#10;VHcQhYAKgobumcA0CVuwIfR1rBWtxVq/dVhHplkfTNAkbsGuoj0IY3Kz/GQZ2r5mmg7YH3OQMs3d&#10;+ED+r2MIPTC2/W7T9n3eC/oM6JXazKHeacl7M8hTfpbnVgItCgFGBI8BV37ocm6BGWMiZzKJAJzA&#10;yQi4jwbz51AOGhTDZzSM8Y0ft05Hs/JZDPexYLKMr8Q1sxrzgukwqwtYSWA95gFDVg4YjFqTcTxg&#10;NGkH21nuGZ3zgOtRkSTOibyS+EXrx62q9/L8b+fYweNJNeYdgZTcAwgYf3j2xnOIYwCXcfljg5UC&#10;nj+48S+PrHjke+edglv9yyK4QrKWLNN0pAJMdmJb4lYJaNYQNGtEAmjIOqGMcxK2YieZhjk5CWha&#10;rjBP834nuqig2R13lILmdj7Y7/sY77FARyYlPzNm3KLO3Ism69g0qLTJUgRQpMumSmXNjOtBtAkc&#10;/U7GM70ecB8J47yAYDiPBkrUMucRfgMTIE7DYtgOibgLJ5Q7cULYGh1CN82T+Rs32FIcsBsTwZBS&#10;tAAiE7ps+mP2jHMILILHhvVqjkyCOh31JeNEIvRi3ELDr1tzANy3Mbneo8mjJmQaEwLHoj0YGWMV&#10;cGwI5XYHP2xz08LTO9dip5ly7ff9DEJaAuvCCZr6+TI0H6ugexaILXEb8XoImcZ/3U3QkGXWhW7C&#10;RoJpJ4WAIIKmjEJAqyS52Y1OumeGx82loPm+H8btPl88Lf4fp0GvTgbtCzrc1qZJlUyDmX8drnRX&#10;ZRW1fisVsB5vMg/zMD0iuitO8BqNZqEmY5ZBBvcj/oxlAhkfMcDnz85DYsY1PnThQuExGQaHEbo0&#10;VNisR5gcneC3NgHjMC66+fMYAcX5ajaHveF0WAQnlt14nQyBJwWC0IsJC9nvFb7LRu27Ju/erk2E&#10;x7kNRl4z7giiTO/NlfQixA4XsG+JLm2VF5SibfHs7rV44eDrn/Kh3+v9BbcEtkR0i1E9W4SWW6DZ&#10;TkZ5PWwD1tA1W+2zDmsDbjLNGwLTFO2Hf28AQVNK0LBYkzGNABqD42ZS0NzJB3w3Hht/NEPVcsTj&#10;S0OqYyYM/k36vQgKHxhwFpsBczMm3Z5U3LzJOGSJLsrO3CNqLuRr+Dh9spHAKLrsszHjvQ1jG6t+&#10;xjmT0dyHEwVnums2owGsTfO7CRY2r9lN+MJ9OhyWzONYU1lzmQ8iaETwOCKGG+uovE5HIfBcJBLf&#10;zv2k95Phf+7SXeZoHAaiPjfvCWY1RAD3/QRz40IgO2U9CRrK66UheGLfOjy5c9XCRv1D36uIU9wc&#10;1BnZw6rlw4WsP6tEOF9nGwP+10M3YLXfeqz2JdsEbrgJmsRt2F64F6Ief5Sw3fkr0HQQNEbHLKWg&#10;uRtAuNNjiHvilriPBB5zJGPYDzPAZwxjRaVMr9+N8rMbq6gpHbPuyaRbEBEIpm4vGNBl0+/xoJjg&#10;DA3mgQyYo9EWymsoS5tQSQuZToI3weM2RvdtIpCMQ+mW7p012cZ+QsxWggjmcPxhx14c1yNBcCV4&#10;/E/GUVUTw/dUJMTn45B0LefLyg8bNO/0fL7r48W14n+z74m4rt/uLwGNdguB0xrEASX8Yij3gXlF&#10;MJ5X2oond6zGC0qbPv6uryM8T9ws7g8ho1VSPWuUgCYAmxnwrydo1vivx6qvQBO+CW8kb8fWwt2s&#10;uPZDCSsCBNB0vd9D9awT1tKY5vt8DN//uUlzuaY2Ax7XXRjU25AdLAgeXbpreszTaNBN02njtuo+&#10;XzKQFyVrgXW8GBM50bVzgAIFBa1eqm4sq9Hj8ir9ASY9R4LhNxPL6oAQVgtQPBiPhOtUOGwnA1hu&#10;Q5dsOpqM4wO7GT+ITkTAkeARnYiG47FguJwKQdDZGERdSVsY+O1Q9vc/u28/QvxcxaOWnSELhoxp&#10;1NnfotPOc6UYoFPnw9nadNkqqKCZyePxHSvx5J41WKOz/zuPrxW3hQ6LGTeVHy5A07FKRFIIEFSy&#10;9aFvYLX/61hF92x1wAasDRNAswPbigTQ+KOIknOLABrGNF3vd8HmhIuUab79o723j4gfin/UfSzk&#10;uOdEOEz7WR7DmzGz/hqUoTUZ+6gzj2PaLaKy5sZGNYKG0rUOqwVUepjfIQupsGpAVyix6WdMxFyO&#10;BZnHZzIKDmQcB8FdGyHLTEVKWMdqgnHRNAWFKT/K0HTPjobDYs4XHsdCCRw/uJ8Oh/fpMIgvJaD+&#10;46bjQ/e4/CZnrvY5vSb/BcP2EBazejHZK+IgkiBoV/tzEzeZt8wPiqG2BM0qPL57FV7V3PWdh4+L&#10;WgJHwjrFKDmcg8YTVM86gpmP2Yb1YQQNY5mVvmQbf4KG7tmG5J3YVrwHvr3+yD9OZqJ61skymg4q&#10;aB4nRFLQ3FtI3PbRf+QxGmnkMh583ZLKmBC76DFmUWKlgBLzN0rNbE4jYPQY62i3e0KN7pvALrp0&#10;53T6XKDB5Kk+Yx+zIbo0BI5ZP9U1Asd1IpKdnmGcMRBI8ATBZSoKFuN026bEMKerZjklorsWAGuW&#10;3FgSPK5HQ+ByUgyvsxHwvxiPvPcr3j+z8M6vbvss7vCBBcdb5fTokukxvtBkf4tGgy8HLAZwymkg&#10;h9H7Qqucf8v0wON71uKJ3WvwnMLmLx7R+m6CgH9z0GRkTxhBk4s6DgyM6gxhucxOrI/YiNVBG7BS&#10;RLYJfANr6J5tSN2FbSV74NHjIwFNw5tNaCdgOggcdylo7vBTvscP9+jx+IndsPiY9QgvFrY5a7JA&#10;U5tb3GTZZq3MTW7KXKBryJ4bTQoGWlTXdBnnGFJuNqJrZs7kp6FQdjMSSjcvQAIc35kYgieWlQJB&#10;BE4wqwcIislIytAUBSb9JQDSZ/WA9Qx/5qQb53myEUUCwVXzPhONoDdTkPJO3vXJz+ZfuhenXnq8&#10;xVuHgFEjw2h3+HGfjy+sWiNg3hrCjXR+0CkRIaIrH88qbMLju1bjmUNvYJulys7v8l44oms6rCsE&#10;VSzYbDpJ96wjFFtStmNtyBtYRbdsJVlmpT9ZJ4wJz5Sd2MLkpmePLwronjVeEUDTIQFO4KkIKdN8&#10;lw/gXj/HYVisbDTotqDez/IbumKqrF9TZuW0HCuj5VsIJLZIa926abD0xoDqmiFZxpTytAUVNUfm&#10;eGw5HdKEZTc+3BvpNRHH3I0/lbebcZMV3TbjUREsJ4IInECYMM4xYvWANV02U7YWOJ9kBcLJQCpr&#10;cfC9EIfIaxkLZ/50XuFun7dXX/KADpOaWhQCNFkJoNLgAwuCJro3Bxa1YdCke6aa74nlFrIStnnq&#10;wBtYrrnnO5UBBbYGzwqgqRYKNrluI7ozAjvSdhM0GyVgkYAm4CZoXhdAU7wXXnTPCik5NzKm6fig&#10;SwKaoFNRUtDc7Qvhbh1Pa8j+p4Z9HnOmgz4LBoxztFgpoENpWpUgUehwhApbpNVZdqNFkUC324c9&#10;NyKyCeOVQSYJWatmQZfMmuxiMUC3bCSSGwniJfGN4QBrvAZZPUA2MiLI9Eeoyo1SpRtjgnSaeZz5&#10;CNhQWXM5EUPGiSbjxCHwYgKir2bfKP6wyedunZ9wHIfOmAmNdj+KACIoUgjQagmEU1s8Sqdq4Nqa&#10;xO3bYijmekIl3hlL9qzHowfW4nnNbV/yqXecjA1pDT0qpuBQPluARgoB4R0h2Ja2C6tDNklAs8Jv&#10;A1bwflU4xQG6bZuL98OtW2CaUtRLmKYTbWQbf36h3E0bSI91Dyxg1ueuaDzk+YHRCMHBchl9yst6&#10;THZq93iyJIeV1Oz01BDUtU7+jexjzXIbc4JHnyxjKYCIrpnZoJhVBZEIOJzCOCeGoKG0y7o1E/6/&#10;6TBVKoLHjHGO7jilbVYPWJJxLGd5AVMocKcc7Xs2AaKLKVTWchaKPmrOvFunadEZeVKNaplmqx+U&#10;2+iSMr6xao1G+kQZInuZ5Kz0h1qhF2RSHPEUXbTHDqzj/cYbh9ws7niIiLgl/FhoN2vJhIJN1p8J&#10;oNmSuvMmaII2EjQETsBGgmYr1qXsxibOPXPu8kYBmUYCGjJNC/M0flLQ3K2P/94fJ/hwvNhiNOBz&#10;42EmPtlXY8ZqZz1WBOgLoGFC1LDXj2qaF9ujmTQVxABWDxj2M1bh7C6BVYTHGw4EIHw+hxUEsXTR&#10;Qgg+dn+OBUGHMZQ+iz5NmRA1mGThJAUCp6OsRpgNpiwdBo/TSfA6lQiv8wJwChB3rajsbswms+gO&#10;+1iNhZNKZBmFVrIo+2nUm3wRNpjDtY7M3ZQHQ73QFzLpblhmuA+/ImiekN+IAzZ6d5yEFbdEnAmn&#10;EFAxX4Ta+XJEMKbZlr5bApoVdMtW+BM4t0CzNnkXNpYchBPtWcAymptMI4CmE75sJ7/3n7b0Fe6a&#10;BcQXyv7HbSL6tOUYS2YEFhkOgX4/QUNBQJMumhFBosFvR7UuDwLKDwZkFD3mGsz5OBuW2+gTTMYD&#10;gUyAxsJzMgFuk3EETRgMeCwTMo6BUE0wHQbTKSZFp0PgMM8qg/k42MxRGDhNljoRCY+zyQi9lIGs&#10;dyu/U2zx18aw7Y74gxpjGQEsKoxtBPAoN/rDsTOOoAlhpXMoFAo9cDDDCes9dbDk0AY8JsNpMQ6a&#10;QXdqVHFL2Jmw7nCU0T2rmi1FWAeb3NL3EzQ3wbJcAE3gJqyK2Iq1SQJo9sG7JxAFp0pRR8m57b0e&#10;gqYLPqekoLlT2z8Qj4+cyzIwG/b9iwmDexMCw5BgUCZw1FkxoMPgVZ83HeZ2NKj+GLHzU4csJPys&#10;RYDpMS4yJvvYcstX6FwW5wvEMNZhmQ2ToaYjIayOJnBYBGoxxdtkMNyPxMN2LgJ2xyLhdzYNvmeS&#10;ITqXAf8LqUgTgMMe/+9iFC3U/otFX8yfldtFkGnxotDhR7YRQb6eTDOcB7umWPbUxHE7gzt2J9hy&#10;AZMNnlLZisdkWR9mp/Tenb5mEEETzhkEFZywWcsqZwE0OySg2YTlAmj8eOP9yvBtWJNI0DCm8eP0&#10;mlwyTc2bjWglYISb90nmsVj+c6evL338A2CBlAud/249EthnOOR7w3CQQOkPZBzD/AalZlVhgzVL&#10;QHTYdCXPtgMNoRmOf9ekK6dFQJkMklUY55hzgmT0fB482bNjznyONVeAW7D9wHycTWGUpq2mI6mq&#10;sTD0CJOlR2NhSZHAi4zjdJxxzuk05nIykfxO6Yz4OyRBTYbE/2HUEf6ZSocIsu0+kG3zhSJZR7FJ&#10;hNCxEsQMFSCwN49rTXyxNdoScqlueMlUFo9Rdn7Z8sAnj9zhhevfGnoxtDcMlRyqIbhnoYxpdqYf&#10;xOrIrVgeuBGvCqAh06wI24rVSXvxeokMhQB/5HEaTS3dMwEwtVy34Uf1LOVCyr8/AJeA9C18VwvY&#10;j4l3GPSL/kBXbEGPwb8+4xZtlt5oskLXkMDQpnumRaZRZjL0pjsnphLnS1eNMRH/35AtvfFcqec6&#10;lQSzUeZ4uNFYcNmMGPNYsJ/HYTaRkjQrBuiquc7Hw2iOcc7xWIKIAzDOZCDwci6LPctYf4A7+vb1&#10;mcv5mX5n6BeK7NiUI8vocqCGbBvB08heooFMhAwUwqI5BsrlwvhYB+xMsME6L10sUdqIx5Q2XndK&#10;Ed/RHhsBNAFdQSgj01SxCS2EbQh7MuSwOmorVgRvxmv+ZBzxZiwnaFYl7cH6QkEIEElAI7hnrYxp&#10;6jll0/90DPLP5v/3d/28pM97QCzA/Zw/pigQw5jlugElZn2CQYvMo04ZWruH4BkIoVgQADUWgJox&#10;h6PPYlBdgsWQbprFUATjnxDEcpayK4s+bUfjKBKQZVhNYMx+HWMCxmqaihvdN6u5MLgfTWLpTRgc&#10;yTweJ5I5aCIR/pfykXK16o52UdpOxC0x6o24IdMpglIHgUM3TbklCHL1BH5bJKzbErgAWMzVjD7Y&#10;nmqPQ6lO3CVjgSdVtuMxuTcWLHPFd1SHJmoVvxnMaTdlbA2oZk+NwDS7M2QkMczyIAE0b0huy+me&#10;rSLTrC84BBcyTc6xElRdbkAzJecGzgjwOx2NtJmSe1Yl8YBcUg/P2zAc8X9Bc8C7z2jQ74YeG6iM&#10;BiI4xjaIrENWGQpmyU0gYxuqUvzZgjGNFoUDk0EG/lxepMufgw5nw30mlTOikzikI4plNpHsy2Gs&#10;MxZBSTpccrOei6a7FsNO0AiCKAp28wmsKGDZzflspL1Xy9LT2/P3nfuTH9foClk4QPdMkSLAvnZv&#10;yAilNGwPcO9LRxDjGuu6WBhXheNAlisOJDpjS5gVntTagUflNyxY5QS73Mkn69siviqm5FzKwRqS&#10;mKYzlKCRw8qIbXgtaAteFRE0lJ0F0KwkaNblH4Irv3CyjxWj+nIjWlhC0/AB8zTMWyXOlj15J68t&#10;fewPwAJ6/d6b9Af9rxn0hy5oC6xC1tHltEidvmAmQUPprgVTLGDwPxZDFopg5UA42YU/c8KlDRvf&#10;Isg69qwiMGVS1G48FmZkHrPxaLIOwcP2A7OZMDgdSyVwWDU9E83iz0T+jcA5l7uQ/lZD4O2YyG4s&#10;8UXFNv+FgwSNCvtp9rd7QZ7ys15bCFy7MxE5Xsy5zoXwaU/DIVYF7IqyoYtmj+cF6VlhI/TS/Stu&#10;53W+eoyoOeRqMIWAosP5rHQuQggl550ZsgTNVrwqgMb3DcY1BE4o3bUEATSUnPkFk3mUzMSYpllw&#10;z8g0AmjS58uX3slrSx/7A7KA9lCgq9lQ5A1jgkKX+yMNBik7c3K+AZlFg+OMNMg8NmPxLMEJp8sW&#10;xok2MWSdcGgx3klgd6PbRDLlaFZfs8HNgPGQFmVpk+koGNJlMyBI7MkyJmQjI3aOWs/FSsDjezpr&#10;If5C2beOivLoT1mh0RG8INvpB4Ft9vFehtKzBidfWnYksd07Dyb1MTBpiMH+XHdsi+U25iSCRm8f&#10;fqm4EWoZ3n+4k4/Cp1n8TlhfFEq51KmcLloIK6t3ZcpidcxWvBa8Ba+QaV5lXPNa+HasSKR7VngA&#10;lsx/3QRNiwQ0DawI8DgTgZTZ4mV38trSx/7ALKA64/sr41Fxt91ozILFaCxr0CKgzVhGj6yiRwBp&#10;k3kEtjHi5BUdqkumfIwFqweMByMRQ3/eidP8DQkcA6pqRmQcLQ76MCLjGLBXx4iAuQki3rOC2nk+&#10;EY6zaRCdyrkef6Vy/TeZymMie5dal3hBlmU0yqwJ20MR4ACrA/a2+EC3iZsDRgug3xDOVfN0o/Ld&#10;8XqUBTbGUHbW3YPHlLdgR4zFl7vF4n+93Y/DuzX4XXFfBHJnslAlxDSd4diZyZgmhu6ZABoyzSsB&#10;m/Bq2DYJaNYRNPqc45BB1q16sxnNVM/q32uXFLKmnqh47XZfV/q4H7AFzAZDdrtOJr5rOxbHUpt4&#10;skkItDlB0qA/kqJAuARAhlxzYdDP21AUKwoiJWAKmStgS0EqLCbiWacWAUOOlVJnTGRCoKhTKNAj&#10;y5gRONaUrc1YaeB+PBs2MwnsCM35zP9k4bP/l8lSjjYYqDKm2UW5eS/jGeH+IFlmLxvRDtazsLQ3&#10;kTt/AqFdH4KtOYxnEu3xRpItnjE4gEdV6U55a8A8yucbgfnXr+3TGvxeCF3SYq7ZqCBoAtiEti9b&#10;CSsoOb8avBUvizbi5YDNeJVMszxhH9YWHuR4LXukH+Xj2RrQRCGgjmU0vmfjkHysdNUP+FKQvvU7&#10;soD4kf+PoAm3HIq7YTWSAOORKCpnBAndFh36+6rdrH4mYAz6I6BL5rEYTSBw2Jg2mwExB4dbTyRC&#10;Z4huGtsPlFlNbUK3TYc/67F3x2SaBaFczGQ2GcO+nEwqbknwOZvzG/Gp2n84fqn69JCqWkfowh6q&#10;ZkJMs4egUWSPi0JnMA7Wsl6uPwVKVM8UKwKxO9uDUy8d2LtvixdM5PALpU1YYr4PNuli7ds9f7+2&#10;sI9Desk003koY6VzENWzfTlKWEmmeZVxzNegidiB1wTQFBxg9bUNmaYElQLTfNAtAY3P2VikHC65&#10;bbDe7vuTPu4Bt4DTdMr/eE6kjLlOpC9YjMRDc5AxD/Mkpv1xUGkXM38TSdEgAgrM9ZhyxpoBZWnh&#10;FsuSehsKBOqchKPHAYbqjHOMCBjdEYoIrCywnk7gEPYkGAjjpebS2VoduxB1vmruH5mj8EyXpXpH&#10;yIIMB/gdpLS7W2AbumaH2vywv45yeCeZqyWBS4FDsCPPE9szXbEhxhbPWSnRPduGX2hsh0Gq320v&#10;f/LrDPtYTNDkzeSjgCvRw7oisYegWU717BUyzUsC0zCmeTl0uwQ0awgaYXRwxnG6Zxzh1PxBD+rI&#10;NsGsikg6VnpXpn4+4JeJ9O39Iwt4Hcl62Xc685LVSCKrneNYDc0E5wBdt64wxjeMX6i4aXULrEP3&#10;jUDSoIwdw2Sf5WQ8Y5w4gkVw1QgcAkZnlG4e4xrLwzzGeBz0yULWM2mcKZ2yEHuxKuzvXz//dIeL&#10;RmcY3TJfKHEX5v7OAOxm7dk+Mo9sG6uy+9PRfG4Ce0u8oZDnh83pTlgTaYVXnLXwmOo2/FJ9G7Ry&#10;A2Zv95MN7Ar9rRDTZE1mo5gJTgE0WxnTLI/8X9C85HcLNIn7sYbumS7nNKQRNJUETZMAGsrOwefS&#10;kDhX+J0a4W73vUof96BbgLVj3tOZrj7T+V/YTqRyrkAmhYAkxjexUGUuQ4txjion+at2UzQYZG6H&#10;wkEE+1GcZnLoqgnuWRS0eTMiUAwY05gxnrGfTSFwEui2xcNpLgPOR1Kuh15pXP7Xpqg432+j1RVB&#10;ASAAsgTNzi4fys5B2M3hF/JtlMTbE1BxfARbWXu2K8sDm9IImigrrPDQxWOaO/AL1a3YGmf569st&#10;p/HvDP29P18neyoHBRyuIabkvCdHGa9FbsfLlJwFwEhuoTvwauI+rGZyUxgbnEohoIIVAY2cRlNL&#10;9yzobAqS54v2P+gfq/T9/RMskDBZ85/hc8UX7CbSFhym0jjNJpst1MlQ7SKb0K3RZuyjwUBah2DS&#10;4c/i+QJ4TmfTtWNcNBJNOVoQCeKgQaHA6HAs+3IEtmHHKOvZnOZyEHCq5Pe7h3Z/rXa1vTlprNcT&#10;wRIaul+sVNguFGx2RJB5/Mk0lJ5bI1F2dhh7C0TYkuOBrWmueIOy85oAEzxK1+wXqrzYvbVvWFtb&#10;//h2zOPfFfL7QK4nFNyzbLJNIL8Q9uaqYnnMdrwSsh3L/DbjpUC6aeE7sTxxD1YVHZJMQk0/XozK&#10;W6CpYWuAz9lExB0p+EHuNr0dO0kf8x0sUHq1Z1/QfOHnDpMZrEfLZm0aFywNRLMcJ5r5nDioEUBq&#10;FA20KB7YjiVxnlom+3soSxMw6mQcYzKMJvM9WhOMkSgG6DIPZE43zeNI4ULQqfK8r95S+9uHjRQ7&#10;qZaxGmAvx8XuEloDWOZyiDGVOluR1dkeUHhmmKOUWOWc54NNyc6MaWzwRrQdfqW+g+7ZdjxuI3sj&#10;s7Nsy+2cpm9P6J8DWLWcMZ6FjMlMCWhk87QImh14OXgblvlvwTLxNoJGEAL2YGWhDPcF2SKd7mgF&#10;hYBGtgbUMlcjgCbqSK7K7bym9DEPkQVy5nJ+nH2ho5HscsN0NJnVA/GUpAmYrijWtcWxRyeW4BHE&#10;AlYNMBYKPFII4+FEaHMFoNpgDEETTXUtjCCKposWBzlK2zbTmdyXk0ZhoGGtYMq6y6OK+t2xCzvZ&#10;tXmAQsAeumU6/QkcIhIMtXYCszMGOUdasK3MG8rVodic5Y4NsfbYFOOIX2ntwi81duJRY+6Q6cj5&#10;f+Klf/RRBfdE/dmPeag0fhlkTGYhkO7Z3lw1vBa3Cy9JmGYLXgzYimV0z15JPIjleTJMtNoik60B&#10;lUxuNn3QR9B0QnwuHeGHczQeostBeqp3YoGe92c36w9F/cF0MH7BhGyi3Uv3qzeGwkAc4xsKBv10&#10;wwgii+EkBHLKixEFBWW6aUqsLtBgWY4iV5zLUZnTmUiAIpOpzvO5bBcu/lCoT6s/P7DLvD+FZTRM&#10;bFJB20nQaA8kUAgIoQRN1uqOQfh0LWxaM5ngjMbWDHcOJnfEeipoL9tqkml24Ff6eyCb4nJb5TTB&#10;vTFkmnBkkj2Tx9IQxOTmgVxNvBa7UxLHvOi/laAh44TtxMuJB7A8X5ZrUawImjKCphUNAtNQdg48&#10;m46I+XzdO7Gj9LEPmwUoFIQfLx9Q6QtfMB1OIQMw8Gdco9UTD90humIEjh5lay3+LfpYNWvY0qFB&#10;CVqZyVEN1qspUyxQIZB0xhJYTRDHzWyFyL3YFVV2sf91/Z6EBVnGNVvpmu1mp6nRUCrzNSwwpUBg&#10;3pOChNkGBAyUQKGS/fzpHng9zoH9L3Z4PcgGv1Shi6azh1uZTS7fzkcS1B35qR9jmsyJXCSMpiCA&#10;TLMvVwOv0j0T2OUF0WYJ07wYthsvJ+wn08hyq4Ml0rgJreJqK5mmXwIaEdWziKN5hrfzmtLHPOQW&#10;yDvTcVBlOOyP+sMs2We2Xqs3gRNxhBwOGYgbmTVH6L4xpglhEtRmPB1aFAHkWVFgPJ7CfA4fO8yY&#10;aCId9jO5CDlT82XbryeftuhPXlAho+xiW/FGDgaxHs2igsbRTZ2sY+vPRe6JdiRO17OnJgw7c3zZ&#10;huyIddH22Jzggl9q7+FtN5Z5qP/xdj4acU/0p2IKGEkEtcA23pS1D+Xr4NW43RKmeUFwz8RknK9A&#10;Q6aR4XrHdE6jqbzaxmLNm0zjfz4DofOZ31pbdzvvSfqYh8AC4itD/0HQ5KkPxt3Q6WN1QH8SZxMk&#10;cEpOEjTosukJABqJZQVBAWymsigEpEKWwNEdT2SckwR1VkybMKbwO1mOlPMtFywGM27IkFUOdLG+&#10;jLK21VAeZCkCaNEFdGVrQNJUA0qP9EGxUGCFALye4Yr1UQ5Yz6a0J80O4Reau/GknfwXWhyk/m3m&#10;9++M+iyA7yV5IgOZkznwZex0oEAbrzCmeTGEoKF79kIQ7wmal8g0r5JpDrSYsc6M6hlBU0f3rIYT&#10;aQIvZHE4Sbb1t72e9P+lFvgbC5iNJR6QH474o/5QChOesdCkq6ZGsUCb8Y0m4xL9kWTu/UzjfIES&#10;6LNCQEVw56iqKZBtbMg0LofzuK69EnZkFtWuGAoB4ZDhpBjzsWRosBJAr48x0lgZYmaakDzeiB0Z&#10;PpArDcW6dFesFFy0eAe86KyNX6jvxhKTQwsePaU/+baPSNQR+Zkf6+uiGX9lUHL2pXq2p0CDoNkp&#10;Ac3zjGeeD9xO0FAYYEXAq7my2NFsiBRKzqVUz6rf7UL1h90QX8hG2JE8u297Pen/Sy3w/1hgd639&#10;T7WGoj/UHIphS3UqlbRUDvag1EyBQL4vmsoZwTOexKrnTJgczoIS5Wp9Akl5OB7O7Gexm89k2U0a&#10;ZLsjOccginJzIjxYF6bblgLL/hw4crlT0HgNkqabmKvhoJDaBGzO9sYbnO28Ip4tAu46+LkmK54N&#10;9i941SV/a7LRtyPiMz8yTfxoKtKpnnmz3Xm/wDTxu/8WNOG3QJMvB0WurBfcszKqZ7VkGgE0wRdz&#10;4T+f7SS9JKQW+E4W2EBpWns8pkZnJGlBeziZTJPC/E0KFMk+KkPxvGd5DRnG93gJTFn0qcDqavXR&#10;RBhRfrbiIHLvUxVQHUhkFUAw5Lo5fWY0jzt40rmUt4j7RmsRPFKNwmMd2JMrgnl9CjZnenPSvwc2&#10;JDrhNR9DPG4kh0f19sO1IqX/207ApzXscx9KzhGMr4S4xoeqnVyhIeXlPXiRQFnqt5VsIzAN46T4&#10;vXi1UI4xG6ucT5URNM2MZ3pQxbgm5FIefI5kenzb60n/X2qBb7SA19FSA9OJtC+1ySI6VNg0WL+m&#10;SHlarT8eSv0xLK9JRuSlOg4eLGDeJg2KBI7t0VzOia6COuOinQzK93VG0j3LJ2hS4TJaBjFB4z1c&#10;geTDzZDJD4ZZYxp25/hjR6oP1sU4YxVbn5c6aeIX2vtgVhL9rWKAb1vk557chObP5Gw0Yy8R694U&#10;iowoL+/BC+G7CZptWErQPM+fXxTcM4JGvsMWqczTVFxjTHMLNGGX2U06l+knvSSkFvjeFuj89fT/&#10;BB6pmtMeTb2hPZIKZSYqlamqKTDWUWMcoc0u0KCLlRwDlQWdmXTosFnN9XwpO0pTsIeA2dPBDtGh&#10;dCZS07hSMQO+k6VkmzrET9fBpDoOm4p8caAkGKuTGdew7Xl1FPM1Pkb4pRaLK0OM/sIT+Mb5a56t&#10;EX8RsVcoiNUN8WOpELE86ECBPl7mPIAXo3ZiKYWApUEETsguLGOe5pUCObzepoOEk4Uo5gD0ug/7&#10;UP1RLwclFsLvWLr4extMeoAfhgWEpGIth/QJt573e34yNzf34yvAfwx9OPTTnmM3f3/33Xf/6wqu&#10;/Mcc5n58Cqe+VZX6+zPPvdz3iud80UnBDdMTwEPgyBNAGlTPdFnT5sWLzuRYJuxOFMLpbJlEVdvP&#10;7P8Wuku6/ZlsT8iEMsUAa8Y0boMsrJzhMPS2bAbtgTCqT8eaFBesjWfxZpwTXvI1wK90D+AJN+Xr&#10;HOD3jV2cHm2Rf/Fln1AYKxdiKFR4UQg4WGCAlwTQRNI9oxCwNGi7BDQvEjQvEzQbWvUImiIJaGo/&#10;6EXNR30If7OI7llq+A/jE5e+y68tIKwwFwos00+1PxF3unxp3JGaFbFHy7fHnCzXSThRY5h+piEm&#10;91x3bfal1priyz3zxZdaL+edb3qz6Ezr76uuDv+55q2RP0385uxC49vD19s/mLo+/JvzC9VvT98Y&#10;//js9d9++aeFK59+fOOtP71//eKf3v3y4qcff3r4k7fmx/5wsf3sZ+9WhY2XuW+Nclq/I9HuRa10&#10;+5/+XxM2WWu2UW8q9TAZ5roSk5oqI0mMaRJhfaIA0e81w+1cJVwvV7IaOoOScwL2s0RHg+AST1dD&#10;pi2a60HKETJei9TDXQjqr8De7ADYEzwrkl2onjljNafTPOOihUd1ZfCEizoUxdb/9U2XiGd7xF88&#10;mdz0J9NEkflcOY9gb7EuWYXuWdQOPBewBc8F7sDSULpnrHJ+qUCeRaQmSOYA9PK32lEt5Gk+6kfo&#10;lSJ4zyfHSi/HB80CzMILrFBzrOWF/PnWrcmHqzVipysz4ucqx6OP1pwVzeV+Hnq87IuQE9XXo47X&#10;30g53rKQeqJ1IfNMB5JONCDjfBcyTjUj+mg968IqED9egLy5RoQM5qHydD8qLgyj4vwEq3XruPSp&#10;kMtyC+A0VoiQIw2oPMu/0yVKnG9CzFwnEuY64MxvfNexUpa1VCPqWAt8uGhprchwYYWnwZdrfY0/&#10;kYl3KT4Q56K+Qqz13N+7SbYTmUt0plM7DoxG3dCcTocSa9Hc3yxD2HsN8LhSSSWthPFPEg7QRVOj&#10;1BwwVYdDZJ6guSo4DBchaqoaYaO12J3rxxnPhdia5ccsvgNWRTvgKVdtPGOtjsedNcBczU+/6WMU&#10;dUV94dUfDoFt4ph8dWEl9d5CPSxL3osXondKQPNsIO9DduIFATSFCmQafSRzlnMZY5p6AqaGLpoA&#10;GtPp0JQH7ZJ56N6PeEj8rx1XD2tUnB1IyjzePGY/lPyp53jul65D6TdEU3kLATMFCx4zRRBxMmQg&#10;h3eHcFJM0ukO5gtqOTWmBQnHm+EzVcrB5oVwGGL/CgNqj8l8WA1mwmEkHxlHO+F/mM851ojwuWpE&#10;8/Euw7lwHeFtrACmfJzVcCZXrLOoko8XXCOH8Xyu58iC/WgO7JhoNB3M4v6bHBSd62GQ3ojYw/U4&#10;QCXrcTMZLLVUwDM2igtPW8jdWOqi+rFsvJPTI2yt/usP0n4o/Qn1ibjfKRxmLudYEuI/akL8x12I&#10;4QVpTjDvao+GfG8sggn0bWwR0KaKFjRRCd/hEviN1mFXRgC8O4pZTuOPV+Md8Xy0Ld0zQ45dMsOj&#10;dspQiPL9xTddOAHdMV94D3CcLmXncAoBThzisb9QH8tS90lA86wAmoAdeFYsgGYvXipSwPo2fcRz&#10;E1ox1bMaCgGVvIVeLYLxRFDWQ3eR3q8Trq2t/Zfit/qfzr7Y6l50ta8w9ULz0eAjZX8KOVL0pXi6&#10;ZMFvphKe43nw436WAH6zC9/wLrxQXXnh+nIOmDsvZrPBNCb/mAOhtGvQw34X5jjU22Mh1xbOtYKx&#10;UGey0LQ7iWvVk2HYncz2ZTaTtcfBhBehdncK9Pk3I4JEnXGDEt0ghWbOBuD/K7TFQKWVKzi6cjl7&#10;LIW7PZO58yYFOp1p7Cth5p8ulGF3Bkx6szhTIB3uoxXwm6uFaLwclnXxWOVthCc5a3mJ4UH80uDA&#10;wuOW8p++HmSapV/g++Jf21trIklP60jyDY93CeJftyL7d/0swUnF/o5EKmnpsBspwpbGcMY18cg8&#10;1YukuW7ETrezIpmTQ+uSOWQjACtZFfAaY5qX/Uyw2s8KSxxVsNXWcMk3fa5BvbFfuLEJLYwxVDRr&#10;z1y4C2dzgTqWpezF8zFkGLYFPEOmWcrWgBcY5yyje7an3QJRJ/IZ07Si/sMBgqYbYQSN0XRI4f26&#10;hhbt6wrMUXRl6Oct18ZWVl6dcM451VISe6LmQvTJ6i/SjrfciDvVuJB5uhVBs8xFHCZQJvLhPl5E&#10;kOTSJcmB/3gZ7IZyJUWRSryY9zWHQa6ZDVqNQdhbzxURTUHYwRGu+7jUdQ8nUu5rYhk+Ox3lOjh6&#10;ieqTGgEhz+fpdvCi5wwxDfbaG/Rm8MJPhm5XIoeMR0KmPhwqLUwq1kdDsSGWrb3J0KwneDg/WYm/&#10;m3Jgn34bk5HcSKbRwNxKZwb0u9K5sjwDQSO18Bkpg2tfOcfHFsB3rBrW/fkwbEjFBm5jfspSkRXI&#10;Anj24VGzQzde8NAc3CC2fvSrD1x3MHKzwcmUL5N/14bk37Yh7lIHp9BQpiawbXjcPS3RBHIa4o+3&#10;kW2q6RbWYX9WEFSZ4NxeHMLZZI5Yyhq0FYHWeC3QAk+4a0MzQfyNi54C+uK/9GRFgJh5mgShV6g1&#10;CNsKtPAiQbNUYBoBNAEET8QugmYflpFpDnJRcAzVs0IKATVCawCFgBCCRn02QAqa74NeYfC3oDxV&#10;XZtdVvzmgCdvrUVvD38Se6LletRszYLLVDG8xgtZTs6YYrYJoplqAqWa7lI13al8JgM5QIJukBzz&#10;Bvu5oHVfG++bg7GFG4738X5nHQsLG6Ik4DjQRMWnKZwl63RlGiM4vYUs0x3PatxomPaSPQgIbQJF&#10;vSWR29FiYdSTJmEHw950qLayNqwrDUbNadBqTYBRB+XdtiSYtGXArCsTXn1l8OphErIjAy6D9Ns7&#10;0mDTz4F9fdmw4rHdOe0y/UQnz6EZIuZQUph0zDgxgMSZNoQO1/P82hAwUoXIqTayYhX8hqs5KTMf&#10;6qVhHI1kjMdsVb5cFm76dfOWwVD0M75vl38R/1EjCn7Tx+A/HipdKYg73s3JOGwHaOA+nMkKhE42&#10;IWKmDor5kThURJm4OJJM44IXY+y5mdkJL3jo4SmR1g3rnOiffdPn6NsT86XgnmWw1VmIaVz5pbM5&#10;T0MCkKWxu/Fs0FY8y76a5yJ24/nU/VhWKifZLBd6LBcFnBFQ8xGFgF/3I+LtEmgeFRd/n2vmoXuu&#10;AJD3Pv3t0v4PTqYWXBieTb/Q/7HNWOZ1h9HiBZsJyqQTxQhiMOsxUSSJAUwGUrn7MpO9IimUVtlf&#10;0hGH/QSATi8vbrpOJv2pXGiUxNXncTjEb34duiU76sJwgMwi1xhFwERCuyUJMhyct7suBAf5uzqP&#10;odzG3v0OukwEgsAoumQFPd6s6V4ZttMVa0iCfC1drgaW7ddxQgwz6ko1wrGYgGzm0qTWNHiOVkI0&#10;WkrmqIFLL9mum8pQVzlEA5Ww7y6AHS96w9pk6PEC1mthXqWnjEnGDFh05nBSTDYsW8mM7Wx77i3j&#10;hH0O3GhjwnKYwJlpRMRkC0w6KDAMlMKqr5DLdHM4wbN4wXwkq/OriyZkPn9r9Pv1NxI/bIEzYzXn&#10;sSo4jVfDnBsDDFtSGU/lw62/BMHzdVCvjGcGPwJ7K6JY6eyO16Kd8Hq0G15w0qZ7ZfPFt7U9+/bG&#10;funN4SBp0/mIHkuBGxOqW/I08UIyQROzC89IQMOY5mvQyEuWAYcdz0PRW0xu/nqAoBlADN1Km2Px&#10;t9XD89CBQ6tW61/i5yoerb46uz37/GBpwtHm/tDDdb/zmay84T5ZdMNvqgL8mR9soQQcelwPod2f&#10;xjqsBOylEiTXFsuJkTHse2ecwdhAppUXeVcS5FoisaMhhH3wdIPokhxqYs8J3Se55lgo1sdDlRe1&#10;QkssNDg134gsoVATA3Um97Qb2chVEwWFuhi6VhHYVOYP+Zpo7CzjxEsyhXwdj8/HmHbSheJNn8AJ&#10;ourkSDDYdubDpjMPWs2pvIDzYdRIILfn0x2Lh31nAWy7cwkGumMExEE2fClWx9Jti+WgPhZQ0jXT&#10;5vNUa8heNUkwbcjgljK6gNUs969OxKFKnmMJz4XvUb2Srlw13Tw+To2PVyVw1clsCk2MiTpTWdiZ&#10;DWUh3upJnv9KZYu6WpURcK2EC6LaWXJPsM22wWm4FPvKo+BHptFsZAwy1wWtmmTGNdyMVhpH5cwV&#10;q+JcuRbDEU87apF9Ar61p8ajN+y6F5kmcSqXMQ2rDlrFWJungufJNM8xuflMyDY8y/FNz0aSaTIO&#10;YFmZAuNGb0TQPSt6izHNx31o/N0Qkj6ogeHJiMaHDhB/c8LMeaSd7X0q88zQqrgjHXLimbraoPnG&#10;Ix5jeZ+7jJTc8GJQ7krp05VVt7b8tjRmbKAlBNVsklJnUC1P10iBbpEag2fD7hy6Sqyv6mBSr5MX&#10;TCfjBwbRhgyeFQkMGT5WuZmzvMgU6gx8tRhjCGBSIcscoAu2jWvAt1UyVmH/yLZyMWQqIrG/Ogoy&#10;lRE4WM45ZJxtbNyeAWWyhzaDYsWmOF7c7Fvh3xU4YV+FoBEudmXea5GdNJt40fNmwGDeqicXVh38&#10;tpfcsumWZUKJAbxcdTRU6glaAvAAX0uOoNlLcO6vpjvE/ztEtlNsSuRrsG25lm5iZRT2VYVBnsA6&#10;yP+XrybweYGbN2XBiDfT9hyKCfkwac2GFmMc5RqeN9+TCoGkUs/KAH4RaPUReL0JOcLnIB4a+lfv&#10;c3mfh71VzWHrZJuRSnjxy2hvaRTsGePtrYuDM2Mnp55i7M8I5mvF4KUIdnCmeGJFkB2eFRkvqGQG&#10;fevQddfe8BsBbJaLYDVAKBOuzgTN8lwFCWiejSRoQgmaMDJNDEtq0vbjxVIFDoQXkWnyUfJ2Gxp/&#10;O4gmgiblwzoYnInqeFhA8yOh9z33+NAzmReG19dcmogMP9V+OOxY/cceoyULrqNFvFXAnuqN8E1n&#10;QF/egL68Umsy1FpTyBwEBhlDhQGzMpUpIwJIpYMAaafb05kMJQJHl49XJpDU+Pt+MokMg3MBRPua&#10;eUHWsG+EDLGvNlJy21kZjk1VwdjOvZIHqiKxmSDZwsF4Ck307XnToUulxsBXi9+0yo28MAkgWbLM&#10;7gq6bvXsimwhGLqzODo1jY9P5L5KBtK1BFEtmYoXtAovVq0GBv5kFdf2Mtj05MGJLpdpSxY8+4vJ&#10;MnS76tKg35oO2cpIKBJ0+wkI9UaCkSBSIgvJ11B5q0qCagWPWUm2I1Bl+E2vWE7wlyfiYAkHYBQz&#10;81/DL5AiMmFJNJTKYyFfSNYrTYBaJb80yllKQ2CpNdGF5GurtqVzBkCmwMwLtn2pkos94GR+lOfp&#10;LIjYWmxGcEczp+RCVzGKMaA6wW3QkQUPCgRKefxiyQ3Bukh2cca6Y2WoA9akuV5/zUj1W/fFuPSG&#10;3fAk00RPZCKC6pkr3bNXc+SwNGn/TdCQaZ6JoCBAV21p+gG8WKHIym0fBB/LQf41ltGQaRp+O4TU&#10;DxtgfzG5b/GAhqxRyzGo0XN9Pyu6MvV89eVJg4I3xwJjTnQNUP9/33u25hO/6coFs+HcBWs2POkO&#10;sMNwIIuKEt0GAkOFfr48g2gVfjvrdWUwvsiANu/NGBCb8qKzHirkrpdUfuj8Bu9OZ1DOC4Tf6nsb&#10;qXAxfjjEHZE7qyOwjfOHd9eEY091uIQpZKuiJMDYxQt+dwNnfZWF4RABsI0xyi4CYA+D+oN00xR5&#10;LAEghryw5KhgyTeyD4WFiiaCm8bf5fj7IeF4/OY+QBAd5HH2kpVkSiNZl0VWKqdIUBUHVbpKxs2Z&#10;cGEs4UT3y7ODMQdjA/eeUpjw7/qMb4x4AWsJLhSBqcjnaPPC12pMIVAICgJPhuwlw3vZBsZaVfy5&#10;mudXSWbh/yuUMaaie6Zelwj96jQoVcRBqyoFmgSYAFbVWrJsJcfe8oI3pRto3JLDc8qljE0Xlq+r&#10;1MCWALqQ6uzctG5PVc+Za/2vpveHro/86RhXGRYz6doMm7ZixoU1MO4pgl5HLquNe6BF8GpXsyU6&#10;JQQrQux5sZtDPkt8+HYuYJsO/wUPzm2LY9dmCiusvSi4rM1WwXMEzTMEzdN0zZ5hOc2zFAWeo3v2&#10;QpkiVPvdEXAkE3nXmlFH5azld6PI+KgBthcSxm7nNf/pj9FiTmPmk3d+1f3+xb05Z8fME4/1eobM&#10;t2eGzXbkBM+3JvlPNXZ7TdbVek/WtHlOVL7pNFZ+xXm8/H3HicovjYfyr5sPFXBecRmXFrGylhe8&#10;ah8/sN5cdhvmMvOczcA8F5r8mwZrnTT4jW3A/Y5Ggr/Px2j3ZMGEMYA63Qsl+vSCC6JM90KOF5cK&#10;Lwg1/v0gL3pFuknCxa1EsMjx4pLhN/whXlSHeMHtp7uzt05QuXhR0iWTJXvINsVgTwPduSZ++/Jx&#10;snz+Hj7mAN2cg8J9FZmoLIIXKWMifpurVVFyJns49RRCr579KnW8UHmRHyQz7CNTHaqIhqzwXMYV&#10;GnR9DBvTeYFy2B+HUZi38ZzIIoYtwt8yyDCZvE/neZCNKvmeySIKBIMCz0le4gLGSM5TpTKZLJdK&#10;d43AqSJQ6xPJMjz/KgKMP2tWMz9Uky55P3oEnRYBqFeXAT0ymrogONA2AkiE360ZK9nzC8eTJTGh&#10;R9opIbO64HA5rGYKuBCKnwtbBExm86hq5a4sv9j2p/7Pj2D881PwpyjgSTfNaagcrr0l3JTGdYJn&#10;WuHbXU3Wo/3JXutT2MWZ4fq5Zpxoxe1cnNac4OnNaTlx0zksAs1glXMk1ueq4zlm/wWGeTqUN7pn&#10;z7D9WQKaUkV+oXrD70iGBDT1Hw9KQJP5cTMMLkf/w1G7t/M+7upjBN/W6VjdevejjfHOc3XHrCYr&#10;P7McLV2wGCpbMORwBfNB3mhEi/5SmFEeNaCroUH/Wactj99evNCFD6qZv7cTGPy7Ki8UzbYcKDUx&#10;18APUIUBqfANp8lgV5F/U+U3uE5jNl2vDLo9/IZsYrDbRNeBF5aMcKHUMcdRx5958UjclWa6ZXQx&#10;5OgKKTOoVeI3pUp7KperJjPY5/PpJh1kMK9MllLn66nRrTJszoA6L6wDjBPUGBRLXKcKweVhEM2L&#10;dT/dm31UgxQIDDW+jlFTBnR5oavy21qTrpATXRQDgWmab+ZHTBjcqxDEMkLcURaOXWSanaUhDMo5&#10;0Z+PM27NgjFdGfP2LOjzXIxYq6XHY2rR5RLiCQ26a2oEsC6PJ/yuRKZQZewjxD36fJ4N1TKjziyK&#10;EKmMzwiMHtqQ8ZkJv0y0ea4C6xrxAlYiGwquoizPR2Cfg3TJBLdxDyVhGcYi+xnjHCrmlwMZSJ6s&#10;JF/BLwm6agr8wpGnXeUpDGjwi8liuhh+l+oRda35zwmj5e1hZ0vQ/MmkBDjp59pZedDEAs5CuA3X&#10;ovzjaQSN0V3j56DXnLqwtzjwU5188aHbvQitOe3Gmw1zOUdKkTNfBC/28GzP08FzKXvwDPM0TwVv&#10;vwUasg1jmmVlylQ2AxDMLQi515rINP18byPI+XUL1C6Gnr/d170njxNWYwec6ii1min91Hy8bEFz&#10;MG9Bk5lvtV5+E/UVsV+csmd3Ccz4jWPSVQzjTmZkOyhJttNVas6lEbMYAGfwgmTQWUt3q54fOhUe&#10;Nd7UBZA00R1pySNAGKjSVdBmsKrGx2vSTdBmsKrOb2R1XjCadNFUBKDxQlclqBSa2UzFb1E13ssR&#10;VMoVvMCEe8H9IBAEP13uq9iBF7hlaw6D4WzuVOHFygvVlkk/QT0yI5h1eJFqUv1REZ5PwMjS1ZHn&#10;t7g84wYF3oSgXJOukS6/vY3JFkKsIdybEMBWfL8WBK8xz8+Yx9AWjsHgWJ+KlqEADIJJh/emDPAt&#10;uvJgzm93U17YzoxbLPry4Mikow1vVvzZhAlLPQF4BI7gfgkCgAzVORkeb48Q15BRZHiRbytiPqiQ&#10;bmNRBFeDB2NHAXe5EOCbmFjcWhyGTYUh2Mi+/R183OZsMTbniNldGckSFzG2sdxlcwYHZeSK8Xom&#10;7zP4/3zM1rxg7OIxZcme+8rjsJug2kmmE76EDnKQhtlc9oLPaDZiLtVg+PNjKPmkg7I8z3GA0vZg&#10;MSKutXP4eCt/5iqPlpTqDTm3N1nzq4vWioMJg1jdXHKyBlmcDurKMpot+dp4lktpn6Z69iRB85TA&#10;NhQCnknbh5UVqiwrCkbwiWxkX2tk12Yfmn4/jPzftMHwzZh37gkYbuegqee7FNQHcz/RHSpc0BjM&#10;hypdI42BIg6dK+JC1TKY82bFRiRz3gwJGn1+82r2EER9vCAGGax3suSjI58XiaDr071qoqzK/IFe&#10;Iy9UsogOAaDPmxEZSI+gUacbocYLUoPgUqSboV4vgI0XIkvO9ZvpshFkunycXkMmn8/n8VgWzXmM&#10;D3Io0xJYfK4hQSa4Hxr1fCwBYsBjGFGuNWSs4NpZIrmArch0pgSkDkGgTVdHm9+OguukTJ9ccPFU&#10;6eoIbowgz6pRtpXItfzmtyRD2BNsxgSZDVlSh+wnsIEa2UWZgbo8v+EFF0mNSUkVMpySIOW2CMAm&#10;czXzMWQNQUETXD9Ful8HyGIHyASyvO2ny7eHqthexlfb6QZuIlNtZt+9Er/9DxA0+8leShQtlHk8&#10;ReE1mfNR5esoNybCggx0qDYWe+mCCiyxh9vJ9vDxBwgwAUQ7y+guUgTYXxCDncyl7Mzja/G2M5dV&#10;DJkRnPjP2CuPOZbMcK634N/yGdeVRl2XrY/+i3ZP8hesmRuJmKheZTobXyM+W7oQw0LO0t92IYl7&#10;YQzI3rYEUyQVrJKPJ5BzvOPYV3L17VxjX1chdHgggKtD8k9UoPhkBdy50mM599M8Q9A8FbkDT7Ii&#10;QLg9xZ2bTyfvxtoqddhye1zIScZTV2pQ9VEXmikEFP2mHYZX4z+7k9e+a4+NPN0RotuZf0OJ34yq&#10;/CZUHsyBIgv3VPoLOJwhn1p+EXQJEpNuBq90yQwoOep1FSxoduQxoVfIZF7+gg5/NuG3kPkwezTo&#10;92vxQteh767Bi02FF6wqAaEugKOKOYIasg59cQ0Grqr8XZs/q9fwcfx/Vd7r0ZXRIVjUeXFrC8Ey&#10;mUoIWrUJNPOmXLpIWTAkm5iQyfQIOqO6TOgKjMDH6PF4+nTJDPh3HQbUulV0IYTYgMfW402XQbJw&#10;r06w6PAiNSRIDQk4c8GdJKsZSQJmgo8unhHjKwvaRKuVYKJipywoY7yIDxE0spSId/Pi3y3kZwiA&#10;zZw8uYcgEG4H+f/CvRAfqVEZU21mPoQJSRPGarpU+HQodNg38ucS5n9yOSEzOQTyCZxuGcU1FqGO&#10;2BnqIrlt8rXG1gAHbPK3x0Y/G2zg79uCbv6+LdQZm0KEhbHO2BHltrAr2nNhe4zbje3RHl9sj/e6&#10;vjfN/w97M/wuyuYEX96b7nfkYK64XTYvuEaxJCRTuTo2Qq0sxF63Nt7JvCF5lWIOS/lZzS3kw/76&#10;olLuC3KzOpqAqKvVyH+nDfmnO2GfHo7k83SRPplG1nCt93e5CDXaXBDKcVJlp+uQd6wU1k3eeC7z&#10;0E3QcJHTE4FbeNuMJ7ge/amEnZzsqc2ypnCEs/Ys/c0alH/ERbW/6Uf5bzph9XYSvst7+M7PEXpB&#10;wo42x2s2Zi9oM5uswoBcjnq8Ym82pzcWLOgOFt2wGK/4ndvhums+R+uPx57rFSdc6HWNPt+pm3hx&#10;bGXipS6F8HMtKmGnGndEnW43jDrZHh1zqjVJNNtY7jxYMeoyXPG2c3/Zh/otGX/Qa8n+UqMh/YZa&#10;dfKCWk3ygjbdHBUCRJWujioZQJEXlzJ9bHXGAyq82JXod2vyd+MaKmZCso9As6DLZU4wGfMiN6sj&#10;ixEA6gSjIiVXQSVSpcskgFNTYA4ez4CvocPjawquHS92ebogRgSyIBRokHGUhG9rIUZinCHIsCp0&#10;yzT4WBlm64W/7yUgZMk8u6iKKTZw4iTVtYNU5gRQyFJ0sKQbacJSF1MhwCc4zRgYm5bRzUviLOSE&#10;AByM88G+CHfsCHTC9gBHbPOzxXY/O2wR2WCLr53w+8I2ke3CVt62BTos7Ay2v7HRx+bGgTCPL/ZF&#10;uf95R5jrH/dHe368N8rj7L5I93MKcT5T8nEe1XtjXdt2hTtFbfW3913vbeG42tlkw/oAo+WrxU7P&#10;PKL1yL9Ibo/8bWXzd71INuQZnrafSFrwvcDdMB+PIIZFofZUC8so++YM1bl9l+OqtDoheioTDZda&#10;UXKKe3aafbE06xCe5mCNJ8O34nH/zXjcbyOeCNqEJ6O2cD+NPKw4LjfyWB7iL5ai4P0WNLCMpvI3&#10;XRC9l/PPBY37eGOJdl32gnF/GVUsxiV9BdAaKrkhmm86n3ixS7v547NP5QA/foTg+i7G+eo5grDg&#10;M1f7M/FQ0c895uuXek8W27hNlcV4TZVWuI2XXHEeK//CfqTgS+v+nAVDfrtb8hvZhO6eCi9mndZU&#10;ul6s0aplwpIxkSpZS4hNTBqyoUs2UeXf5RnXyFPJUmI8I3yzC7VSmmQ4TeZPtOnSKNJF0ufv+gII&#10;KULY8tgaQsKuNgvKBRzbmhUKtUx+2yf5QyklECr0/dWzgyXf/qppQVBMC4RMvC9vIhyK8cahKC8c&#10;iPbCvmgPHOL9gQiPhYNRXgv7w3kf63P9YLTPdaWkwOsKKQGfaqQE/1kjLfBzjVTxoGZa0KBmSsCQ&#10;WqLIQSPBx0c1wcdQJd59m2qC3yblJK9XNSOcHjsQ7fMzRbH4vx7R+vpb/3vZ/vt8bree+yP9+sBo&#10;s6n4hbCLVQTOELKvNCLwTB7yxxpCvsvxlVsckECpueZ8A4q4nMq6wRNLM/bj6UTGM6Fb8LhoE28b&#10;sYQLa58I24QX0vbSbbVAkjAR9L0W5L7NXiNOo6n6TTdzNVX46w0I3+X93N5zCALLvooGo2YG8t3F&#10;0KGrZT9V95Hf4aaoggudj30XP/X2XvgfP8qaiU6PY6U/EU+ULomZqn/ZuSdf17U9x8ihIc3Hpi69&#10;wrAioVOvJHZUvzT2Y9286D/plMb+zrAy8XPz8sTPzepTP9WvSbqhX5l0w6A0/oZOfswN1dTgBeWk&#10;wBsKCb43lOJECzJhXguHwj0XDoS6Qy7SCwcj3G7IRnDtd6Tvgny09w1Z3ivF+91QiPO/Lh/jd10x&#10;MeC6anLQF6rJgV9op4V9qJ8VdlYzK/iMTlZYnm5muFgtMzhEO0ssr50TqqqTH3vIoCxuo0FBxAqT&#10;oqjn7SqifmGdk/NjkyLxf9zqpBQu+vt94X+fj0fyXOOOcDmn6bQbSWxYG/7yJHo+nUX+uXahBOeO&#10;/vm0Rj+n1uaM5Ll81FxoQi4VNP1qVkoz4H+KrPKE+A0s8d6Ax7ms9jFvAsd3AwWBbVxWqwUPTtTx&#10;vJCDlGu1yHu7ERUfdiD1AxajHk98/Y7exB0/WCz+/+z7qhv0mGhTa8lZ0OvJejv1bL+p4Krd8bHu&#10;zxNuvk82VmkJ38a87Rbv/let2vSfGpbG/cS6Iv5R0+rkjU41ESssi6NX6uZFHNTMC9+knxeyXT9d&#10;vEuvMFrGKC90uXlJ5Fan5sz19uXpS32asp6P7SxeFtWe+QtxWdn/+NTmkBXF/8ped6F564dil3v+&#10;aRjXiLUjT5UuNPxmCtV/nEHdH2Y+z6EHcScvbNcoPqTd4o4sgqX2fCPSD1Nar3LG0hS6ZlxU+3jA&#10;RjzmsQ5Pem1gm8FaPOH1OpYEvs4cjgxer9HHGxNOqHh/CDEXilH8bjMKP2yC5+mMxDt5D3f8WPfB&#10;+lxdKlwG3WWfeU03fCef9I5fVPqERWMBu/KIJPep7IUkTrks/f0UlbWptx5hO/jtnqBzR4yHMQP/&#10;TG52LjtTh1g2vemV2mFp4m66YnTNGMs8RrAscVuDZxxX40nefuW4Bo/RXTvExU5P1+qBqh58z2Uj&#10;/lo5yj+k/H0x9/Ttvv4dP857pK7UqLtkwW2ifjqJjVl3fADpE6QWoAXMS8Wdzlz9F8qGsOLfTi4k&#10;Xu257fJ8k3rfZu1md6RxC1rmbCEC+yKhT9C8zLbmpVTOnvTZiMedVuFJ+5V40nY5nrYlYKzWYXu9&#10;AZxHY/FUkRIiT+ei64+TUJ4XofbjXuS8U/6ts9a+0weXdXY4ynag6vPowz3CPg+py/GdrCh90lcW&#10;MCgJOmHLzcwRb3Ug4YNBZLw9Irod6+jUuFx16hIjhWNvU3kL7KdSWWCENclyFAE24TFPsozLCjzt&#10;vBKPOSyj62bDCnMzrOjSY0dtLJ4skIHfmTT0/2kKRuej0PyHEVR83IpX87f99+28/m0/pvv9U2Zh&#10;Yy2f1J2ekO5cv22rSR/4TRYQGs2UCkS/tuA+0MgrXUh+e2gh5kyH5bdZzbzJ+xNfYc0Gl+umsvZM&#10;AI1hlT22Z6uza3MXHg+iYua/Dku9VsE4yxxqHabImMvD05yyGX4kC49n7IXj8Vi0/nEMiR9Uovb3&#10;g6j5fS+iDkfdvWt7/pOLW9m597uG2dknv+2EpP8vtcCdWECYbyab531dZyAJMZe7OOii97r3dNkz&#10;/+cxKKy4dAQthE8kIXk2RwKGYK41tKK7plJugtezFfEq25ufDdiER21eZAI0HFZU2rTKrQmWPfA6&#10;koQlGbsQeiob3X+YRMXvO1H/2wFU/a4HLR/2ztzJe/8/H3tp4f0lWacGPozuuzOF4668uPQgD4UF&#10;1DPFL+7Lc/tSczAZMW/2IPHq4I3EE31/M/XmK0N49MT9JIRb2NKY2a+63IhkzpAO5up2hx5uXqt3&#10;xKZ8ZTyVshVPh2yA33gQPAcDWT2tjhUJB7A+SxWexxLwROZ2JDCm6fjdGNr+NISwE5lo/KQfg58d&#10;vnFXDF56ZXxGaPS6KweTHkRqgf/DApqp/vvkivxu6I5lIeBCKyfGTP3RKSXl3//+4THj+f8dxLgk&#10;91wpWjm3LPd0GbzHImDf5Q/DOicsz5LllM19BJEPcq8UImo+CUbVrtiVqo3V6fJwHPRHIFe8R0wm&#10;oobLndpZtLl/1AEjf5lF/Sd9+L8mjN72Bzf02zOBVSdHdG77CdIHSi3wPSygnuh6QKVcvGA0ko2o&#10;c50I668+y8P9jeAkJLF92UcTPpOCGu6ZKT9fh5DJJNhzz6duFdumySZPchtaIYtE21gi4zUaDL0K&#10;R6hlcAhh8Fq4jYiRd64C+8v0cbDVBu4zZKn5KEz8cQ51v+tll2nOHeWM/uZ05/Duf7Wfn/D8HjaQ&#10;PlVqgTu2gHKci7NaRciC1iDHMnE2gXy46993cv5Iv837L87cTRMzncUxu9nw5+4cm2Z/KJfZYW2G&#10;KlsZVNH6UTd6/zgI1yE/tlSrY2uiCusQ7XCo1RrtH/djSfYePFetjoDjqchnhULPbydR/dsOZJ7I&#10;/MbJnt94QiMfHP96ptUdn7n0CVILfA8LKES75alXcCon+3zWuBouKIW7Jvz14czaAj906OZeGq4N&#10;TJnNRzAHoDtxRoBuuQsOZBvAsNgeQczdNLD9QLHZiBXsdtCotETh+VqO7w1HJ7s2H2OdmkGrB5Iv&#10;FqHivTZ2cY4g+8Ma2PaIv3Gy5/c4LelTpRa4txZQjLQv2+FrhZ8rcE26iyE0Y32+XvHn0B1zSqfD&#10;G5GTmVTQOLhDMmFTDMMyV+jl28CqyBmutT5QzNFmu7oW+6BMETOVCptejslqtUfKqSIsYQuBbV8Q&#10;Ut4sReIVzop7MwdBl9JRfqmp5t6emfToUgvcQwvsctWf/sX+Hfi5/C5sdDO+Ie/vvk14uaD+rHoL&#10;jqEN4EjaeLYHxHB7gXu7GDYNLjAqt4BqnjYsyyzgUusEz2YPyJVpwn8kglNwXOAwxY7Ps3Hwn4qH&#10;5VAwc0MVODjhAN2jPkj/MA/VlxvevYenJD201AL31gIbrDf8eJut5u9+sYu1ZId2YbO3+V/U88OW&#10;WnR7fJb3ZiHLX7jv5s0UhJ0LQeB8INZl7cShHEUsj92AVxj0v8EJm9vTDsCu2g66xTpQK9KAQbUR&#10;l+a6sowmHnrd7gg5mwG7Y2KUfFCFknfYIlBoJAXNvf1YpUe/1xZYY3jwJxtMVf7ws61sKFPai4OR&#10;zn/RrdKBcbUxrGot8EbSVmyJ2IadUbu5t/MNbArfiZdFa/Ciyyq84rgWsqlc28HJm1Z1llAtIWiq&#10;jDid1BbeU76IPBGDrKt56Pn9AFp/18khguUouVgBqxpvk3t9XtLjSy1wTy2w2kD2mRV6ip/916a1&#10;eE5bjrtr5KGQowbrShs4NbvBrccTHj1ebP3Wh3K2KuQIlL2JCpCJVIBiuip0S/VgUW8Bk0YzDkyx&#10;4zoRf8ScjmVVQARbnzPZU1ODbPbYJJ1IRvQ052kX3nQDpf+kFvhBW2CljuyyZUr7bmyz1oBDvQui&#10;5uKRdDIVOedY6XwqE4HDYm5Dc4RxhREsK02hW6gNxUx5aGfrwrjMDDaNdpwIZAavQW/EH0lA6OEI&#10;ZF7JRtHbpSh+qxyVV7k5YYYzGMrdH/K5zj/oy0T65v/eAi+ryxxQCDBcCJuMgHg0lCJAEtwbfTlY&#10;xAIycap4w/8QXnHhxgCLN/CC2UY8bbQey6w3YK3bDs5U2I/X/DdhV9Ihrhz056DDJGReyGYTWgWa&#10;Pm5H5+/70crW58DhxEip5aUWWFQWWKWn4GiYaQfTDDvYZDvBPtcd1hnOkBNrQy/YDLsd5fGiCVud&#10;dV7l7TU8o7cWLxq9gTUmu7DOch8UuDDKKMgSppFWMEoyh32ZM2w63OE25I/081kInEpyX1QGk56M&#10;1AKCBYzz/KZtMt1gQ8CYZznDMNUamlFm2OIpj1W2nLBp+AYe13sdj+uy3VlvA1403obV1nux11ML&#10;qkFmcEzxQQhnZUeUxCKSg+ADi8RwznLH2jCVd5eKd/+H1MpSCyw6CwibslWSHRbMst1hmOEE1UQL&#10;yIUb4nVPBaxzkqNLtovrDt/Ao0Yb8bzpbrxqeRArnWSxyVsNGpG2nLvmixDO1k4UVhpyUlEgt7tZ&#10;xHssbHHT/M9FZyzpCUkt8JUF1DJdy3Sz3GBc4An9HHeoJzhgg58GXvGQw7NO+/CYzTb8zGoTXnaQ&#10;IWAU8byzLPaKDWGY7AaHXH+IOUo4kyOSMzjM0pclO4qJNr+XWldqgUVtAcPq0LXaBd5Qy3fH7mwr&#10;7EmywrIAZTzutR//47QDP7Xfip9Yb8Iv7NnJ6XwAL/mocPqoJfTTPeBSEoIITivN5LjkrNESuJaH&#10;4I008wv/P3tfAR7VuXVdhZZCvYWWQqlSLxTXQCAQiLu7u3smMxN3d3d3dw8hJDjU3Xtve+W73kLW&#10;v87QfvZ/txd6aQtkeJ7zTBJm5pyz512z9l57v3vf0AaT35zcAhvyxEvUi/ygWuSBA/ku2J/uhCci&#10;NXF/4D7c566IJY67eOzGEjfGOAHs8SzWwcZ4CxjkBcCdrYBj+vKQe6QCmeMlcKoQYXOBzX/ODpVb&#10;V26BG9UCN+/Jd8PuIicoFbphZ7oDVsSqY1nQfiz12Islrjzopt3lvR93BR7E3RINPJqgC02yk2t9&#10;LKI4dSHtaDmSOGPVtCoUz5Rax92ohpLfl9wC/2mB7UUueDXfDjsLXDj23BDLYlSwNJig8d2Fu7zI&#10;MgLjeB7EXWEaWBalgkcSddlC2B8uHNoVybmraUcrkcjp3fp1obi73EjosCT/J7fAjW2BdcUOWJNv&#10;gXXcDvB4ljFBo4qlIUpY6r8Xd/nswRIvsoyfEu4KPYSlkapYnmoAleIAOHGKXfhYMVJnKhHJMe2q&#10;TSIsKdJ/9ca2lvzu5BagBV4p4TToQgusKbDEA+m6WBavgaViZdzlT7eMgsASHyUsCSBwpARTtBqf&#10;Y8iJbgFw5YTumCPlSJurQcQU5yN1ROOmJLncLF9UC8ACz5TZYwWbBN6dZ4gHM/WxLFELS8MP4y4C&#10;ZQkZZokfH4MIokiCKV4L92UbszdAMJw5rTtqpgwZJ+sRcaSQc5IicdOIwm0LwGTyW1zoFlhRZoXl&#10;Rea4O98Iy9J1sDSJoIlSw5JAAsb/+yNEGUsImrsStLEs14jT5IJh250E8XQJ0k/WyZjGpDdGmE8j&#10;7xi70BfUQrj/VZV2WF5OpimgCJBD0LB5xl2RKrhLRMAECccBLAmmEBCljruS9PFAgRWH8YbCsjcB&#10;gWQYATThfDTuk4FG/k9ugRvfAmvYNXNVpRWWCaDJ1iVoNHFXtCqWMK4RwLIk6CDuFB5jtMg0+lhK&#10;VjrQEMIByfEIni5C+ql6goYDlOWgufEXi/wOL1lgVa0tHqw0x7IiAyzN0sVdiQQNczVLwpRxJ1nm&#10;zkAegntG0CxJNcZdBM3BRhGs+5MQerQYKSdrETaVD/2BWDnTyBfVwrDAyh9AU2yEpdl6ZBO6Z1TJ&#10;loguMYzsCCVoYgmadBOCxoIjBENg3ZeEsJlSZJ1tImgKYDQQLwfNwlgy8ru8v84S95NplpYYYmme&#10;LpakaJBV1GRAERjmzlCCRqKKO2N1CBpjLCk2x/6mENj0p8hAk07QBJFpjPrj5uXWlFtgQVjgvjor&#10;3MftzUtLjXBXLt2zFE2yisZ/Aw2BIyGIYrVxZwbdsxILHGgKpXuWjLBjZUg93YiAqTyYDCT9bUEY&#10;TH6Tcgs8UGeNezleY1kpAUHQLEmmGxavjjuFmCZYGXeEHMIdUoKGNWeXQGMJJYLGdiBVBpqUUw0I&#10;mMyD2XDyH+TWlFtgQVjggRorLBWEgGJD3JWnhyVJZBQmOO+geiYDDMtn7ghXxx2J+jLQ3FlqgW1N&#10;QbAdSoV0jhXOZ5sRRvVMbzDmqwVhMPlNyi3wQI21DDRLCJol+WQTATQUA+6QHL4EGhEfIwkiguaO&#10;NCPcWWaJrT+A5ngFss41Q0wVzWg45VO5NeUWWBAWuJ+guavKnG4XWSRXD3emauLOOIJGrILFwYew&#10;WKRKpuHvzNHcQSHgTrpnmwka84FkSE9UIeNcE0QEjelI7HsLwmDym5Rb4L5qaywhaJaUmshAc0cq&#10;WSVeE4sF0JBpFovVsJju2WIBNBkmuKPUEjtbRbDgqELx8UoKAQ3sPlMCs9H4N+XWlFtgQVjgXqpn&#10;99ZaYnmZBe5kTHNHsg4Wk2kWi5SxOPQwHwkeKUETr4fFmeYEjRVeavKD1VAamaYaSWeYpzlaBPPR&#10;xLMLwmDym5Rb4G7maZayofldVM8EplmcSNDECkxDliFoFgmgEZhGAE2GKe4os8Z6Nhf8ATQpjGkk&#10;x0pgMZZ0Qm5NuQUWhAXuI2juqSHLFNP1EkDDKmcBNIvCCJjvQbOIMc0iGWhYEVBuhy0twQRNuoxp&#10;Us62cP5mKYxHEq7OVOcFYXX5TV7XFniIUwMerrUhaMgi2fpYnKxN0GjJGOY/QSMlaOL0sCjL9BJo&#10;mkNgy9GEEaw7SznXiuDZEhgPJ09d14aQX7zcApdrgQfrbPAgczUCaBbnCKAhYOLINGJVLAo5jNuF&#10;R8Y0i+J0sYju2X0VjtjVIob9SBYiT9UilaAJmi2GxUjq2OWeU/48uQWuawvcXW2DO6oscIcAmlyC&#10;Jk0Hi2IE0Kjh9hAV3B5G0EgImlgBNMZYXuGKXa0SOI5mI4rbAlJfb0PgsWLoDicMX9eGkF+83AKX&#10;ZQGx+JZ7OHz2Do7VuKPEBIsImkUy0Gjg9lACJphMIzxKNXF7HP+PMc2icntsaAkj0+TIQJP0eisC&#10;ZsugN5I0eFnnlD9JboHr2gIEzYo6J6yoccRiQQige7YoTRe3c2vz7YJrJjANQXObAJoEQ9yedgk0&#10;L1IIsKV7Fs1izUSCxneuFJpDiQPXtS3kFy+3wOVYQK9evOghztJcVmOLRQTNYgoBMtBEESR0y24j&#10;09xGBe02MUGUaITbCJrbyx3wAkFjMZxOpmkgaJrhM1sKnZGk3ss5p/w5cgtc1xZQ7nZbfH+dA2vP&#10;bLAon4DI0iej6BA0WpfAIgMNwcPOmrfFGeC2dDPcXuGA11pEMB1MRfipOqS82QG/4+XQGEnpvK6N&#10;Ib94uQUuxwK6R5LuvLveDksryDSFBEQ2XbAEPdwWoU12oVsWQsCI1C6Bhu7ZbRkWuI1Ms7VVCktK&#10;zuGn65H8Rgfds3JoDqe0X8455c+RW+C6toBSX8JdywiauyptcXu+KW7PJJswiXlbJEHDWObWYB4i&#10;ddwWTuZJoHuWaUnQOGIThQDzoQyEnayhe9ZG96wc6oPJjde1MeQXL7fA5Vhge2vcsgcY09zOIbS3&#10;M6a5Lf170ERp41aKALeSaWSgkWrh1nhD3JpthdvKHLCxWQyLwWwEHK9G7PkWMk0FdOWguRyTy59z&#10;vVtg/0DsPfcLoGELp9uKjf8LNNEETZgAmktMc6sAGjLNrdnWuJWg2dwSDqvhXPjPVnMkehNcmafR&#10;HE6uut7tIb9+uQX+pQUUWsT3rqx3x2ImOO9hP+fbMggMume3MpF56w/uWTDZRgBNojFuzbLCrawI&#10;eLU1HI5DBQicq4fkTAPcZOpZihw0/9Li8idc9xZQaBc/+GidGxZV2eC2QtPvQaOPWznY6RaqZrcE&#10;qeCWH5iGoLnle9C8RNDYDeXDb64WoWcb4MjaM+2BlOLr3iDyG5Bb4F9ZQADNino3PFrtTPfsUkxz&#10;azxBE07QcMfmLYH/BZpbEk1wS6YFbqEQsKU1ijFNHpmmDv6UnZ0IGrWBZDlo/pXB5f9//VtAoVO8&#10;4pE6dzxe7Ypbi81wawaDfZbL3ErJWcY0dM1uEWnglnD+LgONOUHjhPUtETAbzEXoiQb4sWjTgQWb&#10;2sNpOde/ReR3ILfAv7DAaz2RjzxY54JHqpxwa4EJbuXAplti9XGLABrmZ24JImjEWvxdF7dQPbuF&#10;krMAmk2tkZSc8wmaRvhye4A9N6EdHoiXg0a+4m58C7zaEbzy8TpP3FVhh1tY5XyLAJoYPdwSpYOb&#10;WUZzM0Fzsww0PzCNJW4maGTuGYWAYDKNJ0Fjy01oemOZ6Te+xeR3uOAtsKVFvGZlvQeWcXLALUWm&#10;7GtG4EQTNBFauJkxzc10zwTQ3Ez37GYyzc1kGgE0G1ojYDqQixAyjTt3b9qxaaDuSGragjeo3AA3&#10;vgX2Nkc89VS9L9vSOuKWAsYrKVTI4o1kzHIzYxoZaELVcbOUzMOY5uZsS1YPeGAjmcaSTBN0vAGu&#10;J6thwxZOctDc+OtFfoe0wN7W8LVPNvjigWonSs7M06QSGFTPbo4kSL5nmpsE0IQLoDHFzZSc76ny&#10;xva2uEvumQAa9j6zYyN0w7HsWLlR5Ra44S2wty38xU2NIXihxhu3cYTGIhloDC6BJlQNNzGmuSlU&#10;EzeFE0hJZnTPrMg07izYjCFo8uE7Ww/n2RrYHa1gcjMz7oY3mPwG5RbYXi9et64xCGtrPLndmdsD&#10;uF9GFrvQPRMY5qZgAkd0CTQ3JZrhJjLNEoJGoT0B1iNFrDmrg+OxajhyLLocNPL1tCAssLNFtOFV&#10;guapGg/cW+KA21PJJnEEDQN/GWCCCRyRFkGjh5sSTHFrJlvYVnpiW2ssJecC1p6xGuBYFWOaMoIm&#10;W7ogjCa/yYVtgZ2t0i0bOTbj+VofPFHqjkXpFAMImpukBE0QQRNCwIj4s5SgiWceJ8uGYzm8wOpo&#10;2IyUUHJulrlnDmQa3dGc8IVtTfndLwgL7GmL2rGtKQwv1frh0RJnMo05y2gMLoGGytn/AI3ANBmW&#10;uJtCwM7WeNiPliHkeDNc5qpZ5VwjB82CWDHym7xZZyBjz5bmMLxI0NxH92xxuoVs38xNETqXQCO4&#10;ZyE8JEJMQ0DRPVtc7oqtVM+sRksReLKFJTTVsCfTqI+kh8pNKrfAjW6BmzWH0g7saJbg5Tp/PFrm&#10;wp5nBAb3zfwnaATACOqZRI+Sszl3bnLCQLk7trfEwma4hEzTAse5GpbRVEJzJFsOmht9xSz4+8NN&#10;N+v2p6soNkvpnvnilVJv3EX3638wjQw0jG0E0CSY4bYsATRu2N+WxL5npQglaFwY0whMs29MzjQL&#10;fk3d8AZgzzPtgQydfc3heLXWH8+VeGJJmgWbApJpInXplglCgAAaHlJdStHswEkhYCmZRqEtAc5j&#10;FUxuctcm99TYETRrR2L8bnibyW9wgVugXu9W3YF0g/0s819fF4CXyr2wLMOKPZu5e1MAjcAwQkwj&#10;gIZ5mlvJNIsz7XB3hSd2EDSOo+Xwo+TsdrweNjMVWD0SKQfNAl9SN/7tEzSafammB1sisbk+CK9W&#10;eOHuLEuO1OCemiiChlsDZLJzqIYMNLcnmH8PGm9sbouH21glQdMI5+N1sCZoXhxJkIPmxl81C/wO&#10;BdD0plkf4N6YrfUh/wmaxfFssBHFvEzY98pZ2H+B5s5Me04N8JGpZ55jVWzdxNqz70GzaTTJfYFb&#10;VH77N7wFCBqD3jQnrfY4bGsIwTNl7riP7tliVjnfLGOa78toxJSfI9iulurZkmx7PFTpC9W2VLiS&#10;aQLJNO4EjRDTbBmWg+aGXzML/gZHxLcZdqd66XbEY3eTCE+XuWFNjhOWJJBpuKfmZoLmZpbS3Cxm&#10;ovN70CwlaFZU+kOzPR3ukzUy9cyDMY2gnslBs+BX1I1vAAWM3GbUmxyoTaZRZILzWapiKzI5EY15&#10;mtvJNMJ2ZxlohBZOBM2dVM+WZtliZZUfDnYkI3CqXlYR4MbtAQ4zVVAYSna78a0mv8MFbQEFiG8z&#10;6UkW6bbHYy9LaZ5h/uUhoSCTrZpu/2G7M5tq3CocMtCYY9n3oFFqT4T3eBUC5gT3rJ5VzgTNSKLT&#10;gjao/OYXgAXonpn0pkbo0T3bzzazz5V74B42OF9K9+z2aB3cQgFAYJpbwjTZEF0fSxjT3JvjgDVV&#10;ATjckQKPiSru3GyGF0HjzErnvSNpctAsgGWzoG9RcM/MelOijLoSoco9/69UeGM53bOlCSa4k801&#10;buVMmluY3LxdzFk1kQZYlmiB+3Od8GR1EFQIGk/GNJJT7TLQuLL+bO+4HDQLekEthJsXQGPSnZxo&#10;0BkPZdafra/0xhNZjriHvQDupBBwu1j9Uu8ziSbuJGjuIWhW5DrjmZoQqAqgmahmRUALPBnTuAug&#10;mciwXwh2k9/jAraAABr9nsRkw+54KLaEYlO5N1Zl2+FeumeLYpjMJFhuYSmN0Mf5zkh93JdkhUey&#10;HQmaYKh3pMKPTBN4ogX+J5vgwVKafaNpctAs4PW0IG5dAI1BT3KWYXccDrSJCBofrMpi8pJMs0jG&#10;NBQAhFEbdM/uijbC/UmWWElJ+jmCRrszDZ7TdRARNEGnmuBDF+3AhBw0C2LhLOibZHJTvzMp26Qr&#10;AQdaxNhZ7Y9ncx3xABtoLCZoZDNp2B/g1gg9LIs2wP3JFniUMc3zdSKYdGbC+0gt/Ama4FOcuSmA&#10;Zkruni3o9bQgbp6gMepLKjLqiodaW4QMNC/kOeMRgmNJNCsAONH51jC6Zqw7k4EmxRKrcl3xogw0&#10;6fAhaHznmggaDnU63siYJs16QdhNfpML2AIEjWV/aokpmUalRYK9NQFYl+9KpjGlO6aLRZyzeTsr&#10;nO9iH+e7CZpHUqzxOP9/U50Eht1Z8Jyq4aiNegTQPfNmKc2B0UQ5aBbwcloQt67API1Zb1K14J5p&#10;tUViX13Q96AxwR3M0yySCqBRI2h0cD9jmpWpNlhD0GwmaHS7M+A+VUWm+QE0tdg9GicHzYJYOQv5&#10;Jsk05j3JNeY9idBrj5aB5tUCFwb8xrgjRheLJepYzPqzpYxp7os1xqOptniaoNn2PWhcCRofys0B&#10;pxrhw0boyqMpctAs5PW0IO6d252telObrHtSoN8egwMy0NA9SzbGUoLmDrpndxA0d3FD2v2xJngs&#10;zR5rCzywuyECJj3ZTG5WwX+uAYEyIaAWOhPZFgvCbvKbXMAW4HZn8+7EVqueZBh2EDS1gXiZTPNA&#10;khGTm9pYyv7NiwiauyP1cH+cMR7/HjRb6yUw7mVMIwNNvUw98+P0AL3JXNMFbE35rS8ICxA0Rt2J&#10;3WZ0z0w647C/7nvQkGkEIeBOMs2iMDUsZV/nB+JMsCbDAc8VekKxPgLmPTnwOlJDybkRQadZf3ai&#10;Tg6aBbFoFvpNCqDpieu27E2GGUGjXB9M98wZDzKmuYddNhdL1HhoYBlb1N5LpnkiwxEvFHrgQD0H&#10;OvXkwpegCWIsE0LQ+MhBs9BX0wK5f8Y0BM2QDUEjMI1ufRi2ExRPpVrhXsY0d0rVKTurs4RGG8u4&#10;BXpNphNeKvTCvsZIWPYKoKllGU0jxGdaWbRZi53j8XL3bIEsnYV7m1TPDLtjhgXQmBI0OgTNtkJ3&#10;PJNqjQdY5XyHoJ4ROEsImru4BVpwz14q9oYihQDL3mz4TNfKhjqJT7eQaepx+Eia/sI1pvzOF4QF&#10;hE1orDsbs+1JonsWC/16MbYWueHZNGs8GKuHJd+D5m6OErxPBhp7vEjQCExj25cLPzJNyIkmGdP4&#10;0U2zmsmXg2ZBrJwFfJMb5vJuN+9NGLcn01h0XALNziJ3PJlsjntidCgEqMnY5h5Kzg+yrdOTGXZ4&#10;qcQHSgSNleCekWlCWEITRtD4nuTA2iMVctAs4PW0IG5duTttsXl3/JRjXwqs6J4ZNIihWOyJJ1LM&#10;6Z7p4B5WBCwL18T9UfpYTtCslblnHlAmaGzongUcrWMD9EaEUgjwpRAgB82CWDYL+yZ1jyTdadOT&#10;dNSZoLHjRjQBNIdKffFCmhUeoHt2txDPkG0eYg+05RQC1lI9e6XEm6CJgD3dswCqZyHfg8b/ZD17&#10;oJXqLmyLyu/+hreA6amEu6w7E4+5fg8aIwE0xb54KV2IaXSxVKKCu8SqeJjbBFaxu+ZLWc7YSPdM&#10;vTkWzv15CJiugYiJzR+Yxm+uXPNXMVrF/Pzdv8qJ5SddcBZQnyxcZtuVeNyzPwP23B5g1iCFaokv&#10;1qXZYAULNu+RsliToFlB0KzmFLSXKDlvIROpkGlsGdP4EzQhrHAWnRF2b7L32cnCXwc0SfMf35nw&#10;9QetYuCWBfcpym/4F7WA3lzePfZdsSc9etPg0MUR5wSNCpnmFbpnj7EiYJlUFQ8wpnmIkvMaumev&#10;ZjlhG0Gj3hwN+36C5iibBdI9E0ATcKoB9nO/EmgEq8V8/I5t+Kdvf5r2ySeP/aJWlJ9sQVlAZSLm&#10;PufOpNM+fRlwJGjMGyQ4TEl5U7oNQaODe8NZQiMh03DS8xNsFPgym27sKvWHVks8HAdyyDRVEJNp&#10;xGeaEUAhwPXXBM1NwM0+75/51O2NUxfjv/hAKvy+oD5N+c3+IhYQQOPUmXjWrz8TTgSNGWMaATQb&#10;09lFM0oL95JphLjm4UgtPEn37JVsZ+wuC4Du96AJINOEETRhBI3/yTrmaooP/yIX/s9OEv/VuRV2&#10;549ftD0/N+/81tzvM3/zbqjcZftVP5Ib7uQ2vUn3O3Umnfcj0zh1xcKqMZzumQ9eTbfEapbR3EOm&#10;EYDzCJnm0Xh9vMCmGztLfaDTEgOXoTwEHq0m0zRCcraV2wNqOXbjVwaN8AlFf3pObHxqCnqnj0D/&#10;1NS847vH/5j02ZslMR99dN8N9wnKb+gXt4DZQPQDzl1Jb/j1pcOZoLFvjoAGQbOeoFkVKwgBKrgv&#10;XB2PsEXto3H6eJEtaXcTNPqct+k+lE/QCO6ZAJpmbg+og/P0NQAaWvFm73dPfq13YhyaJ6agdnwE&#10;RmenYXl+5kLCl28O1//uvXt+cUvLT3jDWEBgGoeO+Hf8CRpXumfWjGk0qZ69xgnPq2K0cX+4CtlG&#10;BSvonq0m07yW7YS9Zb4wJNN4DhUieEZwzxogPdvEJGftNQOam/K+emO78clh6MyOQm12GAdnBqBz&#10;ahxaJ0dhRfAkfvVWaz1w6w3zScpv5BezgAAal86EdwIIGk/2CbCne6ZJppGBJpr1ZmQawT1bwfhm&#10;dbwBNspA4weT1nh4kGmCZ6oJmnpIzggdaWrYMDD/4C928T96IpZvx398asr45BgOT/dDY2YQqkd6&#10;oTM3CJ2TQ3TdRuD4zvFvs377LvO29XLwXBuf2nVxFYJ75tQR+25AXxq8uhNh3xQBzSIvrEs3w+po&#10;TTwYIbhnKlgeqYE1CQbYwO6aB8r9CZo4eA8VIOhoJSXnekjPNCL4ZDVcj+Xtv2ZuvPev36yyOzc5&#10;r360D8pT3exk2I5D073Qnu2H7kkyz4kRmJyfgte7R/4R9/lZM7nads18dNf0hciYpiv2QwE0AtPY&#10;ccqzjkw9M8fjBM2KCOZpJIfxaJQmnkwwxGucGHCATGNK98x3uBChZBopmSbi7CXQOB3LvnZAI1i+&#10;4rPXs61ne3FwsgMHJ3pwmODZP9kOg+N9MD81ApvjwzAh6xjxZ8+3jv5e/PZpeY7nml6yv/7F6faK&#10;73ftTvgoqD8Nvt1JcGgJhx5jmq0ZlniSoHk0UhUP0kV7PEKTyU19Mo09DhI0Vq0JCBwthoigCT9d&#10;j6jvmeaaA40Qt3ifH/u7zgyBM96JwxPdUBxvgRFjHMPjg7A5OQjdmR4Y8dHi3BjMTw7N2705XSn0&#10;tvr1Px75FVyLFhBA49YZ93HIQAa8yTTOVM8E0GzKMMPKaOZnIg7hfskhrGGTjcfj9SgE2NI9C4A5&#10;1bOgkQKIZaCpQ+SZBrpp1bC71phGMHr5x6eUTY6RZcY7oDLWBaWRVuhOdsP0aD9sj4/BZK4X5ox1&#10;LE8PwvX1aTid5d9O9P/J7/1p9ZtukidIr8WF+2tekwAa966Yz0L602WgcSFoDEr8sCXDnDENY5mI&#10;w3TPlLGGQsCaeB0ZaA6XB8K6NRb+wwJoKhFJqTma7pnoVDXXX/quX/N+/um5w9859onRVA/2DjVB&#10;ebgNioNN0JnqgNp4KzQY55gdH4L2kXbYnBiA59kRBLx1FE6nRuc935w4If7tG49ekzclv6hfxQIW&#10;Iyn3kmk+D6F75s39NI4sxNQXymjSTPFY1GE8HK5M9+wQnojSwBMJmqwIsIBKhT9sOQ49gEwTRiEg&#10;hu5ZNCVn0akqWF6roCl+5+wqu9kBGEx2ETBsOt3XhC1dtVAZb4LScCssKBaYznRB50gX9Gba4ELW&#10;8X1nDr5vzsDpzMjFlC9OJ4jZheRX+ZTkJ72mLHAJNLGfhw6kIYhbnl0oBOhTPdvB5OZTsWpYHn4Q&#10;D0kO4ologiZeg0xjBXUBNK0xCBbcs6MViCZoYs7SPSNobK9V0AhWz3r/VKURQaE10oJdvXXY3l2F&#10;bV2VUB9rgd5wB6ynqKxNNNOFa4T6kTZYneyB3SmBeQYReG5kPuCdqT9l/+acWF6Wc02t4V/8YoxZ&#10;e+beGfNVaH8K/DnYyalRDCPul9mdaYmnCZoVEQfxsFjpEmgStGRMoyFjmthLoJkpR+TpWhloRKcq&#10;ORY9ZfcvfhOXe8K8ubnbQ05P/sNojEpafyP29dfhtdZy7OyphfJQA5QGamAy0QQ9xj5GMsGgFgYz&#10;rTDkYXGqA0nvnYHkrSkEvz3+Ze7v39h7ueeVP+/GsoDFiPher87434RyE5ofBzs5N3IaQLEXQWOB&#10;J2NUsDJSGSvCD9BVO8TkpgbWZ1tCs9yPoIlH6Gjhf4HmXAPCTlbA9eg1GtP88LGlnpl+xXiy7aIe&#10;XbIdHRU42CcApwjb+yqxt6cCGoMNsJxogcUkY56RZhjy530jZKPxatifGIT1TAebIQwg+t1j84mf&#10;HD9eLY93bixEXMbdaBA0Pt0xvw3tTyXTxMGVoDFgjwAFTnh+NlYo1FTCcsl+PErGeYpM82q2OXTI&#10;NA7tcQgezYf4WDmiz9QhlqARk2m85rK3XsZpf92nBBzvP2443gaN4WbsaKmAYnc1tjWVQGOoEWq9&#10;BM1gM4yHG2A+2gCDEbYNHa2F5ngF9g9XQmecfyOgTBj3BLw+CvHbU99W/P7NtF/3juRn/yUtIFPP&#10;OqO+EUATSPfMuTEMhkWe2EP37KloZayM2IdHJIp4LJIuWpwq3TNj6FReAo1ovAiSmTK6ZrWIP98A&#10;yclyuM2lXfugyXnr5Er7I50XDg3W4mBXBXa0lRE0xVBoLIEaGUejpwoOjHvshxthwUNnoA7awzXQ&#10;H63BgaFy6E/VUYUrgzqn9NrNtiHijfH50A+mPsv97czGX/LDk5/r17GA2UDgA549kb8TD6QiuCce&#10;rs1hMGNMsz/TGs/GHMZjMtDsw6qoAxQCDpNpjKBd6Qen9liIxwohJWiiKQDEn69HOEHjeD2ARjB1&#10;9KmJZAuW1Sh2VEGxrRw7Ggs4Bi4P6u3l0O6thulAI3fZtcBltAU2I03QH6iF2WidjHlURyqgQpdt&#10;b18R1AfLoDlRCucT7ZSouy7GfXKkWF7L9uss5l/qrELtmWdn5B9EFAJEPQlwawqDKbvNKGSa4fEY&#10;JayK2ItHyTSro5TwbIIa1pFp9Aga5454Mk0BpMfKEHWqHAnna1lOU3r9gIYGvjlopvd3On01ONhd&#10;C8XmMmyqzue0qlxoddZAt6cGKm1FsCLLeE+1wX60CY5kH62BUoKnBtu78qDKn3f3FmJXZxbUxkop&#10;HpTDmOOuPc93/inid1OP/1Ifovw8v6wFTPvED/t0Rv8xjKAJ6omDO90zM4JmH5Obj8fsx6rwPXhM&#10;sgePR+7Hs/EqBI0hDOmeuTCnI50oohBQjNjTlUg4V4uIk6Vs4ZS55Ze9g3/jbPGTQ0/ZTrVeVOms&#10;hFpXDZQaSngUYX8jGaS7kkAqgEtvM9yG6+A+2QrX0UZYDbL3blcJNOmebeF4692deVDuL4ZSVzYO&#10;DxRBbaQIxhPU3o82zkd9MDpb/96cfO/Ov/EZXYsvNZ3yedi/l6AZSGZMEwO3RhFMKQQIoHkmbj9W&#10;RygQNIpYRdA8Hq9M0OhBr8KbTBODMDJNOJkm9lQFEs/XIIJM430sbf21eJ//9JqSj/UlGo82zh+g&#10;knaAQNnbVASl1gKOhauAansp9LrKYd1XCzuKBA5U0hwpEJj1lkG1qwBajG82taVCoSMThwic7W0Z&#10;0Ogrxn626TEcKYM5WcfrTOvf4z4ciRRDnhi9rhbGj1ys4aD7coLmT5KBRIR0x8KtQQSjQlcoZpjg&#10;OYJkdThBI92HJ6OUmadRZpWzPnQrveHKvs9hk4UETcn3oGEN2qkSuF1voBHcNL+jnZ8aDtRDo4Og&#10;aS+EUnsJ9jXkQ7+zHAdbCmHcU8m93fWwIXicxutlwLHqqsPhtgIc7snHno5sHlnQ6i/EltYkHOjK&#10;wW5O8VXnLj2dwXw4sQ2p9I2BP1Z9c3zbjbJwFvJ9mPR4PuLfHfFnSX8iYxpuYW4IJWhcCBpjPEum&#10;eSpyL100RZbRHMTTCYewkaDRq/SCuwCaiQJEz5Uj7nQ5ks5XETTF1yVobko72v2C+XjLRXWCQ7mj&#10;FHvJNPt5HKzKgX5DMRQbs2HXVwVXJkBt6MbZjNTCdaQexn1lONSTB72BEhzuLsIrbQlQJ3A2Nifg&#10;cHs6DvZkYV93GsGUD8upMo6/rp1P/WjodfG5+kULedFd7/du2Or3qE9n5F8k/UkIY0zjwqFOBoVO&#10;2J2mT/dsD56IZDwj3Y3VkYrchKZE0NA9q/SEY3sExOP5BE0Zks5UIeFsBSXnwuvPPfvhA4yZG/Az&#10;HauHemcpDneUYE9zLse9ZUO9Ph8WLLdRbsyBWX85J1mVkIHKYEIXzZH5G32KBZrdudAeKINyey42&#10;NyVDgw3hdrWmUZlLx97uVGyn1KjHba4HWOBnPlXKWraa72p+cyyuXr5j9LrEj2G/36MBXRF/FffF&#10;Q9rHKuf6QILGEXvTDcg0CniSMc0Tkl1YIwPNAWzK0YUBQePcHo7QiRxEzJYQNJVIOlsJ6cmC6xc0&#10;wq5N/8nm04ZDVVTNinGotRiqBIxKE+ObpkJoteZjZ20qzJtLKQ5UwojAMu0tgfNgNXSopO1vSYde&#10;bx50eGyoj4M22WVXezJea4qCYnsK9rUnQokAOtiTDtOxPFhNF0H0VvsXRV8NvXpdrpwFfNHmg8Er&#10;PdtFfxP1xSG0Oxru9UHQK7DDrjQdrI1hLBOxG0+QaZ6MIoAS9uHlHA3madyZp4mAZDwX0bNFiD9d&#10;RqYpZ56mgL3Pkl+8bs0pHqlf6jbZ9Gf9vnIcaCIzNObhUEMOh/FkQYM/K9SlYHcT3a1WLvruCuh3&#10;5MGQ6pkVWca4owB7GpLBMQx08TLxKqdeKbdnYA8Bs7EpErvY/FqhLZEAioNKbzo0uRfDhPKjw0z5&#10;fOanY7H2nHly3RpugV243oD7au8Oyd9EvTEI7YyCa63/fwPNHjwVvgNPSnbKQPNU4j48l6UCwypv&#10;uHVGI2IyD5HH8gmaUiSeLfseNJnXL2iEzz64v1rFdqR2XqWHggBdNOWmXCjVZ2F/QwYONmRCsTqV&#10;IkE655KUwYZsY9ZZAuPuAtgOlMOgIxf76hOh1pkNzbZcbK2LYWyThH1NCXi+JpQlO5FQEMDTGgWD&#10;/iwoMzA0Hc6D6UQegs81/iHrg/7nF9j6uy5v12ksZFVQd+Q/RL1RCO2KgBtBY5Bvh8NpxniRMc3T&#10;AmjCduDpqN14OmkfduUaME/jBo+uKERNUQg4VkD1rEgGmsiT+dc30/zwCUZMNieaD5djP2OUfW3Z&#10;ONCchUOMb5Qq06DdQKWsJhlba+Oh3ZTDZnHlMGrPh0FvEWOfQui25+AA/1+NQsCBzhRs5UTf7dxH&#10;sb81ES/ViLChRox9BI4iK1512UBbvTMBWr0pMB7Ngv100UXJW21JepzpeF2upgVy0dadzo/7d4X/&#10;Q9IXixCCxr02AKaMaQ6lGRI0CjLQPEWmeSZqF55NVsS2bB0YV3rAvSMCUfyCjPoeNEkETTRBEzpz&#10;nTON7HNnfBN5pPl948ES7CdglJuzOSs+Fcq16dhdngDN2gzGNwk84qHTmg17Mo4lpWq9jhyOUiiG&#10;aXcedtdGk6kSoUkXbUdtFDbWSKBM4Gyri8D6uhCyVjz2t8VQfYtnYjUZBzqiKVGnQH88HW6zpR+I&#10;32x/boGswevuNm37XJ8I7JB8G9EfD3FPFJnGD+ZUz5QY07wQswvPSLfjmfCdeDZqJ55L2otNWeoE&#10;jTvc2qWInMhFDN2zODJN8g+gOXkjgIYfY+/HH99vO1b+nUZfIVW0DKi2ZOMghQDFqmQoEjja/H1v&#10;FRd+XQJ0m9NkoNEnuHS7M2DIvI06AbK1QkpGkkKzKwXb6yPwWpWIzCNhXBSFlysCocLnHGqPpywd&#10;xXxPPHa1iVkwGg+tUc48GU+d9z9d0uH1cd2d192qusEv2J4xTTBBE86YJqwzHC41XrBinmZPmgZe&#10;JdOsle7AM5IdWBu5QwaaddmHGdO4wrVDimiqZzEzeYg/VUgFrUTGNOKZjGdvGJNFjTfusBguv6jP&#10;3MvuqkRokFWUG1JxWGCdqiRoN2fiYF0SDjYm0H1L4vyRFOg0pUOnMxm6relQaUnCrrJwbCoOJWPF&#10;YkddODbXhmFrQxj2Mr5ZVxuIHU0S5oUisbczglUG0XwMx55OMffyxHIvTypMjmZ8G/lmraeQhL1h&#10;DHud34jgnoV0Sr6V9kZTCJDCo9YXFoUOUEzTJGh241nJNrINARO1A88n7eEmNGXoVTlRCJAgZjIX&#10;8XOFBE0Bkk4XIeZU7o0FGuGzTT3RHWjaXzCvwaLMPQSGWmcmVAXQVDLAp3umVJdIV4tycl0cH+M4&#10;TiGNRypnkaRAvS0JhxrjsKc6HOtLA3GYLXy21IqxqSEYe+rE3IogxYbGILxc70vwiFmNEA7FzjDm&#10;iSKhxA9DezAOehMJMDiSDOfjue/5nyy9vlWW6xwsP1y+85DP40Edku/EPREIpnfgRqYxKrDGjrRD&#10;eDmGLlnEdqyVbMfzBM2LyXuwK0cb+tWuLNiUImYqj0JANlIImJSzLKc5KYAm8cZhmh+MFHu0rUt/&#10;IA8qnRl0x8g4dMeUqwmWmgQCJwaqjYlQKONCryebVEuhXMdAvyaarMR8DZUzo7YU2WTf7WWMZSg/&#10;K5BdtleH4DUGkHtb6cI1BGJdnS/2tIiwm8eBDjFUuiKh2hFFeZo9tYbiyDrxMJlMuuh1qiRZLO/J&#10;9qvCz4F5mpBO6XfSnkiCRgSXag8YFFhic4oiQbMDL3wPmheithM0u6GUR/Ws2oWb0EIRc4QxzWwu&#10;UhjTpBI0MSduUNDcxL7QAaOlb5rSTVNuS4NCbSzUmummkXkOVTKuqYzGoZo47CiXYleNFNsIjr38&#10;WbkuignSGKiTbXRZWnOAIoBCdSi21YdiU3MQNjEptqnaH9sag7GfezI2kHG2NfrhEEF1sFVC8Ihw&#10;qCOceR8J1PsiuYM0BkZjcfP2R9O+cp4Rr/hVV84CPrnbiP9j4m7JBSmVM1FHGByrXGCeb4uD6dp4&#10;NXYbXpBsxXN00V6I3oGXCJrtOWoso7GDa3sI4qbzKQRkIfV0MdLOliL6RPaNyTTC+siba1/iNlH6&#10;Zz0WYqp10j0jgxxuSsLhaoKmKop1aoxLKqU8yCLlYXilzJ9KmwhaTbE4XBvJvE0cVJuicbgximwU&#10;gs2VAdyCIMVu5m9eqHXFljof7CJ49jSF4rV6TypvIigKblx7MJQ6gikYhDGvI2aJDsEzFgnL8fhv&#10;A2Zzihfw2v3Vbt2ZMY24U0zQhCOwNQgeNZ4wzjPHgXS2a4olu0i34AXpVrwUtxMvJ+3C3lxNxjR2&#10;VM9CkEimSSTTpJJp0s8Uk2myEDIZ/9SvdjM/94nrjhy5M3Cy8htT1pZpsrbsYHMcXbVEMko0XbUo&#10;7KdrtrtCjF0lIVTOQrClhIF+cTBFAykFA85lJAupslJAsVaEXRVBeI3l4tvr/LGzgYxT64X1te7Y&#10;0UCwtQRgU507ttR7E0SB2NtMgHUHY2e7N/Z3BFFtY9nGcCTsp1LgMZ35lvNMppx1fu4P/7+9v0mP&#10;3SOSTtHFSMY0Ia0hcK12J2gssDftINbHbMWLks0EzTaZq7YuZRe25hyEboU1PDpCkDCZg3QKAekU&#10;AtLOFBI0mYiYSrixNyzmHBlcaduf/TeDXlYIcIaiEkGg1hxPQERBrYFJTAJnTyWD+tJQStNisg0r&#10;AThvcS/ZZW9lCA5RCNhbSwapCoFCDcHCzUmb631YSRDI3/1lwNlY583K6mDsImheqeVkYDLPrkYf&#10;luH4cAsCdwh2+HP7QQDUBkLgPZ3NoUBp33nPZF8jM05+wdX7K53KfNBhZXiX5GIEmSa0JQRuVW4w&#10;zDPGjlRFrIvagpcjtuAlAueVmO1YR6bZmKPIgk1bGWjiJ7KQ+T1oMs5SPTueceODRvicpJOVe01Z&#10;BmPE+jFlzhxRZKyiQWXsUG0ElMgmSgSNUlkYFMoZqxAoijV0xwq9Gev4YjfdMoXqAMYtYQQKwUOg&#10;7KjywYYKskytN3bWeBMgVNNqPbGNx+4GH9nPW+jCbWhwgmKrLwHjh31dXhQJAqHKw2wkAi5H0i76&#10;zebW/UrraEGd1k5gmo7Qi5EETUhLEFyZg9HPNSRoFLA+erMMNC/TRXslehvWJWzHplxFltHYEDTB&#10;iJtIR/psHtJO5SHznACaNMRMp6xZEAYMHC1VNx/MvCgAR4m1ZEo14Sy3iWAOh4WadMcOV0uwv4z5&#10;mXIyTBldLLpj29mxZFOhG8Hjhc3lnlCuJ6AY+O+p8YNSNV25Kk/GOm7YRVdtR60HXTUPbKNUub3R&#10;Hbsbvbir1AtbmlyxtcmFbpoPNAeDGOMEQ7efHR4HmWSbTJz3mcn40vP13EcWxIfwT27yHM79rPuV&#10;HKccH47skpJppAije+Zc6QjNXG0opijhtaiNeFW6CS+TaQRRYH3SDmwmaLSqTeFJ1zphkiLA8Ty6&#10;ZwTN2ULECaA5mbMwQCN8XvGTDQf0+5Iu6rAjyaH2SAb1wRQHLsUtByqoflWG0UULopIWiG1Ct5JS&#10;P+zgwNL1Bc7YyO2x2ylVKhIwKs0EVY0Pa9b8WBBKZqkgsPjttYtxzR4+Z1sNgVLnTGXNhRK1B8tv&#10;vLCrxY31ax5sAkLQDIqg18/mDgORcKI07Tmd8g/Po+mKCxU4M99M/Kz5LIFpIjrF81KqmyIyjVOF&#10;PTRY/r+XkvOGqA0EzQa8ItmE9bFb8VrSdmwhaHQIGi+CJulIDkGTg8zTjGlO5yKB7lnCVOaNHdP8&#10;74Uonao6aNabNK/dEQc11o8pMeBXbqZE3MQx2SzOPECJWbEqEPtZNrOtxIujsel+VdIdK3ImeByw&#10;q9wd20pdKWMzbql1I/v4Mv4hq3DTkiIBs7nOHgr1rpSrvfjoTtZxJlj4e4cnDrbzeZ1u0OjmJiiy&#10;jf5QCKyGpLAei4L7dNy8/2zqgJ7ewiv+HP6sb8fPWfQqMI24NWReyrxLCEUa53I76OfoYBeDfgE0&#10;66QbeRA0MVuwMWU7tufug1qlHpxavZE4lYnkuSwCJhsZZ/OQdDITcZMZC28qReBw0Rbznrh5bZb6&#10;a3BT0oF6EZQoHR9ulhIwQczhUDYmaPaxjc+OMsYqxW7YUeKOnYxjNhbYYH2hDTZXOFB5c6Or5sbc&#10;jy/21XiwD5uL7FH42956N5brECgt3nxfNqZrIeN0uEK12wuHujyh0u1N0ASzsWEgDIeDYTEmhfNU&#10;5Lz7bOzX3KuzZCGxTv25+qU973cW/Vz37EPQRHWI56OYAhBR6XQut4Vetha2JREkUa9hfThBI9mI&#10;DTLQbMO2HAUyjRHds0AKAWlIms0gaMg2BE3KiYyFCRrhw4maKnnOsj/lz9osvtRmpvgAE5j7qYip&#10;MN+iVBMAZSpl+9kEe1cFGaPMA1vJNDuKXLGH4NlSbIf1+VbYWGTDIlA3Vh14Yj9ZR5HBvwqFAEW6&#10;ageE3I3grlEMONjsyZ2l7tjXSmGgzYGAceX2Al+o9niykYcfwcNjlPVQY2FknTA4z0R/53Y8zuzn&#10;WkTX3PtyJErhueK/Ezw/S2zjx+3OkraQeQndraBGbziVWkOHlcy76IptDF+PDeEbsJ4u2obojawS&#10;EECzC+pVunChZxA7nox0umcZZJpMumfJlJzFk3ELj2l+WDTikcwV1oNJX+myBEa/JwZqLWEEAAHD&#10;PIxClS92ck/FHnYl2VPqQSnaHQpkGoVixi5FLoxjHLGh2BrrS8yxpcyGqps7k6JklnoPHGhw5cY3&#10;Z+4mdYcmmWZXnR2Tn06sFCArtbtz348DNHo9CFZPttR1hVo/JdDhAOiOesB8LBhW40FwmQ6H52xU&#10;o3K32+JrbpFf7QtiBUfF6zV/rT3TZHW131p4v6DpoOVSJp3D2gMQ1OAFh1IrgkYNuxO3YXPEOgLn&#10;NbwmfQ2byDpbUrawImAHtKv1WXvmhShWsKfTPcs4lYWs70GzIN2z//7B5HHbstNw/Ke63VLoMfl1&#10;iOUy+xmn7KKLdZiJS0WCZl8FG8tRPVMocaE4wH5ZPHYVO2FPkRNZyImV0XaUq1k1W+PM/I8Xy3Xc&#10;WY7jTvA4M15yI3tReWvm61rsoN1FINE1U+qwwZ5uG9asMcbpc4NmnztZxwv6w26sHgiG7WQoXI9I&#10;4HJM+lf3M1HLf47FdA29580l50p+WzhT8bef45r8+l3INIEIa/NDMEHjWGoJrczDUCDTbI54FZsI&#10;mg0y0KzH1uTN2J69A5rVOmwW6IbI0TiCJpOgySBocha2e/bfPxy9+vpbPYeTqvUpSer2StlPjQpa&#10;vRDc070S4pMqPhIwSgSPEtlmXzmVtFJbxjkCWOyxu8yBErQzlTN7CgkudNHc2auAj00CYAicVgf2&#10;XCOgWpy55cCObOPEPTtU0rpduL3amZMPnKBL4Gj0upJxvGE2FADjEX64U3TVpkXwnom+GHUu2/jn&#10;WFDXynsWv1X0mXgocT67L/vhq31NIb3eq8LbgwgaHzKNBxzpHRzO3IN9yTuwJfJVbA4ncKR8pCiw&#10;NXkLduXtJGi02I3GBTFj8ciYy0DGyQzknKGbdjwT0TPRD1zta7xu3088ke1p0B1yUYtJLfUugXEo&#10;O1c6UxAgSwhHGRvMldPtYm5GmbHMjnJr7CyzJWhs6LrZkmmcmAR14eY3PqfRgbGMI6sPXKFHqVm7&#10;zYUdQB2h3EIA8TjYZssmH97sQU1xoNOBAoEdk6++dBO9YDjkA7NhX5iP+DKXI4IbGcf7mGReciqp&#10;RdwuvvFEArpnxW9XfB08HI/E3mzVq72AxIxpIggaMUETWO8Cu2IjHMrYBcWkrdhG0GyRvILNBM0W&#10;Ms02Ms3ufIKmSp0xjStBE8eKgAxknkxH9uksJjrT5uWg+V+f0OjHsy97DCb/TaM9EMKh1cbymEon&#10;bKmwYc2aOw4ytlHk7wfINvvK6aIRLHsJnANMmO2rtWW5jR1UW8lKjfZ0yRzYGceG2wvsWQDqDFP6&#10;yDqdrty3w9/JNqrtdjDr82VHUB/od7tBp9uZErQ/mxry934X2Iz6wWKUgetEMFzJOj7HwhF8Iu5v&#10;MW8lP3m1F9av+n4ETckb5X8IHIxFRFdqydW+FjGrnMNbA6mceSGwzg1udM+MKATsI2i2R76CLeKX&#10;sZVssy16HXYkb8SenO1QqVaGa4sLkieSkSO4ZyfSkEPQpMwly0Hzf31AunVed7oNRH+uzW8ntTZf&#10;6DEhqcaAXomu195KB2iy1kypigxUwQCfvx+o5kGw7GfSTLnOEep0zfbXM35pFtw0e7pk5gSIE8FC&#10;Nul0Z/NCNyY5HdijwImHGwwY5xjQXTMmy2h32cN4wAMWAz4wH/SG3WgAbMcInjF3CgQ+FAdE8Dse&#10;8V3cm2k3jLomDBROP513IWA4GkGtkW9dbdBEDDk/LoBGzLxLIL0A11IL6GcpQ4kxzfYIAkb6CrYx&#10;ttlO0OwkaPYSNGpVB+DUYo8EJp8z5tIImlSCJpNKWupFOdP8s0+IH2TwaFKy7XDoRYPOAGh38tu/&#10;k5I08y/7CQylakdWEpBRKu3JPGQTAudwnQP/zxoqZBk1umnKtWSnFhvWrBlzW4E5JWcTgs+GXT6d&#10;YU6QGJBd9MkuRt0UAQgWox53mPd7MtaxgyHjG7thgmWIas+YP9kmAFajrnTVWDs17Y+A2bD5+DfS&#10;upJugJ4E+6I3PZA6m3XRr59M2hX7nVh801Wdyh15JHiltM0bIooyfjX2cCoxonq2H4qJG7Az8mVs&#10;CXsRO6JexQ6CZlfyBm4N2MY8jRrc+DnFj1MImE1G1kkyDcWAjBPJF+Sg+Rdfa8GTKevchiR/MO7w&#10;m9fo8IBetw8DeYKFmX/lWkcqZeyfJQMRwVFtzZ/tyS62lK2pjDUTTA1WVNEsCRwzHiaMeSyh0m4D&#10;g1ZXWDLRadzpRIZxhokAoi5HgoUu2gD3e/BRr8cWNsPu7EXtxRjHGTZjbrAdZ+fHKR84HfHmnJQA&#10;RLwe92X+R/k/axnK1f7m/9/vp5+q/5KQCwkk04QORF0MzBQ/fTXPGTHmvUrc4g7hCGQVunOJMbSy&#10;9mJvwnrsingJ28UvYQfdtB0x67E7+TWCZisrAvbBnXm1+LFYZBxLRvbJVOSeSkfOifTvuBN36dW8&#10;vhv2vUKG4hNNuj0v6HOPjArdKrV2NxxosSII6H7VWtIlYxKzikCptoMaRQDNFieyEgHUSNA0WxJI&#10;lwCjSqbRbraHDuMZQwaaZnTPrHrc2IONuwmZuzHvZc6mxx6mg/awHmAM1GcJ82EHso4LjIccCCBn&#10;AscZDlNucD/iA7+5IASfDL1Y/lG55fVqfNNiG6Xoo0kIHhIhbCACfoWSq+p6itmNRsqKjFAqmf7V&#10;tnAqNoR2lgL2JZJZIsgy4S9jh/Ql7Ip5FbuTXoMiQaNcsfMSaEajCZokZJ9IIWjSkHUi9Vs5aK5g&#10;pXn3RqyyGgz8xkgI3FmEqU92UGt1pGpmzu0DVGTqrbhV2oH1aNb82Zr1bHYUB8zYb8CEapopmceC&#10;gLGDbps1QWXNR3sYMLYxprLmyPe07vOCRb8jjMk42p0WsBwicIacGePYUIa2YwN3gmvYnoxD0Ey6&#10;U5J2hucRX/jO+nHqsGi+5KO8rhGM3HYFt3RNPNWy2DpUPBWF4OEQRI5EQlwTM3c1Lyy4znyllIWz&#10;oU1OBI0NHIp1oJGxA4oJBIkAGgJmJ4/dMS9jT9J67MvZDLUKBbgJMc14NBKnIwmWJOSSbTJnUuSg&#10;ueIPh0pP6tH8NMNO1wv6be7QYoBvwMBecMP21ZgQQCbsscZSGTKMZpMNpxjYQotAOdxkyq3TpmwV&#10;ZUOw2FGG5sGf9Sk9G3XZwrzTGU69PrBlktOy3wmmPY5U08zpopnCbFCQo20oDFjDedwL9mNOsJ9w&#10;gMeUF5yPuMBzxo/Kmh/HQIiQ917u70a/6Tp0xff1K74gYlBSFz0VB7/+UEQzAx/cHP7VTYwpr9Yl&#10;+TeZPBZO1yyISqZ/tRVsCzWgmbEdSgnrsDv8BewMJ8vQTdtD0OxNWof9OZugQqbxIGjiRiMZ08ST&#10;aQiaU3TRZtP/Lmean/jJRI7Er7Pp8fpMl6DRY8Co3+XCLdWMcwgMpVoBOJST2z3INlbQYHyjzThH&#10;p43lG62WBAqrbFttGc8wtqGbpt1qAZNOexlwbLpc4UnZ2abfmeBxpFhgTvaxpxRtA+tBRwLHlozj&#10;CmchvpmwhzuB43HUDb5HfZgE9UTQyUDEvBE+P/77gYyRkeuDdUSj0onQESl8+/0RO8pBSh1R87oR&#10;pk/8xI/m/3uZQ53KynDW/gXyi82/2hI2harQImgOxK/DnvDnsVvKg+DZE/8q9tBl25+9CRqVCrBv&#10;NSXTEDQzsYxlEpF/KgUpszF/8+nzuetqXdvCex+yjudAYIllh8e8WZczXSobGHZzg1OrHYUAumN0&#10;y4wICr1GgW0soEfG0W6xgAHBo99mDpMOR+i3WzGuIau0W8CCoDHpIjgY3wQMBsNmwAW2g4xhBl1g&#10;2m9Nd80W9oNusKaL5j7B/A3BYz9uA+dJewKHjDPtTHHAC2Gn/CE9L5pv/6Lhnby5uWt6ugFoQ/+R&#10;4L+Hjkjg2RsA0aAEEtYB6ohNeq/WghJAE0HQBJH9AwSmKVCFDt0zZTKNguR5KBA0CgTPXoJGkaBR&#10;yt4IdTKNc6s5QRNB0MQgl0yTdyIZySxrEp8T/yyFpVfrfq+L93Hu9Fhn3+v9B2OyjX6XA3tDu5E5&#10;XKBBltFn7GLQas24xYHxjAV0m8zZnNASpu2UmKmimXTayUBk2GYJs25b6HaacuyhEyw7HeFNxnFk&#10;Maf9gD3cRpjsHHKC67AHfFgRbUuhwHHUGc6jBNaoJdwmnSkMOBE89vA/Rv/9uCciz4ei5KO0P335&#10;t0/3X6uGBGeb+g0Efhs0FAqvvgD49IfAr1MEyzSXC5s0912VcpWgNpvlIrrCofzy8qjSgUUB98uk&#10;vobDVM/2Sp+DQtha7IkgaKJfZMLzVRzI3gCd8r0UAqyQxE5CaTORZJo4KmjxSJmR/rVeDpqrs5y8&#10;jnjd6drnNeI6zLhkkHJynyuVMAcmRylvtpgz8DcjozjAkOqZcYcVk5xkpTYzPlrAjDGNcYc5e0qb&#10;w7qXrlifPRnFmSMQHeAz5I0AltN4jLgRLExuDnnAa8QTPkx0Og07wWmMgCJ4HIftyDjWbNxBcWDG&#10;DkHHvRF60hvSM35Ie0d6cfz3/Zlgo/irc7dX710++fqTx/yHAi949gmDYb3gyQoJbyYifbmnaa/V&#10;IcnVOJNPk+nDIn5xhZJpXCrVCJq9UE9bT9C8ir1hz0JBtBZ7yTSKBM3+pFdwMHM9TCoOwrnFBPEj&#10;Yqpn0Yxp6KKdjEX60cg/y5nmanwq/+09QkfCRM6DHt+5MqNvTcYQYhPzPmvokV20mkwYy1jAlMxi&#10;RLdMnx+KPoFiLzyPALHqsYPTgDtcCToBJN7M0XiTWbyG3BB9RAq/IXf4k2V8WFrjOeIKrzEPPlJJ&#10;G7KC65gDXMfZ4G7KGl5HHZkANYbfjBMC5hwpSbsh9q0AdH1dPXfuq3PXVI7hvT+9+YoXbeXRyxmX&#10;lN/dqEi6s6jSn/3JNhvt+oue3k3/9hgTca/N/RK6zCENFvCo1IRlwR5opq7DwXgCRUKWET2LPWSb&#10;fdEvQCnxZShnroNu+S64MhkdNxKGNKpn2XPRZJtYsk7Un4TK+Ku8bORv59cvftRjzPULN24usyZr&#10;mPTZwG7AGYZdluy7pk93jS5YN90zAshcEAO6jAkcR9j1WhIEngjlnhrRRCgiWKgZPhEG/xEyDOOa&#10;6CkRmccVfqNedN0c4URRwHvMBX5U1JxGzOA2bgu3MTuKA1bsr2bLrQUmCJx1ht+sA0JOOiDqTR8U&#10;fpL4x49w5pqpXSs+ka8hgMaNrq0jBRU3KpGO9Sx14WaxV/Q2z2+3UHD8d1eUuM7m/mgmk4MbzOBT&#10;oQfrAkWoJr+IQ/EvYJ/4WSiKyTQ89kURNAkvQTlrHfQrd8KzzYJMI0I69zblzMUg/0Q8Mo9F/VHe&#10;Zvjf/UT+yeu5531R4FhIszsZw6bXjgG+OWd+MnbpMoJBixGFAW2YdzD472KA323N5KYlrHus4EaX&#10;K2wqmIAJRvS0FFFHwhAyEYRA1p95DLtCOh6CQIImiEKAJ5nItt8MngSK57gD7IdN4DVOd22M4sCE&#10;MbyOWLH3gDm8ZizIOPZkHDuEn3NF8ruBF6b/0Cf6mW79it426Uhsnjtr71y5PcKGbODGglYX1uzZ&#10;c2/SRrNdeEVz04dX9Ib/x5PjWq2XRTHZHNpgTtDowjqf7lkKQZPwPPaLn8He0GewT/os9se8QEXt&#10;JW4bWMe2tNvhwS83ATQZ0xHIPR6DAoImYybij0Lb43/3muSv/xELeA67WPgMef7NcdCB8YsRCzS1&#10;mbw0YfW0DqVmHRi2GsKOoLHmYdltBQcCzJfumGg8kKPrguA76o5Qxi9+LNgMYQ1awIg3wkb9IZrk&#10;46QfvKmguQyZw5VigAAe52FTuI+Zw4WH05gBQWMKn2kLytHGZB1riE84IvKsB+Lf8kXDlzmdjHOu&#10;Wj7kpyyE2Elxswdr7pxYTuTG8qTE4SQ4ceerI6uRd7op4on9L1zUstV67Ke89w+vEUAT3mRL0JjB&#10;vVwVNnkK0E5+lTHNczggfQaKoqfJOM9AKfI5mcumkvEy9Mt3sMrZgKAJJlDINLORKCRoUqdEf5CD&#10;5t/5NC7ztQED9vcETHqcdhm0mzfrN+Q+GgOYd5sQPKaUnY0Z5+hykK45XTZmqykEOPXbsQ7LD6Ix&#10;FhlO+MFr2JZxDJUySs7uws9U0nxHnAgq7kac8EXgBOdDDtuQpWwQNEkFbdyKqpoxvKfIOpMC45jA&#10;/6glfGfMEHbCFeLjDog+54mUt/xQ8XHc171/KLj/Mm/lqj8tfEJ02pVFqy5dTmxk4YI8TlN2qqMi&#10;yILYQ6FaWL1nLTYZbJv4d04sHtFbGsHqjIA6XYLmEEGzBzoEjUr8WhwIewr7BNCEPYMDUfw99jmo&#10;Zb4Cw/JtrAjQR+qYBDlHI5E3G4WikwlInAz8vRw0/86ncWWvvVk64a7kM+74D8cBM1j1GzN5aQqH&#10;QSuY9xjCutMK9p2siyLTuPQ4ETwWZBxPCgHOVMsc4DJizbiG6s+gBVzJLMHsJyDENVFTBNckk5rj&#10;nvAaZf/hESuETDHOmaJkPWEJyYw7PCfoyxM0obP2CDxmgajT3gg/5YCYc25IfjsA2e+FXuj+qmjn&#10;ld3O1Xl2yLDvNx69LnCigujI5HAUmyha1DABWUOVMc0Sjys+izX71n6nYqxy3089o7jdfkkUc2Sh&#10;rDZ3LVeCOctk9FLWETTP4qCEgBHRPWNsoxy9FofinoNq2ovQKXsNfs1mSBsOQzaFgPzZGBQLTHMk&#10;7Hdy0PzUT+Invq7i7bS7/cc9jrkOM35hlt+NRZjeVMCcGdTb9pjDrtMSrhQOnBj/2JCJ7HtN4cH/&#10;8+Bz7QZMeJiSUQyoshmQXQgS/p9kwgtxR0MgYfVz0ARZaIyKGUHjN2kDvwkLhM9wH8kRa/hOm0HE&#10;2CZk1oJj8NxYdmOHuNe9kPSGF3LfE893fVUQ8RNv6ye9TMjRBPX7fOfWw3iMOSsXJnfdWItnzlIk&#10;e27oc2N/htUH12KVwpPzm4y3pv6kk/BFXkd075Q2WM0H1erCrewSaPQJGjWCRlkqMM0zjG34c+Sz&#10;FAfWQi1dAM16+BI0maPhyGVys/BYFEpPJCDjaOg3P/U65K/79yxwc8LRYFfvYdsLgeNkBRZgelIA&#10;cCeQHHrIQt2G8KDq5suKAAcKBLZ03Rz7LeDEimebPrJSjwEchwzgMKDLR8YwZJ8gStAxBE40twwE&#10;0S3zG3WA6Igb3TV7BEzZca5KAMKOOkM0awXJCTuEzVkj7qwXpAROzFlnJLzhjtz3A9H6Vfqxcz9T&#10;K6X/bbJylqP49rldcGIVhEMH75OFrC5M+prWGcGe1ciu7M/wvO6reGz3k3jm4Nq/8PU/KQAXQBPR&#10;aDUfWKsBz5JDMGPGX5fqmXr8M1AWP4X9oU9iv+gpHIp+FocJGtWUF6Bbsg7ezUZkGjHyZ6JROBuN&#10;0uPc+nwk9Ot/76OXv/rfsoC43nmpZNz9C9GkG/xZhOnMfIv7kDXBQGB0GcKq3RDeTHI6M9axF1hH&#10;Jk0bkJH0WD1wmMqZNpnKmCxFNiJ4vOm+JRwLhJRgEbMCOnjCFeHTnghjpUDQhA3ER50QcoSZ8aMW&#10;iD3jiogTzpwh6QDpKcZH5+yR/IY3Ut/znq/5Ivqvp74o/9nrq/LmEh9073Kcd+L92bKMyI7VEC7t&#10;LBVqtIQD9yXZVFljl7siVu1+AqsVn8I6gw16P8XgQuI5qtFyPqROEx7FyjDNfA06Sc/JQHMo7Ako&#10;hTyJA6IncZigUY5Zy8QnQVP6KnduqiBnnLHM0VgUMaYpPR6LzGnRb37KNchfczUtQPkyYSLQQjLp&#10;8Z0vXTAPgsZziN+6fZoUBtRg3q4J205DuPQJoDEh8/BbuFeXdWk6fI4Bk6e6zO9o8HUM/BnPeDLe&#10;ieY+m/ApxjmTtox1HCBhiU3YFIEzReAQNMHTjG2OmiP8OCsH5kwQdYLVvGeckHCe+0ded0b62x6o&#10;+izy7x/8+dj6q3mr//u9ik/kPOPERK8rc1b2bcxdsWrCmYWsLgzandgrzqHGGvpJ+nhs7xNYtXcN&#10;XtJ55bOfcj0CaGK4l0lEIcCj+ABMMl+GLkGjGf80DomfwIHgJ3Aw7Em6ak/jcNxaaKQ+D4PSV+De&#10;ooZszhUqn0lE0bFIlDBXkz4Z8OVPuQb5a34GC4hHPO6NOOJ5LGTMZd5twJgBP6XoPl3mb9RYp6YG&#10;6zZ9OBM4NlTe7OieOfTqURgwgdsg/fRhfbhRlfOiYubLOMeHjBU14c44h9sFuFnNf8yauR1rMhCL&#10;FhnnBE6ZQHTUFr5HdMk6JpDMWSD4mB674Tsi/rQNkl93Qepbbqj6RHrxrT/NuP0Mtyt7y9aTFVpO&#10;ZBiHdjNWA1jAnr0UnFlm5Modrzbco2THTX1+1X5YrfQUVhM4zxxee/EFvReuuFhSEAJiuU1DUs8G&#10;gMU7yTQvQ4+g0Yp9BofD1uBgyBNQFj2BQ+FPQyX2WWilPQ/D0nVwb1ZDJisCKrlzs2BGghK6aKmT&#10;gV/8XPaQv+9PtEDYmINJ4LjVBc9RMsqAJlwZ8FvQFbPuYM1U+yEKBEayw7lPH469WmQYA7KLPgJG&#10;bcg0DPTJLIGjFqwisOLPtkie8ecQImfmcywRzIroqGkPCgSmlKkN6apZwGdSC35HNBF13BYhBE70&#10;CUvEn7UmcJwJHHeUfSSan/lji+TnqFvLP5qW6sqkr32HIZw7zWDZZAhf9oEL4qY8O7KMVRnzT9VO&#10;eE77OYLmSTxx8FnssNgluVLTCqCJocsXVqcDx6ItMM6g+5X4DLTjCBIBNEGPEzhrcDjiKajG8O/p&#10;z8Go9GV4tmgihz22a46nopidgIrJNilTAT+J7a70muXPv0ILCPs1vIe1PvUa1Jt37teBTY8GXBi/&#10;WPYcort2CFadalTYqKD16vPQojTNfSJMZvoRNGGsCBCN2jG/40LgWMKf8U4id3cGjVtTMDDgc4wI&#10;HksEjJnCf8IEwZMmBJEe/KbVIJ0zR+icLqQnjBB91hJpr3si9U1nlHwYgOHflnf/1ED8n91+zGBQ&#10;hzNjNcd2I9i1kVmZ6PWi7Jw3lIKAZm/GNKzTKzaAUoASHlN8HGsOPo11hus+ukJz3pTJPE0MG5uI&#10;6Z45FG6ACUGhR9BoRj8BFdHjUA7mIYAmXADN09BKWQvj0pcIGnVkjISi6lgi1bMwGXBSxrw+udLz&#10;y5//C1rAb0BH1XlA5c++QnkMZWbnIW0ufF2KAVqsItCgS8Ym3XTTHLv14EYQhYxZ0T1j5n/0EoBC&#10;CZRgMkzAIPMNM0FkHFsmTS2Z39Hic81YmmNK5U4HgUyABk8ZIEDGOPT9j+lSkrZBwlkHpNNVy37H&#10;FQXv+aLji/gTwNUbBRLY7Trr0EElsF0fNm0cbcGKcHGnP1pnihHVFQLrahOYs7GfTrI6Hju4hvLz&#10;aqzVfObClbpoca3qy+IaLRBWqwW34m0wzVgLg6S10Ip5Aqqi1Tgc8jgOETQqZBq16KehnXoJNN6y&#10;mCYM1TNJ/wma1DGvD3/BJSA/1U+xgMKIwm2iMYtsvxHNb/1GdFnxrMOKAEPGM4ZkGWa4e4wIGD24&#10;dNP1oBsXNCIkPpnMpDDgO2RI5qEYwHhGAE485ei4aTeEsTbNj3GQ76gey3KMGAvp0lUzojStC/8p&#10;HYiPGUM6a4yoOWMkn7VH2nl75LzliYJ3vVD3WdQfC9/wW/ZT7uV/v0bUZ/emY6cetwQYw65DB04d&#10;RvDlPqLSqVQk9IbDkbssLYv1YJCtg7U6zNccWI2n1Z+aN/QzvKKu/SktFvfGsoRGQtB4luyEI/M0&#10;RonPQifuCagRNIeCeASvhmr4k9Cgy6aT+iyMS15CYJM+cik5182mUAgQo+SYFGnjnh9cjXuXv8cv&#10;YAFhoYomzN4OGjGd9+di9xzRIZsYwp0qmjPVM59+I7j2aJN5NKm0qdAd49aAQSPK0LqMbRjPjJmQ&#10;haiUUUXLPBaMSFYN+PI9Qifopo3pyY7gSSOCRx9B0/rM4zC+YU4n+rg50lk5kHbWCRlvuCH/LX/U&#10;fSr9WzeTtP/ubYd023/p3KFPwGgzZlO/BJ4mbUR3+8O5jnEO4xqbMtbr5WjhNdv1ZJvVWKP6BBTt&#10;Dr52JecWQJPADYHiWnW4F22je/YkDBOfgm7sGqiFrIJKyGrZoSYDDf+eJoDmRYiazJAzLEINmabk&#10;GIUAHunjnu9eybnlz70GLFB6ItJcMmH+Xei4AAICY4iuWb8q1TRVVgqrEUS6cO5RYymOMt005m/6&#10;DQgcBvvDenTN6IJRNAgd5mI4JuJwIlb+smIgYFSbgKGLRnEgbMoIEqFygMCJPW6NxOOUo+fMkHzO&#10;Cdl01TIoEOS+4YymTyL+2PlR4E8ubRFMGdrr8CfbNnU4dDLfRMa0oztk26yJWG71DmBrXx+OYDQv&#10;1oR+hgrLXZSw+vDjPFZjv8veyiv5KMS9uvdH1ushlK1mPQga68wXYZCwBrox34NGYJnQ1VAPfwIa&#10;MU/KQGNC0ISyIiCH0+pqKDmXEjDCkTbu/PaVnFv+3GvEAtlnYu5LmHI64j+kPR80YsCA3wCuBI4z&#10;GcaDwoEf3TL3HsY7jH28hjThNaAF936KCfz/4FEDMow+/Ome5c6GIHaKNWiTLoxx9CGeMEfIuCGk&#10;VNck0yYIp8sWfcwK8SesEHvCBKln7JDzpisymM/JfsMFjZ+E/7Hpw+CfNGRXaEUb2G/zF6dODZbQ&#10;qLHKWYtVAVqwbtJE1hhHl3NPf1xPGMzLNKCRrAStZFU8Z/gMnlBZje2OG397JR+FAJqoerJq1UH4&#10;F+6DbeYLZJo10It9HOqhZJqgVVAl46hJn4Bm7JPQS30GpqUvwKNpL7IF0BxLoAjAreM8Uiecrnrb&#10;3Cu5F/lz/00L5B3z1RGN638dOmICT7ppAQSCJ1nFpecg3PvU4DPAvETvYfZU28ONbYKrJoBHi4qa&#10;ACx9+Azqsa4qGMnTrHrmpjURhYHISQsqb6aMe4wQzgSohDtApTOGSDptz3Hglkg+bYu8824EkD2y&#10;3hSAI/m2/bPY1Vd6K0I1hF+P1T9cugiazkM8DjNfow3bVg0kjUpROJyIME5VsC7XhXL8Xuimq2GL&#10;6yY8rroaL5g//VflNOXLHnYV02l8X5TANOzPHEDQWGc8C8OEx6EXQ3YJfgyqQY9BTTgE0JBpBNCY&#10;C6Bp3IPsgSBUsyKghHYqmxVTPXN440rvVf78a8wCYtx0S/CAUXnAsN68H9U1Xx4+A+oEEUUDMkwg&#10;3TdPVhe49ilDzOSn4J558v/dB1TINgz8KUNnHOUU42kXxFFdE5FtItlrIHSCcQ1jHDHdNMkRVhnM&#10;mCDrjAti5wwReVwHOaxXSzxjhSy6as2fRPxj6osrmyuTNxdwj1+3wbfOTN46dh1mTMZqhw4V2DVr&#10;QdzjAkm3B3ybrGFbpQet9INQS96LfaE78LQG4xqNVRcDs50u2zXM49aM6Homcqv2w79oL6zSn4Jh&#10;3GroEzQaBI16CA/hUfo4FTXGO2lPwaLkORZsKiFrKBC1M3EomwljZUAYEketz11jS0B+OT/VAiGT&#10;mk/5Dxx6J5BA8CFwAoZ04U3geDO/Izz6kXU8+9T5qEUp2ohMo81DA1Lmd4KGDTnFmNLyrC+SjnpQ&#10;cTNgKY4F3TU9VhQQNFN6iORmNulRTc5oYb3acSMexgSOKxIY72Sed0Ddh9L/GP887aHLvX5xn+nD&#10;vt168/ZdB+HapQXHzoOwYw7KoYV5J+5mFbHLqFMta+2qDCgECKUv6lCJ3I/nDJ7BGpVH572ybbde&#10;7rkKKTlH1+rMiwiagMI9sEx/AkYEjYEMNCsJGuF4DBoEjTZlaCOCxrJ4LfxbDiJzwA+Ns0koOxqK&#10;CipoGZNOpy73vPLnXQcWEHqIeQ0c0BGPaH0ZOKA378/AP4hBvi8rC7yGVMk62vCke+Y7qEr3i/0D&#10;hrUQRHBJKRiE8DGcuZuSM2ICxwHicbpqR0wRTgBJCJ6oaQMCh3kUAieVMU7CrCHiZk2Qwirp+GME&#10;DuOd2o/C/tz5UfZlMUDQtM1yz27teYeuA6w9O8xtEIp0z1TYNkkXyZx2XXwkHpGcrhzS6AGzfFV+&#10;+6uxAnkvnjd+Ck+oroR7rs1lb9fOa1ddEll/8GJYlSK8iteTaR6HSfwqGEQTKEErLwGHh4Z4NXTj&#10;L4HGqvhZ+DbuRQZbBTfOJaP8aDCqZrkhbcLr9HWwFOSXeMUWoMvmP3woWTJi/K3gnokY+PuQVXwG&#10;NBBICdq7jyXyFAaChrUJFAb/Q0YIHTWEmIwTRGDVn+dmK7pr4ePmFAlYJTCuQ9laF1FH6a6RecKP&#10;aCH1lD1ij+kjgXFP/DHBfWN8dMYBzR9EnxUzt/SvrjlmxGGNW8eheefuA2RADSpoyszTHEQAt4R7&#10;tRmh5GgKEtjbWcIONWaFKlCL2wN9umkvmz6NJzRWwiHT5Mi/OscP/y8usbgjom4/QbMHnkUvwDrt&#10;cZgmroYhQaMV9Cg0BcAQPJriVdAjaIxTn4R1ybPwa9pDphFAk4ByyvRVZJrccc8Tl3te+fOuQwu4&#10;de98KGxU91QkCzbDmNsJGdGGP8ETSFYJosLmN6gBEYESycA/cFiT5TcGiJ3gXnrK04XHA5F2xAvR&#10;LLURM74Rj2tRKGClAEUB8RF1gkedjGONGMY6UcztJDIRmjpnh3T+req9sMF/Za6UUd9tLl2HuS1A&#10;CR49HNXXrUgXbT88qKZFcqFGsmmIP/f1e7M62bLoEDQS90I7RRGvmFJBU3sEtlna/+A5Lmt/Td7c&#10;htsjGg5ckAhMU/QihYDHYSaAJmoltIMvgUZ2SFYTNGsImidgU/IM/Mk02RzlWD8bKwNNNZkmb9R9&#10;9l/dm/z/bwALSCdU1aLGDP8jZtKKMQzrzUbUKACok2FYFUDXzbPvEMIJmIABJjgZE0WPUUEjqDK4&#10;aS2HbW7j2NVGNKZON02LSVJVluPoQjypQ8ZhIvKoDiLoukVPGyFxxhSpx5kEPeEw3/CuNPrHTJc7&#10;K9rr2a0y79y1j+4Z45mO/UxuHmIN2h5uDdBCwpgvPBsN4MJ6MUMqXqoJO1iyvwfPmaxhdQDl4fBt&#10;F5xiLk8MEIZERdYqfRfGtkyBRdthk7YKZgmPwTBSAM0jdM8IHNFj0Jasgn48WSjtCdiXrUVQ837k&#10;cA5qI4WA8qOBqCFoCkZ9rupEgxtged24t5CXt+H2xCnLnMRxq4tRAijIOsFD6giiSBBE6dmfIoFo&#10;RI+/6xM4WgQRE51kodhJMxQcD0ICmxCGjGohgq5a8DBBNsX6tXFV7tXRItNoIJ4b26KZGE0/boNE&#10;9iFImLWYL3nL2/KfWbTxZIqlT4/WvH3nTrh176fkvJ1sc5Bso8gtAsqIZgteR+609GNW3rRwPxW0&#10;XVBP3Y6XLZ/C01qPYIvnM3CJt992mZ/YzRG1e74TVWxFUMl22GWshkXiYzCKfFQGGk3hEK2Ebvhj&#10;0I97HOZpa+BU9hxCmg8gi00Mm+cSUUGFsXqGUxlGPGYu85zyp90oFhAC8KhRo69ix+3mBdcrlAwT&#10;yALOYLKON5OfYQRQKN23kAFWPQvAYalN2LAa6s5zAxZ3fopGVOmq0a0bU4FkXJugIQNNatBN00cM&#10;2SaahZ+CUBB71BjF53wuNL4b+sz/Zbvet8tN/Lu0yTQKcO9VYEyznTHNIbh3HYJtwyFI2avapUGP&#10;e2o0oMfuMQJoVJK3YZPTS3hSawWeN38U3mn2l73XJ7xO4duwim3wLF4DBzKJOZnGmKDRCXlEBhzh&#10;UVdK9oknoDLWwLH0GYS1KpNpPNHItrSVZJpqVjoXjHpM3yhrQX4fV2aBm3OOOOxInXL5QwxZJ4JK&#10;WeiwEV0yVhf0aCKAgbmErOPTf4CPmhDTnQsZUkHt2RgkUVGTEjRho4cIuMP8mewzwSJPsk4845sY&#10;wVXj72mzNoidNkTZm+7/kQf7/6+Na/cb5fZ+XZrz7j0HCJp9cO7aBYfWPXAn0zg2HUQgt3YXjsfD&#10;pvIQTEuUYZS7FyoJ27DR9Tk8o/MYntZfDq9cq8ueLBBbu/8f4ZV7WEazmqB5XMY0JpEESsgK6ATz&#10;IGj0CBojgsaS6ppT+TOQcLtz3vegqTjqj1oZaNyOXpmp5c++oSwgqFxFs14+KUdcLsSwBi2K/dIi&#10;WJcWyo1vwcznhDDuCWBiNLD/EMQyV+4QSmc92BCcHXCEcpsxgmfkMGMdDe4U1UXEpCp7FBizNEef&#10;4oIWN8BZcSCSHcrPuwnB8/8I2nveKXEJ6tGRMYzfwAEZaOxatsCzZx+8u1QhZZvewXdaYcHu/daF&#10;atDjuL/DSVuwy/dVPKf3CJ7WWwHHLI3zl/uBRNXu+kdoBXdj5q2CQ/pjsExYCdPoR2AgImCCBNCs&#10;gL50JaXox2BFocC17HlIWw7LQNPM+TQ1FAIaZqUoGva8bNXucq9N/rzr0AKFk9bLyo4Hnkucsp1P&#10;nHZE8hF7MgyrB1gE6jfI7QaDanTdlMk2hxFMIKVN26H4lB8BQ0Ya1WClgbqMcWKmdRjfaCN11hTR&#10;k8z7HNFB6jFTZMzazle/FSj976YZebfOMZjVAC6dlIH7FVlkuhUeVNIcu3bAo10JYk5+az5TCZPi&#10;XTDI2wl9zsFUTdoMxdDXsJageUp3OTSiXvtbff3l7e+JqtlO0LwMj7zHCJqVsIx/FKZRBE3oCuiR&#10;aXR5GEXwbwSNdebjcC57lkxzELn97mg9FseqgCDUMcFZOOwxdR1+xPJL/rksMPxOjkbBrNeFZDZQ&#10;T2LzjTjKz2HctyMAJoI5neCBwxQMDiOMsnUURYH6M+EUDPQQMUYXblSFOR9Vsow2E6EEFisGwsYO&#10;Mc+jyxEVLqh8Q/pd9pn/Ursm3m2wEPfpwItJTe8BBYKFLMMkpycrBNw7lNhgQxUt5/JgVrwPJqV7&#10;OCNzMzSTt+KAZANBs1zGNLt81160z/v/Xb//yz6RtVv+Lqp4Hl75K+HKmMWKoDGLJLsELydoeBA8&#10;hlL+LX4lJenVZBrGNC37kC8DTSyrAkJRTyGgaMhNzjQ/1wK8Xt937rO8JYPvFvSmTtvNJ1GillAg&#10;kHDjW2C/Gt02KmxDavDj4pYMUyBgsrT6hD9iGBNJCJrgkYN02TQRPqnGdrlKiJvRJXAOUhzQQzr7&#10;rFWc83tXqFoQbDP9UbuBhCU+zp1b4dW7k4xDZYtFpu6dexHKXai+3BvUcr4A5uyp7FBBMSB7J9QT&#10;N0MlbhOe0V9BpnkIrzmunK/sz9W+HFtHk2lEFS/AO/9RuKSvglXsIzCPIruEPiwDjb54BYwjHoFp&#10;3ErY8P9dy57gCPU9yOlzQTtnbjYxsdnEgs2CQcd/q0Xu5Vyr/DnXqQUmPqranzxu/B/RY1TICBzR&#10;IJmGsnQwS3AihPIbxjkSVg+EDaqg+lQoUibY7WZYFaEjhygSEFQES8jIPk5GZnw0tBdR3FZdSMap&#10;OhcUKJhk9N3awxH9pvOu7Tvg17eLrtluMhjr4+iu+bHi2ZsqWgt3TDrWHGQN2iEY5u1icnMHtJJ2&#10;UHZejWfJNi+ZP4LIWsekyzGxuOa5b4MJBJ+8R+Cc+ghs4lbAMppAET0M/aCHYRi2QiYMWCQ8CtuM&#10;VezEuYYxjSIKOImuYzaO1yKAJgyFg46Tl3M++XMWqAWEiQKVp0N7Ikc0LsSyyFM0oE1BQBMh/Yep&#10;qLFCgKwjCAQRrCYoO+GHlCN2ZBxlStQHIR5TIuuwLGZIkVXTamShfcz5qKDirN+3Jz6ve2j0veJN&#10;UQPchSpUBHRv41aGLYyZNOHWtoOxFEt8urVRKIwa6XSHW502THJ2s2R/C5OcG7Dbdx3FgIfxgsly&#10;GEXv6b+cjyeydv234vIX4FvwCN2zS6CxiOLryTQy0PDRNIJ/i2e1QcZjMtBIyDQFZJoultG0z4ZT&#10;EBCTeWzkTHM5Bl/ozzn2ce1LESOH/hI3xhIaMo5YKMUh60iYIJWyEFREOTqcFQP5M9xjw5mfMULu&#10;ZkSRrtkeytmCWKCGKAImckIdRezq2fte+vnOs1nPRxI0Ab3KVMy2IZaSdZzQhooVAsFddO+orNUf&#10;T0fFTDJ82IPZgrGNXvpuqCVuhFb8djxN9+w5w4dxyO+ly+p4GVGz7oKE7plf/iNwz1gB2x9AE/IQ&#10;DIIeugSa8OWMdR6BfeZjcCdowlv2Ip9zc9rJNO1z4WgRJOd+B7kQsNABcbn3z/7OS7OPmHVKhpQv&#10;RozqM8ZRQQA3u0mZGJUwjxMxpsb8jDp7HZug/LgP1TNNqmv7EUlXLZpVA6GjB5i30eagV0tUnw+a&#10;P/PFqHvMsNFF/96DBM0GJjVfQwyrrD06dkPCHaex7GPde6YQ9XOpHC6rBdOCndBJ38BczWvQTdkq&#10;Y5kXjB6CguczfxF2gf6r+4isfvGCqPxxgmYFPJinsUtYDovIh2EkgCaQB900U+lyqmoEDZnGg8+N&#10;IGhK+jzRxubnncejCRpWBPRYyd2zf2Vs+f//TwtkjFhvlA7v/0ZCuVnEqoFwoXEHRYIwytFR/Fs0&#10;FbOUCQNUcEhuMpOb4rF9rCw4QMYh04wfpoumjRLGNrXnA/8aPyS4Z/sQ2KPEXM0eFmka8mcWg1Jw&#10;KJjyZ24kme2cCmFdpAxbzpXR59RljeTN3Pq8AVsd1uBZg4fxmt0jF0pKxHf82OekV3/TrVE1L18I&#10;IxCC89bKmEYAjU3MwzAJJcsITBPyMMwEpkkQQLOSoFmNSMY0pdwa0HEsBn3HE9A8TfVswE4OGjko&#10;rtwCwvDYqAnFMcmg8ryYMrSYbBPUq8LYhkLA4AFIKQYkTWij8pQPGxUSWIxzosaVET6yh3GPPvNA&#10;Rqh+g0lS5oQCugiYbgWKDIp07ZhYZUVCzCA74HAcfOXRVFRNJ8G4YBfcqzVgkMu5MpSetZLXYY/f&#10;81ir/yBeNVsx78WZmj92F0ISN7Lm6Yth5Y8hIG8F3NOXwyHhYdjGPgTzsAfJNjwIHrPwh+mereC2&#10;g5XwKluFKIKmbMADbUcjZKBp5SjHwn4buXt25UtG/oofLJA0ohkXM6I8L6hpgkAQzq0GoQMHqbTt&#10;YzXBbk4N0+CIChPkcrRH5DiBxK3TouF9yGKzjqLjppwsxk6gA8oIINsE9+1DLse5B3fpIpaN4HM4&#10;U7SUNV+tJzJgma8AMUeamxduh0HWJqpoL2K331NYa/wwXjJ5GImNPvb/CjQR1U+RaQia3Efonj0M&#10;+/iHYRP1EEyCH5QdxiIC6HvQOGZdAk20wDT9rmjnoNq+E0l8lKCoX840cgT8mxZImDi4J3ZK/c8x&#10;DOSpsjF/Q7etn+rZ8AGKBvspECijmNujy9hYPXx8H+K5D0cQCtJZp1bxOgtAyVR+XSylYQ1aHDuD&#10;SthqN3PCBzlHAjnmIhhtFAPsihQR0eoAU8rOxoKKlrKZDctfxiaHx/Gi0YOIrfM6+2O3MUKmiap5&#10;SsY0/rkPw5OgcUq8BBrT70FjQtBYSPm3+OVwymIxKEETQ/WsfEAAjRRDJ9PQyTGC+b2W8uTmv7lm&#10;5C+nBerPiZcWzNqeTxxTnY+mICAZOkjwME8zsJ8uG12zUSW0cApB7Rue7EWgRhXtAIpPm6D2LVdE&#10;Un3z7tjAQtHtkFCZi2CftuQRe5RykFI2x8I3zibCnclN9+oDsC3aA6Os7TL3TCv2VSh4P43nKAa4&#10;ZKoLA5/+6T8BNNFVT14Qlz9K9+wR+GQ8DOfEh2AV/iDMQx+AacgDjG0ehIXkIdgSNI4Zj8Kn7DHE&#10;NiuinEzTw240Y6dy0H6UXXIGrOXumXzVXz0L9L9bopIypfu3KAb+kSzkDB7czpzOPgb4zN2M7GTw&#10;b4zK1w3ZV5piwSyTom9ZI5ZytG/3FsY1WxHLuCaynxvhuAU6je2kEobsUH0kBuFNDrBjKY1XjRp0&#10;OA9TJfFJdvxfB6XgZ/AiXbSDwau/FTaa/bM7kTFN1RoZaPxyHoZP+kNwTngINpEETcj9ZJsHYEbQ&#10;mIkfJGgehmM6gUVWSqB7VsE8TS83oU2czkEXY5viAWt5lfPVWzLXzjsJpSrCPEsxj5ER8W1vflb1&#10;4DmMLH3ji5Y9H3zdqf3p73pVv/xzf9pXfxmT/P5vZ2O+/POJ2j9+907OW7/pCf77d98Uf/UfHzl9&#10;/ofjyt/8+ezBz/869fjv8cG9THTefjnjNoTz1Z/1s02fVv974oRQPbCfrKPIZCirAsb3ou1dWzS8&#10;5YTmt31RQ9AkTmiSZRQQ2LsLUawISOGEav92BURztmjBGKdPM6GY2ukG55L9bCBozj4Br3Lr88vQ&#10;TnoZ+wKfxstmy7HD/dGLenp6/3RujVDUGcuKgOiKtQjJewj+6ZSdkx6EfeQDsBSRaYIvAcdcSqaJ&#10;ewhOqSvgW74SMc07UNxthz522Bw/lUXQSFEyYCnf7nztLPUfv5K5OfvbR0bql578oOXemffyn+0+&#10;n7qv91ysa/uZQHHraVF662lJXd/r4eONp0KOdJwWfTR4PvmPA+/E/nHoraQLx94suth9OuJi37GY&#10;+aPvVs1PfZA/f+qrboy+lYoj72Vh4INCNJyV4vhnbfjyTx/h3G8Gce7TPpz+qgfHv+ibP/Jx84Xp&#10;z2q+O/1l+7e9p1LOmydsKDGO2xhpn35A0y9bd23e/1E0OQKF2ypP2tqlHdE8FzOuMB89vod5nP3M&#10;0xzAwCeuaH7PEfXvWyF7yhQB3LcTQPcsnqwj7JAMaN+NxlNRyB0LZlOLNBSNSGFdoIAYtnUyyHyV&#10;Q2ZfhR5Hmu/0egyvmK/ADo+VZAbTHxt3eHN81bP/iK18FiEFBE3GcngnPwiHKAKFTCMcZgSOpeRB&#10;StF03dKWw5+sFNuyjUzjjMHZZIydzETXNJugD1jIQXONgeZmIVHXf7zw0cYp8XPdx+Oj2+diB1pO&#10;hrxTNuXybe6E6YXCKdOLVdyj0npGhO43k9ByNgrd57PReS4Bbef5+6wInecjUDfnx66QniiecUTH&#10;TATa2Vq1jlW6badj0P1GDgqm/VHMXmcZ4xac9sXhT+wLHU0FrJB/zxt14jAja7Zi9UTtiQgmGvWQ&#10;SgYo4XS10mO+6D6bCeOo16Ds/QwUXB6dV/Ja+a2u5IVpXfHacJvULcv/t02Lpp13Jk3s/jJuatt8&#10;6lFF1L2pj4kvPdD3qRdKTlkhhuf17XiZqpkOu/MH01XbgVxWWOdyanXtdARyRwJgS9k5tdcLFvk7&#10;WRXwLDQTXsYe31XY4fYktrk9jMAMswd+7LOMrlj5j8jKRyAuoIKW+QBB8wAcIgiWoPt43A+L0Pth&#10;zRjHjkwjgMavbKUMNFWMaQZou/GTGeiaItP0mMtB82uCprvbbfHbvxlYP/VmaUDtjP8bjXMuv6mY&#10;dv5L4bjTfBqnAxRP+s0XccBsMWu6ithSqYiLWPi54pgHMtkFM4+jAdPZs6z2uAhpbE2bM+GMgglH&#10;BtA2yJ+042RiCyRz5EbhuCs7qfginzJu1TEOo+Ugp1QOtk3gBrN4jukI7d6OSDZPl/0+wMFQwiPl&#10;4xzOuwlj042sCTsksuF6Mnd3Vs54oJDT1YrZqaaMKpeO9BVssr4PG20exlbrB+c329534ZDv4+/4&#10;5Kvr/nfbCrmd9BE1o/SjWy8WnFTC5G88MPt1CI5+FYNEumX+3bt4rm28Th94t69HcIciWo7Ho2wy&#10;FKXTkbDPU0R0hxMrA7awKuBpaBI4BwKehIrkRapodKliVH6031pM5aN/i6xYDlHewwjIImhSHoBz&#10;7AOwCiPTCCwjEpjmATjGPwT3zOUIINPENTMOG/DEoACaE2SaqXBUDNjKQfMLgEbGHi1vxKxpPhmo&#10;N/BOfOzQ21FnBt+M/Q0Z4e91cz7zNUfduRj9kD/tjkJOei6c8kbRpBf7fpkjlcOZMjlPJo2LP5Kb&#10;tsJ69iOkYyeCueMxuGMPgjq3wLd1J/zatiGcicII1nJFdDPJ2HEA0ZzZGcFJaZF93BjGYU4ZBFp0&#10;rzaS2KIphPtYxNy3EtS6DSJWFQe272GPMRVIOedGxB5kwe2KBBNVMJa0BLfvh5StY6O5/yWCJftx&#10;7KWWxabpJQRiBgFZwUZ6wZUa2O3xGDZb3Y9XLe/Baxb3zO9yffgLPelz6fZs6vGDnbMnVO7LO7b3&#10;686PTHDmd+E4/YdIlt6w31oPa9UoVSdRdvZs2cwk50G0nIxh+yRuAGNG3qnoAAJr9WFVuAWacS9C&#10;K+F5DmR6nnNlXsR2Mo29WPXBH/ss4yqf+GsMKwLEBSsQSKbxSrwfztFkl7D7YBFyH6zF98NGSvaJ&#10;e5DJz4chKl+LtBZV1HA/zcCxeEyeyEXXhBTlfVbybjRXEzRCAD73WfuS6U+qX5l4v1xv7M3c1I43&#10;E851n4r5j5o5v4uNdKmaWMPUeJYVsyfCZSAp4pCl3Cl7ZHJqWTI7wSSykXkKg+Dgrj0QdeyFW+Nr&#10;7F7/KqdybYZ/60b4tWznAn+NIHkF0s4dCGrfDL/WzZwgRgB0bEYUy1BE7FoZ2rUfIu57CSeAxJ3q&#10;fKSaxTZJ4g5l9hPbzmM3gllb5d/EeIKtipL7OV6PU8nCCLawdnUkDbDUv1OH4GLysfkgYnvZH43V&#10;x9GcPp06zMkBQw58ZG/nQbLghD8DeGskcEZOaJMRTGM3Yq/Xamyzux+vEUDbne7+i3rwE9Y/2Nqt&#10;++nFpccOnz/xTQBOfS3C8S+zuR1gF/fRHEAOpxj4tvMLgAN5a46HoHSS/cZYUuMmgKaB0wUqdkEt&#10;/iVWO7NZefirUA17Hvv8mHeJMf5RpkmufvLPCRXPQMSY5gfQuMYSKASNZShBw0ebcIIm/kF4ZAmg&#10;eRwpbIBeTfWsn9udx49noWcygu6a4/GruWYW1HsJZfP1qF8081X9iukPag71fpidVHfK7y8db8R/&#10;1/VWwnzlbBAq5yL5TWxHV4n7SOZCUDTDpB2z3klsF5vI7cQJrNuK6GdFMF2jYO6RD+NiF7Fpnl/b&#10;drLHBs5o2UXQbGDDvJ3wan4Nnk2b4dbwMtlBET78mx8BE97LrcHsgxzJDVwRrAELJ6tEEXzRHL0R&#10;Q8AkssF5OKuGIzuoZHHkoKiVTQEJirB2Zu/bWKHMsX1R3SZI6nVFEhuPR/LnBA6DkrQfRuaQPa/d&#10;idPAHJA9wkbnp+KoZvmh61wKGk4Lg47C0H46hV0n6frRXcse8WOOhZOhmdHPI5DSRpyQQlBJ2J/Z&#10;NON5WKY+/ZZb2tOXuv1TIh58z/o3J34ThHO/i0Mo7yOKLXPbGZ/F8fxBnKxcNO2FnNEAtJ6MhU+V&#10;JjzKDsG7WhVaic9BJ+EFaDNXo+ixiqP/ln9nn6e65McWYGLlk39JqHgSYfkETdb9MqZxjb0PtmH3&#10;wlpE0PCwDb//EmiYxxGXr0Fa0z5U9zqjfzqG7lm2DDTlvVbytrSXi3RKuLe99ZcjK09/2u08/Wlz&#10;VcuZpK9Kjgf9tWg28GLyqP18Mv3/9CPWKD3iwRyDFVI4si+Cjfji6a9HMT6Q8ls0sGMrAsge3s0b&#10;CZB9EHexaQW7SvpSYg3s3E3VaD8XszKHtRI0ZBZRyyEEt7HrCyc7h/LRp2mXzNcXt+8liDaRcfg6&#10;bskNbaN71cYRGmSO2H4Lsow6/36QwGOTiuY9/D+6bBzTF83hSSlD5iidCEbFVAgyR92QOcy4aNgD&#10;WXxMHXQlU3GgE/spS9rYNLCDfZ5b2OesVYXA0kfcgBsng/kgoceEINS/9J49lpC2GyOu24bMyLqy&#10;fsZSBFvuuA9dOSYq+y0R3sP2Tn2qSGYzjrxJi98VDLrLxIKRc85LZz71/evsF75oOuuCmhMSsi+H&#10;4xJ0CR22qJrxRmKnKf9PStdMC07Fe+HJTWk6Sa9Cl6DRiX8Fu51XwSJt7b/stplQ+dhf4igjS4ru&#10;R4gMNPfBNeY+unUETQgPMo0AGsf4B+iePYTQ0uUEzR5U9Tiij6AZO56J3vEY1HQ5yKcG/G/Q/JDb&#10;aD4do1F4NFBcdzqxqeZU7F+LjwV/lzPmOZ/L4Dt30pGHJ1nEicqPEfML3JAlK5Wna8MJzCG9ijJX&#10;yKd1L9lAgX9j07vW3YwRlBiLECStW2WH4EZJu4U4gu6U4DYRNIGtbM3auJUA4U5GxhheHCzk3UAX&#10;qpEbuhr3wadRAT4tO+Bat4mjKHbDvX473SKONydgwnv0kDloy2Ce7MKfk9g7LLqbrWY5ZSy8i9/e&#10;bWpI5EiLyA5jhLSzVRPfV8zRfRIOVQpo5ugNAtC9YbuMxQK4YALplgldJgNaOKKiSQn+DWS4epa9&#10;NKrBq1aR18Dz126HV70SPOv38HpU2NzvEIIaVXmth/i8wwQ0N5S1MVfTQdeOe3AiGJMlDqn/Ja9+&#10;/z2C7Uff8dEffddm/vRXDLKP+VFg8EP2mBOcqrbQNfPkOfejkKwlaTaAXT7dyXp9xjMvwCj5FahF&#10;PYc9no+xl5niv9wYllz9GN2zxxBZtAahWffJQONG0NiJ7oVNKA8+2kkvgcaDoAkuWY6khs0y0AhM&#10;MzaXQdBEo6bbduFOQhPij/pzmUt7PihZ0/B6mkvVmZTMstnIY1njnn8uPh76bd6UD9InPBhv+HDx&#10;2REc9PF7OU6cOwqDutnStZvbens4lo+dU0IZLPu2sUcY3SKhatefTe/8GKwLylMwy94j2Gw8mA0j&#10;QhkfhPL/Q/maoDayABnFs3krF/AeuDZsgn39y9zau47HJrjW8P+4YLxbCDouau8GBv3t3JPSYw5/&#10;dn4MaObCbOFibRAAxt2OBE0IWSqUrCLEMVHcxCXm6HQp45nEPhPkjbkQMBZ8Pbtf9nAiQIcevBt3&#10;c8FvhZ8AhoZd8Grg1mP68d5NW9jHeDfdQF4zQRtG5gommCM46s+XwI4k84jaNBHcfBheBLJr1Q5I&#10;mzm+g2CJ7qLK1ktbdZjw0OawV44xpJsTQNB51e+m+8eCTNojZ0j9C5lAwM9h+A3bj8fec6AIYsH4&#10;yBvlVAo9a9gSdtiWrWkVkNTnQEb0kilorhUKUI9/DqapG6Ed8Sq0Ip+ctxTv/5d9AhKqHv9TLNWz&#10;cDJNaOZ98E0SQEOgfM80NnTT7MLvg3P8/fBMf5BMswJZ/NKo6nFA31Qkxmcz0SOApsfx/cv1Tq7r&#10;5wmZ7NbJwmU9p4tfazuXVdD6Znpf4/mE3+XPBl8onPa+mDHhMR89bD8f2W9PN8oEol5jeHJx+NHl&#10;8eS3byADYnEv97pzMQYz0JbymzyWeYxIjuqTUJ6NZoOIUE4cExhFCL6DGEy7NG6HGwNuN4LBlW6V&#10;OxeMR8Nufjvv5LEBTlzsjrWvEixb6ELtkgHAj+6UT+NOMg1/b2J7I4LHvX4TFzeBRTBIGZsEciFL&#10;2F1fynF7QZ0HuLDJTHU7CK6dl9iArOBeryD7WYhZ4giSKN5P5oAdckc96UZZIr7fiu+nCQndsPB2&#10;lq008B5lTLKXYCTb1G3jOYVjD5zryXR1hwniHfAlu3jUKcKtRgEuVZsRUMcvh1r2CWDPZY8aupXV&#10;SvCh++RXx3qymgN8P86eqSM7NCixW6Um2VSVMRdjKipjCYP68wWDJsKuy5tHzwZuGj5njdF3PJFM&#10;+7fOcSAsgdJ9Op3T0GjvNm1Kz8HwLWMjjrI90E1cz/axL0OHTOOS8/JfNmy46f9rRvi/F2xS9Zo/&#10;x1Y8+J+g8SNoPOLuhYPkknsmMI1DxH1wSfgeNCUPI5M2qeq2R/+RaIzNME8zGk7Q2H9yXYHh+04m&#10;sm4m586dWySUbMwh7/a+d/sebnuvbfnElxNPtp8v16w9nePccC4rvvJs2umyk5Hv5RwL/o/kCfuL&#10;cWNu84kjnL1CdYpDhViFa8QdiGyIx/mUnh1CtS0XPd0aaS+/JdkRRdpHP36IE477LBms2xMk5jJG&#10;8aebE9ytCfcmBYKK39J0P7wILh9OzvJsYmd6gsWDzODORejZQHeKjOHBxedWzwYSDOYF8HgSHH4s&#10;0/Bs3cT4ZCsZR/j7Ri56JS5oujitBEQbix5lQbsyZ6Ww9qpxi4wN3Go28lubgKzeTveIoOSjK90k&#10;fy5+4ds/lK5RQq8ZR9/ZIaPfQfZNnc2gPKHXgrEKd1RyIKxYiIPq99P9orxMpvGjixVKJc1bAAkB&#10;7tewjedjbCU81pKFarYRGDwfD9eKHdyCTLaro/tWrwHfOjIPx4cH8DGMYBe1sI8ApzTHMdZJ6bFj&#10;/oejOGhPIUEaz+sSXFBJzy7GSPsIBosMoW7s829avv3Ld0dw8sNcdn7hZDY2CyyY8qKayC8yMl37&#10;STFCa8ludbR7yUFoRDzHseZPwTdLP+1yFnFyNZmm/AFI8++DiEzjk3Av3GPugb3oHlgH8wi9B46R&#10;ZB+CxiP1AYgImuT6zajsskE/mWZyLpvuWSTdM+srmvd5Odf2bz9HAEbhG4XLmt4pV256q9S38a3y&#10;+tzZhNM5MzEfJk2H/UfyZNi3CRMhf4wccv8utM/5u4hB1+8ihpwvBvdZXYwYdroYMeLGcnMbhDIA&#10;lTAgDek3Y2sgc/bsMmZ9E1UhBplB/ADFTOIF9jInQR/fp4Mfci9lXrot4b2WCOriBDAGtr7NunCq&#10;E4DA+ZVNGmQAdklp4SIhaDxZAevbosz4QpmLn6xElnBiPOApKFuMZXzbFBmj7CVLsckeF70/3TGf&#10;JjaQaKR0zNe6kx3cGtj8mx+MB10QX7pBAfxm9qzZw6nGBFy9IuOCw2zCrcoFZMlvai0eVLyYO/Am&#10;W3nXbuOC3sWDLhVjm1DGJCLOrIym+xPXzpiGDCKwkYSxi7SZuyFb1BHVpk8W2MX357XXKRAouxBI&#10;98qPsUkAQRlElvLhdYTTrZJSPQtrpQtK1gxtJRAYm8R0s6smXbSIdo7XaNVBdLOgxh3k3/UQzi+M&#10;MLqN8ZStIzu5TYDdKRN6GWOxarlg3BbVc/6U2YM4d8aCPxuxKoHNAF/XQyOP5mmP0NG5mK8++n0u&#10;vvl7G+beTyNwKFZM+vP1jMuYWxp6L4LNx8Mg4sDZ4DoOtc16Ae45W97TEyssvZxFl1y95k9xAmjy&#10;7kNY5r3wSbwX3vH3wjHsbtiE3ANbATRkGneqal5pD0BM9yyN9q3udkD/ZDim5/LQOxqF2n7bP17O&#10;+X725+TN5d2edTb8+dTjwS3JM6LfSqY8LoRQugwVZpT0O3PhexIE7ghmO53gXncueC/+zRX+XbYs&#10;9rODd6ctyzCsuFBtqTxZcCiQOR+FJJkR3BlAetLf9mpl1rldYAozPteYcQdB08nfu7T5HBX66hoc&#10;KKTHQ4cg0uBz6f5QjvXjIvHjt70sluHslDCOuhPRTQvpUYGYi0XGPO1CfKIMV+HbnyATtRoRAJw8&#10;xvmRQcwt+PIbPJSya1ATWY3fwJ7Coq2nO0M3yoNMFEgQiej7R3cZ0nVi1xfKrSl0odJZ9xTBa4hh&#10;fBDVYYgEfnMHkE28agk4Bsoe1RQDandC3MySeipjiUIuhdcZQxUrppOqHROVQgwRzm/qMF5nXK+g&#10;iGkgjjmQWCp30k4VnlMZKXQ9E3mk9ZsinV8uERQrMoeE2IRyOMGexKSmmIwaQmYNFb4Uatbz/Jvg&#10;Urkd9sUbYVe2CQ5lG+FQvIN7X8hEpezLXEY3s2IPnFid7Fy+C/bs1u9QtpluHd1TxkAetFV4915W&#10;Nehj9H3v+Y4jkhPtnLT20Te5+P3fOnHk7XBkjbgif8oJRUeCcPo3eRx1IUJ0uyqyBiwuiGtVTojr&#10;9S4LMMICTqle9R/xBE1Uwf0IyyJoEu6BZyyBIoAm+BJwHKRkn4T74J3+AMKKH0ZWoxLqKMMPTkVh&#10;YiYT3UPhdNfMvv2hd9vPDox/doKm9wqUwo94/04y7j0vmfRlAwYPTuhy5tQuRwLDjXsyXMkSnmQE&#10;DwbcnAfJ0QciDjEN7nHm4reDT6cVF7UdQUDgtFvDvcWYMYIpHOv0uIAN4dqoRzfDlItTcAusyBoG&#10;/J0Djfg8rxY2+W7RpZLFxU9QBTA4DmzX53M16c9r8eCw1zp1Pp/dV+rJVIILwvcLaKRULDAO2Sek&#10;nbJspwldKHbM57WEc5JXBEEpaRMWnxnlYSYM+VxZ4N5Ed4gfRBDZyZ+PHrLYgy4YXaowxheC2yQi&#10;sKLa+G1N4CV3sbcyr0vEaxEUqXAyn4jvE0p2iCa4I+hOhhMs0QRzXJcBsgdt6I6ZIJFAyWGZTBrL&#10;7OO7uA2ZgI4m24WRAYMad1CBYrzCRetbv5PMRreLrOVezRxQ1TYmD9dTudrGBn2vwLWSDS9qXoNT&#10;5Ut0AdfRPXsVjpXP8OdX4VLzIl3C9bAtfQ7Wpc/DrmILbIs3w654C2wKtxIkG2BZ8grsyzfAio+u&#10;BLkL39erWgDURv6/4PbtIDvt5bXvmK88qvW3vhMe80OcpvbF70vwxTfsRDOpj7QBJeaKLDD+gT/G&#10;P+ROzuMeF9KqrBSudMEmVT78p8SKRxBddK+MafwT74FXHN2z0LthG3LpcJDcA1eyjwAacfFyZNer&#10;orrTAb1kmgnGNJ0cj17XZ48f24Zwpdd1Rc8XyrWz52KqvXvs530GnDiu2x5+pGL/YSeO777EMmHD&#10;ntyY5MN952ScXkc2lbNjQ24CpMeWzer42M2chBC8k43EpNHgdnsG4VYEgiXdJUsmB7nnvI1DTzsc&#10;eFgTVKb8f3PmQ0zJEAYI4aL2b6dcy98lXZZchNZkH/6dCz2U3+pBBERQK4UB4XUEl0hYzB2mTBJa&#10;yEASxjF3ErJaTCdFAf49jYwY2UmwtJlwIdgSXAzcCSxpCxuCt/CctSqUhlWY2ebCb9AiiPi74OKQ&#10;kaLpTmX1OiC5xwZJZMAYniuC36oSDm8VEpMSftOHUb4O5qIPayU7UTHzb2JXSqpcAXQLAykWBAmZ&#10;frp8nrVU1Bh7CMG6W80mxh8UG+pfI3A3UXDYwTjBiAlWDqclq6RQUk0W8indHI1BcSOdcU96tzWS&#10;KFEnCPmaerZfauCXBdkinKwppaQcSdCHMk6T0AULYjwUyiOkngoZ2dOfbp9X7W4KAUJOZTevgWpc&#10;5c55n1qFi4yFLvrUKFwMbFD4NqJ536nY1gNRpQM25bWTgYeFUqOGqV3bO04c/tuJD3zx1ieR+PA3&#10;uUirsUNhmz2OfhyCN7/Jw/Dx3LorWmjfPzmp8gGC5mFEFd1DprlHBhrP6Lv/EzR2BI+j9B44U1Hz&#10;TicbFT38n6Dpm5Ri6lgGuukeVvdYcZvDvx6P+FOu8UdfM/KB+I6k6fCzXh3u8GRfqYARR/iyuNBr&#10;0Br+ZJjAQReyjDtZxn2egLkYOuh2UTLseSF8yOOvBMmFyEGfb6X97n+T9rn9Q9zneCFm2PWitNdl&#10;3q/Zat6/mTMk2wmcRiMuHvYKJtv4NJkwkDaW/c2DOr9HvQH/xh7FnH/iRebwbqAy1spF3cAR4c06&#10;dKWM+e0uAI7zJgk8cRsniDVbME7gMKQmxkd8nyAqRkGNnAZGcPnXUxHi9K4Qvpc/WSGUM+sDGSAH&#10;MGgN488iMpakmTEGme3SI+MB+v7RdKMimbiMpcsXS+aI7WQ8wtquSLqDkuZDdPOEvATbtjIQd6/d&#10;wOB8Oxc/RYOG9bxmltJQOAim8iZh/BRLN1NMRomlwpbSbU5XThcpHSzYpC3CuXnLn/tR3DIPsEXR&#10;LphHbmPLok0cM7GOPYxfg17Ies5oWQftgPXQClgHndD17KK/ns95bd4g7LV5IzEfJa/NW0RuvmAU&#10;tf4708j13xpHrP9GX/zibwzCX/xET/zSUePIV+fMY9e1m4pfDLeP2xKtF/Kci1nURgWnxJ0bgtIV&#10;nhNX7380pkrlPuHQ+5Gm5WVdZs/Wj+y+OPuuP859FIH3fluM6FwHDMyJ8DEZqHM83eunLMh0ltEk&#10;sggzqvASaPwS7oZXDNlFtAy2wctgR6axp6vmFnsvvAiakPwHkE7Zu4oeTN+EGFOzWegdYRkNk7nC&#10;OMKfcg0/+TX17+XdEzEc/JlXqweZw41d6RmTMDgP6HOaDx5yvpAwHfD75rfzakc/rXceer909wCf&#10;387+wvUQLxI0fWFz1aWDeRbo3SrEQ+Jz4kWtb8Qtazkdt6/tXHJEw7H4xPyJ0M7UEZfPE4dcvxa3&#10;W/85sMXkQlCrxXxAs8G8b73RvE+TDt0rwQ2j60UmCGLs48uFH9ioTQBQpm0hQxEc0XQBRQ1GiO+0&#10;R2q3Nxe0LRcnwUXqDhISgvzmFXIWgsslSKOhdMWE4D2Uh4TBtx+DejHjI38G28HMVwQ3UhVjjCNm&#10;sBxGBSucIkR8F2OGtt2sOSOQOvk798nH8v+qWX4Tx5gjp88McQy8YwjERAG8ldrwyeXEsKQ9MIvY&#10;zp7EW9gdcguMxJvYu2szTKRb5i34dxPp1nkz6bZ5y+it/H3TvHnU1nmb2E0XrKJ3fmsZt/0ftnHb&#10;/+qQrPA7q7htXzslK77rlao46ZqmOOiddrDUPWm/lVfSfjufhIN77MUbHjQL2LDa3v6m2zfwUFC4&#10;SRhEe1nzLn/KQkks2e5W3qd0YeycEV7/PBFnP81EarE53vg4Bl3DWf4/5T3TKTknlT2KyIJ7IEq/&#10;B77xd8M9ehkcQgiaoGWwCeQjgeNGGdo7jbmcogeRQ3vXcg9PP5lm4mgaeockVM8sUX/uhX+64e2n&#10;XNuPviZ2Lvae0IGgr3zavdmV0Z9BvjsHpLpezJmNfr3+9Rzzgd/V3yPUdF3tEwuuYNmMywOlR7xW&#10;Vk/7vlJ3LNi6+qiopHo6oKNkwvdrJv7+UTDu/l1Kv92FDBYq5jEAzRp14CK2lJWERAhZ9S5zWYwS&#10;w+RdBAP2EKpYUipTQjmJlKqWhAaOamIdF2MSUQXjoAK6KiWH4JrNvEU+M+5FGrCOV4B9ohKsYnbB&#10;OloB1rGcvRKrALv4fdz8tB+OHMYq/OyYeAAOfJ5NggIbPexmPZTivH38nnmHRMVvHZMULjqkKn7n&#10;lqb0J/f0fd94ZBz+2C9P5URgrvqQqMBgIDRbJyk0TyciNEc/xj9HSykoR1cpMF19v3eiwoMucfsf&#10;9UjRuFdconCHWKxwh709vzEvbRP+2QDwUz/LnDqVlU3jmn+cYl+B9z9Pwjf/UYNTb/hg+lR5yk95&#10;z+Sqp/+SxGYZkXl3EzR3wy/xbnhGLoNz2CXAyEBDQcCNMrRnMhU2mXumRqaxQc9YKMan09E7HIUq&#10;us5JdY/d+VOu4Ypfk9Anfji4O+BL/3Y/VrS6IWLI/0+lZ9PT607kvHDFb3aVXyD403kD9veUjHjc&#10;m1bn9lBsvf1OaaXVoYBSE63AYmNf3yyjNN8cvQivPN12vzzDEf8C3QG/Qp13fQt0PvLN1/sgoNDo&#10;ff7f1z65+p95Zet+5pWl/WfHFJWvPTI0/+iSevivLmmH/uGeovyFa8rhbz0z1P/gl639kW+W5m9D&#10;8g2+DisyORFcaHRMXGJ4LKzIsERSaFAgLTGTRJWY2khKDMxiyszWh1QaPx5YpP2kkEHXE7+wSEFM&#10;n/q/Fvs1t+Cv1seTWa+wtHFQ73dvfR6Fb/7ciN/+uRTnP8j4ScnF5PI1f00uYwNAgkaSeTcCvweN&#10;Y+gy2NM9E9jGjo9uUffAgzkcUcEDIHBR1X4JNBNHMtA3HI2KdvN5umc/Whx6Ve5fxjDdIb/z7fKg&#10;2uXyt7zp2PTm18t+dKfdVTnxL/gm3ysqNwsupBj89uaiFv4mO4TfhW9zYaEvgMV+Nc0en3l4Rf+k&#10;8z/e/rIQH/whB5/9qWz+2OtJV6SeCR02k8pW/iOeilh0HtUzMk1g4jK4R9A9C1oKG/9LhwAal8i7&#10;ZaAJzXkIWRRuqqjIdo8GY1IGmihUdJpeqOjefPfVvMf/773K+xLuih6U/sW/m9nd8ejZqrm8H90s&#10;9LNejPzNr0sLpFSYrK3s0ZufeS8E73yThvd/X/DdkXPiH+2q+d9vlF9ctyWVrvlHHEETnnvJPQuQ&#10;gYZACVwKawLGyp8umgCaqLvhzRyOKJfJzapDqOZu0T6Wz0xMsfZsMAIVbSYXC3q3Xva5r9jgk29M&#10;LosbjPpcOhT298K5dMsrfgP5C+QW+N4CyWVm+2sHjC9Ovu2H179OwMkv4j8XBKHLMVAa9/Aklb30&#10;bVzRE4jMZeKSeRj/BLpiYoFh7oKlL0Hjx58JIFeBaZj0DGVr2uSyA6jpcMPAWAxBQ6YhaMpaDJDR&#10;uv7RyznvFT/ngw9G7iiZzT2VNpHwdsXbFT8vnV3x1clfcD1aIKFQO7e8XxOjb7ph9rNQds9JPXk5&#10;icakuq13Jhe9ciG+6Ekk5L2AsFRWOccuhWPwXbD1uQs2vnfB1OuSi+ZMIHkQOMGpjyG1VA2VLW4s&#10;n4nG6EQ6uvrZWKOBymrJ489ddftxR+Ot/e+1dtcfq5y+3EGiV/0i5G94Q1ogLk+zvZgV5YNsoH70&#10;ozCMvCn9lx0vuQaXphfvuRiT+zRBsw2RaU/DN3opHAIJGq8lsPJYAmOPu2DmSxeNapoHXbSg5MeR&#10;XMRhVQ3O6ByIwMhoCnr6opHLOCeq4pFdV924b/xuOrRmqqTix5JYV/2k8jdcKBa4OSZf7d1M5rVG&#10;XvfH9Afi+b7j0uwfu/mKCuW7k/N3II2N1FPydiMiZRP8ori1OXAJzDyXwMSdoHG/CyZkG1uCxlFK&#10;pmEFdVqRDsrr3MkwMRgdZZ6mPx7ZZXpIKH/R8Koa+9xvxxTrjxXNXc6gnat6YvmbLRgLMMd0W1yB&#10;6ufp7KQz/LoPZj4Jx+yHxa7/zABlzZoPpBWoICOf3W4yFRCVzKpyTghw8CNo3O6CnsMS6DtdAo51&#10;AEtpJMsREvcSUvP0UVrlgc5ugmaY2527E5FVYIbYvHVBV83YH89/fGfvO/XvyQFz1Uwqf6N/YgEh&#10;MRtfqPllDhuR9J5xwtH3ky6Wdvu+8n89Pbf40MtpeWpIz1NBQvoORCayPi50FRy9OV7D9R6YOC+B&#10;nt2dMHGlkubNzptBjyAwcgMSM/RRWOKKlpYoDPVlo787Azm5jojJ2Jx11T6Y41/0j/ed6vux9qBX&#10;7VzyN5JbQCjrSS3T/Vs+d8v2nHJDw2DId27i/z+HklZ4OCM9Wx/ZOSxUTWdMksA5n4GvwMFzBcwd&#10;7oGpwzLoW90BU2eOD3RbDWvPlQgUKyI+2QRZOWy0WCFGb0cW+royUVDgRdDtHbgq1v/w7ydemDzX&#10;ue6qvJn8TeQWuEwL+EYoP5VaqnuxmN1uCto5szNyzx9f0LvpP2vDhD7TMfHqf0pNMUJGEvcZxRyC&#10;WHoYbl7ctuC2FtZ2a2Bgeg8Mze6Fqd2TBNGTsHZ5Hl4BOxATy0aNaWyGWCRBZ1MGOppSUZDtB3Gk&#10;6seXeXk//rSZcyMrrsobyd9EboErtICPdN+mhELNC8Hpe3HQcg28o5Q/+kGKrm52CU+KM0FmshVS&#10;E80QL2E1ePBhuDiuh5XlM9A2WAENg+XQ5KFltBK6pk/ByvYlgmoX/EMOIjnZBaX5UtSVRaO6NAZF&#10;GQFIiHW84OK39ufJ1VzhvcufLrfAT7aAU9DuvRZe2y6+dPAeqFg8CZ8IleG2NvflSTGayIq3QiaP&#10;jAQCJ9oCwT5sJOKjAVvLjdDXWw0t9QegqfEANPioq7MKxqbPw9WVGwaDDBAX7Yy8zFBkpvgjP90H&#10;qXHsKiqxQHzU4e8Ssw6s+skXLH+h3ALXggXs3Hd7bFN/BC/suRtq1s/NlxRaf9JdzNZQccYoT7cj&#10;eOyRGGEAfy9u03BTgJvtJhhrr4Ke8iPQPvAg1HWfgq7+GujpvQJT0/WwMdsGfzduEw/VRm+1P84M&#10;ZeCd44V470QRPjldgf72QLNr4b7l1yC3wL9lASvnLQkblZbPr1W4GwmJWugrdMe5vli8N5WLtydy&#10;MFYXhvoMGxRF6CDBbwfi/fYh3G0HItx3QequgGypEYqjOVxXoopWKmWzXTGYbA7Eqf5ovD2bhw9O&#10;VuC373XjvdN1yMnXN/m3Llb+YrkFrhEL3Gxiu+HIS3sfwkGD1Yhx34PmPAf0lHhhoikEY7X+6Cnz&#10;QFWiIXLClJEazDHtIVTK/LYjOVAB+ZFqqE21QFOWFTryrTBe74sTfTE4TdCcY4Lz/dkSHO1NxkBD&#10;JIpyLV/nPV9W/ds1Yhv5Zcgt8E8tcLOu+ctva5q8iASnDUj13IqyGPbWduS0NffNyAo6iFS/PYjx&#10;4LgS+2fhZvooHPQeRUqgInLFB1Cfao2CcG51TjQgcOww3RSMkx1ivHMkCx+drsK5sQwCKQGTZKH8&#10;bFNF+ecgt8ANYQFhW7ZXgNIXJxo98MnRTLw7zHEZJcboSlFDmXg/PA2XwNVwKVx0lsPTaA1cCZy0&#10;4EPIDz+E8lgDZIbuQl7YHjRm6GKm1R8TbQE42h+Eb97twhdvt+LtE4WYG82kuqby5A1hMPlNyC0g&#10;WEBB9ZEHU9P2XuhqYDebXjHOsujyzHAcxhp80Zlrj+48V5SI1ZAdcgh5EYaoTrFFUYwGCqMPozhe&#10;CU05+phqdUdnjQl62y3x1qkENNe8hHMcufHZ2TImPlXi5ZaWW+CGs0Bzi8VHTewWNNovwhTjkpGu&#10;MDRUONGt0kVWsh6K06xQm+NMltmLyiT2jGaPhske5mXKlTHKphozgwFISXoJXW2W+PDNXPT3qOHI&#10;mCWOD3ng9NES+Xj0G27FLPAbknUsalT/QyubRI4PsrXsUAIGO4NRV2GF/KzDzLlsQ1aCCmopFPTW&#10;kXWS1qI6wwDTrGaeHBCjtlId756tQHjkclYEWOOtk2k4yUFdZ09E4cPzWfP9zUFXtO16gX8c8tu/&#10;HizQ1+dzV32t6nxHiw0m+iSY4tHL1mH1laYEjSKS4zYgP0kFH5+vw2/fbkZboQFSIl5CqPcD6OXm&#10;s74OZ3z9cTfCOeypvkYb52ZT8e75Inz1aRvefyP/r/K9YtfDKpBf4xVZgFMlHuvkTsuRTm+cn8nB&#10;mSkWXTJGqS3RR1HOAZbVvAJx4J34/Bzb4L5eg84KDvNN2o04yS66butRW7YXb54oQGTEXdxWsBRT&#10;o344dVyMbz4fwlfv1fxNmFpxRRckf7LcAte6BSZHxBvHuwNxZjIRn75Rh3PsKNPf7IjGMu6TyT6E&#10;+Mj7kRC+Fu/N5uIjqmEDDaxoLrZESqwSYkSrMN4ZioFGb9SXWhAwErx5Kg/dnHj9uy/68Pn7lX+5&#10;nK3W17qN5Ncnt8D/sMBwn2jHRCf7Qk9nML9SinNTSRhsdkBLhT5q8nVYh7YGksDFyI58Fa8PSdFV&#10;ZYHiLA6RClmNjNRVVNyCkB27EmeOpuOzd1rw2ftlmGTzyN98VI9vPuv6Wm5uuQVuOAv094c+M9Ti&#10;julejl0fjudjONnEBU3F+qjMUkF6zFOICloED5slyJJsxlC9K/JS9yM8jH2ck58hQNyRxMkCr88m&#10;4+vPO/DZ29n48K0KfPQOx4F83v0vexPccAaV39CNb4Hubre7m8sNMEq2OTbMDH5PNNnEBWXpyize&#10;fAXRYWzV5L8YgW6ct6m1BP0VPqjJ3Ie6UmMkp96F8WFvpGQso1oWjm++7MT505747eeN+OS9fEwO&#10;Ju298S0ov8MFZwFhA1pViRJ6GMfMDCUzTxODjipnZMS9iviItdwewHk0NovhbLYEDoZ3I9F/Oxpy&#10;D+LERCKKCx/DKBkqI+NuvH5KRKapxrFjuvj6q0Z88UHFdwvOmPIbXhgWEHpVVJYoXehstmbuJRZH&#10;BuLQWGiGgtSDiOS4QD+PRXCha+ZgdgfsTJbC3mgZvJ3uRrh0Geobn0YnG95ncsrAm2cS8dffjaNj&#10;+D589UkNlbjobxaGBeV3uSAtUFOjPddSZ4C58TTMjiSiu94L+an7ECW+h0xzBzzc7oSzzR1wsLwT&#10;NkZsrGGyDNbmdyI763m0tiohrXgJ3nw9AafOOuH8mWh89FYBzsyI2hakMeU3vTAsUF2rmtfZbEIF&#10;LA9vHCtEX7M/CtJ2Iib8LgT53Q5Pso2zw+1wsV8CR8u74Gx7B9zdFyE46A5UNq1BfstSvM3BuZNH&#10;zPDR20X44O00HJt2d14Y1pPf5YK0QFOLoVsrxzWeYo7m9ZkCumgxKM7ej9hIAiNgEbw8F8HN6XZ4&#10;uN4JV4dFcHdbTDDdgZT0J5iTMcLE7Ca8+14u3n2D2wLezsd7byVj+rjT/9kqakEaWH7TN54F2tvt&#10;DrQ2KdE9i8ebx4pYShOFkhzuq4m9E5LQRfDzup1AoexMdhEYxt93EaI5gqO0RAHjowF47/04vH4+&#10;Ah+8k4dP3i/EW2/4g1a6YWcC3XgrQH5HV2yB2kb9He0cNy8DzVwRpedEVBWqIjFxMSSiRQgKXARP&#10;r0XwJuP4eS9CWMgipKesQFODNuamCZb3MvDhu+n44qNyfPZhHt580+MvV3wR8hfILXA9WaC11W5L&#10;c/MeTA+H00XLZKl/FFsy7UBC8mKERxA0wQQMQePrw5/prknFi1Gcuw09nBI+N8uJ0ufj8elHuQRN&#10;FT7/KAdnXzf4SZPYriebya91gVugq99zY1PTRoz3sznGdCqODcaipGA3ElPuQgRBE0wXzdePbhkZ&#10;J4TVAbExi1FRvAl93aY4eTIYb7+ZiM8+Fiqba/Dxh4k4enbdmQVuUvnt3+gWmJwUr2tv02V2Pwgn&#10;J9O4ZTkSlRwanJp6P6KiCRS6aH5kmCC6ZZLwRYhLIGhKX8NgrzFOHg9GXsi0AAD/9ElEQVTAOwz8&#10;P/2oGF99XoWPP4rBybf0Bm90m8nvb4Fb4Pjx+FfaWtUwMuCBk0dSMdEViiqCJj1jJSKpoIklZBky&#10;TLB4EcKjFstAU1L2JPp6DXHqdCjeZTzz2acl+M0X1fjgQwmOntldssBNKr/9G90Cx49nPd/afABD&#10;vc44NhEr24hWXaaLtLQHER27CCKCJpBxTQhBI41cjKTUxSisuA/dvWp0z4LwniACfFZG0FTi/Q9F&#10;mDm9LfpGt5n8/ha4BU6dyn+2uXEfR2U4YXpMirHuIG5j1kNy2lJExi1CaBhdM8Y1YVKChkwjgKag&#10;/G6C5gCOnyJoqJ598Xk5QVNFphHh6AlV3wVuUvnt3+gWOHs29ynBPRvstcfksAj9LR6oqzJEQsod&#10;iBJAQ4YRQBNK0AjuWaLANJVL0d2zDydOB+P99zPw2SelMvfs3Q8DcPyksf2NbjP5/S1wC5w7l7e6&#10;s1VH5p6N9Pux/7KbrGFGUtpiRNE9kzFN8O0IoZsWTmEggX8vqrwDHT37WW8mYXIzE19+XoYvvijC&#10;ux94Ye6MhbwV7QJfUzf87Z87l7mirVl1fpCgmRoNRU+bM4c0qSI1405Ex19yy4KCCBqqaJKoRZx+&#10;JsQ0d6Czdz/OnIvCBx8wR0P37EsZaDxYQqOvc8MbTX6DC9sCMzOZKzpbTecHetledjQWg12eaKzR&#10;R3rWKkTTPRNRZvYnaIIE0EQvRoIAmvI70Nq5G2fOR5JpMvD556X49LM8Fm66YXxOTXVhW1R+9ze8&#10;BY4cSbq/vdVkfqjPAcfG4jDU7UP3jPM3s1bIQBMWcbsMNIEETSiTnXFCTFNG0HTtoXsmxvsfpMtA&#10;88lnWXjjHcZFs+YHbnijyW9wYVtgYiL7vu42s4v93ZY4wo4yA10eaKjVQ2b2I4hNILsQNH4Ejd/3&#10;7llCymLkkWlaunbg9Hkp3nkvDZ9+ynk0n2bh/Ns26D/ykrxB4MJeUjf+3Z85Q9C0m1/s7TTHxGDg&#10;fwoBmdkPI4YxjTj8dvgQND4UBARXLY41ablkmqaOdbKYRhACPvmsBB9/molz79ihdeiZ3Te+1eR3&#10;uKAtMDkZt6yLTNPXZYHBblf0tDqhoUYXGdnLmf3/n6ARZOfYJIKm9A7UtT2B82/EMqGZjU+pnn3w&#10;cSrOvm2BlqGN2xe0QeU3f+Nb4OjRtLs7W00u9naZYrDHWdZqtq78ALJzn0Zs/O1Uz8gygf+PvbeO&#10;r+u80v1vZzpxGMqQNsUwJ3bsxMyyJcu2mJmZWUfMzGgmSRYzWbLIJDM74GDb3GmnzXTSpkms9fu+&#10;R85M7/3c+7uTpG2UnP3H+znHss45e6+zXz37edaz1mLFo6CBNFmFt0gFSNPU+bBcupQnr7xWjgiw&#10;Ta6/VSznrjlKa//Dz331o6adoUFHQCFNR4vVjf4uOxKcvjLQ6S/N+zaxab4raZmzmyaUTROe8C8S&#10;j+ScUXCLVLJpWruek8tXCnEBVHFrtk1ef7tUv2l6hky0qk2DvqIM4OTVpjnYYjPT2+3I5IAY6Wl1&#10;kZZGusxU/UBSsxW6sGHgNOEgTYzaNAgBVQgBLd3PsmkK5Do1NG+9U8emKZYzV11l+LjdQwYQNu0U&#10;DTkCSnJubrbWb5pxtWnaXKW5wUFKK78/u2lQz8JxBESoTYPrOaPoFtSzedLas4DbsxwkZ4SAt2vh&#10;NIUyfdlODh91/6khx1M7dwOIwPh45n3NLRbS3Wknh3pDpbvFXQ42mElZ+f2SCqeJAWlC9ZLzv0gs&#10;Nhp1e1a1c56096yQS5dBmtdnkebVN/Pl1CUbGTnqfr8BhE07RUOOwORk7ndami2kv9tZ73LubfWS&#10;hn0b2DQPSApIEwWnCdFLzv+1aap3z8NGY6LnNK++VsGmwULzRp5MX7SS3hN23zfkeGrnbgAROHKu&#10;6LstB82llzzN1CGdXnJuQAgoK/uhftNEgzRq00T8b5umZ2CrXAZpZvM0bJrXs+X4uS0zQ0fcvmsA&#10;YdNO0ZAjgBDwg3Y6ywx2u8pxOtL0t/tJ496tIM03JQX1LELH7Rl8JkypZ9yeZeol53nYaNbpkeaV&#10;V8tQz2rl1TdyZerMppmxsYBvG3I8tXM3gAicPVt8f3uTGYlNNzZNNrdnJDf3mktJ2d2SnIHvjE2j&#10;cjTq9ixOcRo2TfkOOE33qtlNQ57mzbdq9Egzddp45tix6G8aQNi0UzTkCJDcvL+1yUpfT3P0cKYM&#10;doTIgX3rpLT8x5KQzu1ZEkiDehYOt4nLvEVSMWxW75knnT3GcuVqMZtG5WkQAkCa8dMrZwa1TWPI&#10;l5NhnPvx4+U/6mg2l+FebznBCI2BDgyb+6xpO3uPftOo27MwNo1eCGDTpCE5VyEEdPdtZtMUwWnY&#10;NG/VgTS5MnZq4cz4uej7DCNy2lkabATUpmlp2oKFxls/d6a3LUCa99tShHafxCICRN5EGj2nYdOk&#10;qDzNXrVpzOimWUSepoo8Tb28+nqOHJ5eNjM9HXWPwQZTO3HDiMDQUOwPWw+aIQS4yzlaOA200yNg&#10;jzmb5lvUzyj7zNdnb8/YNPrbsxI2DbdnPX3ms5sGpHkL79mrIM3h6dU3JiYi7jKMyGlnabARoFng&#10;D9oPbiGx6SsnFdK0+qOeWdKN5l5JvCkEqE2jN2ze3DQ1bBp1e3YVTvPaayq5WY/bGU5zatnH/WfC&#10;7jDYYGonbhgRGBqK+W7HQZoF9vnLWaY897cFSnOjjRQW345B8+t69UxtGnWbloAEnQXS1O+bJx19&#10;W24iDZuG2zOlnh0+/fjH16/rbjWMyGlnabAR6O/Xfae9ZStlzt5y9lipDHVF6PM0BcV3wWm+LtHK&#10;5Rz79VmXs+pGU3qLbNtPY41+K7xn+dhoGLGBeqbfNKce+7inp3iewQZTO3HDiMDIiO5bzU2bZHgA&#10;pDnKpumOkFYMm3mF+M6S2CxxcJqYr0tY3GyeJrX4Ftm+n9uzARu5giPgNX09DZKzUs/gNNPT1f9i&#10;GJHTztJgIzA1pftGSzNI0+/H7VmJHOqOloP7LP9z00TEf12Co9TmuamesWm26TeNtV5yvn69Ur9p&#10;XiNPMza98saI6L5usMHUTtwwIgDS3HuwiTxNXyADZivkEG1pG/YYS37hbRKXdpPTgDTh5GnicT2n&#10;cXs2izSWcolN89p1yp31krPiNM983CgW/2wYkdPO0mAj0NOju7upcYuMDobJueMVMj6gk8Y9GyWH&#10;SWgxyV8nufl1CYnmkU2TQKONVD2nmb09u3A5j03D7ZleCMiSsdMPfySi+yeDDaZ24oYRAZVXaWxc&#10;z6YJlrNTJXK4P4FmgRY01YDTsGki2TShbBo90ihHAJtGqWe9Q/ZsmnwaoKtNgxBwPRMh4CE2jTZv&#10;0zCuHAM+S4U0BxrWyyGEgPNHy0CaJGw0FiDN1/XqWQTJTT3SID3/5+3ZgVmkUUVoqp7mbVzOr1zP&#10;kJFTP/vQgEOpnbqhRED1CDhwYPPM2FCknJ0sk5HeeIQAkObmpglHCFCbZtYR8C+SQp5mR8Nd0jfk&#10;IJf0jgCEAD3SpMuh6fv/Yihx087TgCOgkGbfgfUzh4fC5dKJWjnclyDNB6woa1alzkjN5Gj0m4bN&#10;E8umSS+7ReoavsXtmSO3Z0jOcBrVI+DV1zNRz57/wIBDqZ26oURAbZqGg7NIc+FYtUwOpXF7ZiaZ&#10;BV//z02j8jTqNu2T27O6hnvZNE7cnqly55LZTXMd9Wz6oT8bSty08zTgCOhbODUY3xgdDJcLx6tl&#10;YihZDuw2kfR8RmyANMqwGUKC8685zbame7k9c9WXO6tRG+/QlvaV66nK5fwnAw6lduqGEgGFNCQ3&#10;b4wNR8p5Ns3UcIYc2LVR0vIoQEM9C1XJTWWjUUJA1s08zcFvS/+wx6yNhk3z9ts75OXXUmTi+PI/&#10;GkrctPM04AjokabZ8sbEoTg5f6xKjg5lyP6dRpKei9ycOLth1ApVt2dsmgwk590H75eBQ+431bNK&#10;feXmNZBmfHrDHww4lNqpG0oEZtUz85nx4Wg5d6RMjh9Kl7071kgG6lnkzVsz/aYhX5OAIyCz/BbZ&#10;0/RjkMZNv2leU21pqdy8dj1ZJo/b/quhxE07TwOOgGqArjbNxKFYOXe0QqaGUmXfrg2SAdIo31ko&#10;fEZxGnV7lkjCM7viFtl18AcyMOIBp8F7hstZec8uv5osE9M2vzHgUGqnbigRUB02GxtnkebC0So2&#10;Tbrs27GOlrQ33QBsmGCW6hGgbs+yQBolBAyN+uiR5vU3avXq2VWFNCftXjGUuGnnacARGBtL/3bD&#10;ga1IzhFySQkBSM77dqyiUeBNN4DK09zcNOr2LKeS5ObBb8nwYT/yNIXyhn7T1LBpEAJO2Fww4FBq&#10;p24oERgaKvpuY8MWUULAlZP1cnQkU3btQD3Lmb09UxsmmDxNqDJsMuRJbZrdzT+UQyM++uTm66/P&#10;Io0SAiZPOhwxlLhp52nAETh8OO37Bw9ayeSheLk8vU0/rHbn9tnbM73v7JNNg41GbZrcm5tmZNRP&#10;n9x84806Pae59noqSGPba8Ch1E7dUCJw+ASbpmkzSJMgl6ar5PhwmuzYsVp0WZQ6K4fzzTxNBD0C&#10;EhXSVKGeNd8P0njLBTpsvvZ6jb7cWXGaw8fMGw0lbtp5GnAEVC/npiZTGR+OlQsnyuU46ll9/UJJ&#10;zFQ1NLMiQNDN0gC1adIRAva2/JhN4yvn2TSvgzRvUk9z9XW1aUx3GnAotVM3lAio27P9NAscR3I+&#10;f6JKThzKkPq65yQhY/b2TPGZgKibDdApQsusnCf7Wn+u5zQXr5YwzEmNQ6+H0+hk5NjGKkOJm3ae&#10;BhyBI0eKvrvvgPHM2HCUXJiuJbmZJdu3LaAl7ayzWSU29UhDnkZxmgxcznuafyRj44FwmhKQZpu8&#10;+c4OufJaHKMDV+UZcCi1UzeUCIxM533rQMOWmdHBSLl0cpscGUyX7XXP6zdN2CebRg11+utN0/KA&#10;HB4LZGpAsX7TvPHOTrn0cqQMn1iTZChx087TgCNw+rTu3uYG0xuH+iNQz7br8zTb6p4V3c1NExQJ&#10;0qhNQ/8zPdLAafa1PSOHxoIoQgNp3gJpfrVDLr8SIYPHno424FBqp24oERgZ8b2zuXHrDSUEXD65&#10;XSYGU6Su9mmJVwVoII26NQtWbWlVh03FaZQQ0Pa0jI6HY6OZ3TRvUBpw+ZVw6Tv6bLChxE07TwOO&#10;AC2cbm1pMv14YjhBLrJppgbTpK7mMYm7yWkCPtk0IE282jRwmt2tj8roRJhculauV8/e/tVOuQjS&#10;DJ9Y4WPAodRO3VAicO1a8bzmRvOPJkhuXjhRx6ZBcq57enbToJ4FRv/L7O0ZSBN3E2n2tD/JpgmX&#10;i9fKMGzW6jfNBf2mWeVoKHHTztOAI9DTs35eZ4flh1MjOvqe1chkf/JNpGG8BpMC9JuG27NQhIC4&#10;bHV7huTc8Ry3Z6Fy+Wr5rOSMEHDhlUgZnV5pYcCh1E7dUCKgNk1H+9YPJ9XtGUgz2ZcstdWPkacB&#10;XWhF+8mmCdHdokeabPI0e9ufkZEJNs3lYrn+xjb9plG3Z6PHV5oYSty08zTgCKhN09Vu+ZcjoylU&#10;btIjoDdRamoeZkIAo9DhM2rTBLN51KbRcxo2zYGOBfpNcwVO89obCml2sGmiSG4uW2/AodRO3VAi&#10;oL89Y9McPZwqF9XtGUhToTYN8zZD4DKKz6hNE550i15yzmLTNHSu1m+al69VyBuoZ2/9arv+9mzs&#10;uPEyQ4mbdp4GHIFZpDEDadLoe4YQ0J8ilTWP6DdNMCijRxo1PlC/aeZJRuWtbJpVMjIZwiQ0hAA9&#10;0qhNEyETxzY9b8Ch1E7dUCJQXMym6bD5y5GRNLlCacDh/iSprnmU5Cab5SbShCAIBCf+F9Ic6Fwi&#10;I+Nh3J5VUrlZj3q2Wy68HCX9x9c8bihx087TgCOgNk1Hm+WHx0Yz5PKJejZNolTX/lKSKG1WmyaQ&#10;9V+bZp5eCDjQuVgOjYcwakPladSm2QHSxMnoKZtfGnAotVM3lAgU69Uz6w+PHk6jWaCSnJOkvPpn&#10;+iG1n2waxWmCEQJ0jN/I0QsBKyh3xnt2tZJ6GkoDmO587uUIGTlt9RNDiZt2ngYcgZ6egHmdbXYf&#10;HYXTXKSXs1LPKmof0Q+lVUKAQprguFv06lli/jwqNxEC2lfK4Yng2TzNG6qeZjubJkRGztrdb8Ch&#10;1E7dUCKgNk1Xu+3HeqRh00wNpEhF9YP6PM0nnEZtmjCEAB2bRt2eNXSyabg9U5vmNRwBbyIEnL0W&#10;Iv1ntnzHUOKmnacBR0Btmu5Ot4+PjqYy3blGxuE0Kk+jhtKGqtuy2FskOB6kSZ4nugJuz6qUerZY&#10;RscU0lTokeYNitDOUxrQd8H8GwYcSu3UDSUCs7dnNjeOjqXrDZtq01RU/Vhi09ksesmZzYNyFpw0&#10;T5IK2TTVt8qe1mdRz0L06tlr6vbsV9tAmnBpu+x6l6HETTtPA45AQ8PC2zrarWaOT2TJRSTn8d4E&#10;Kav5BYbNW/QbJgikCVKcBqRJ4PYsp+5W2d32PIbNaLn68s1No4SAq1EzIyNOtxpwKLVTN5QI7Nq1&#10;5o6OdnNaN2Xq62nGexKkqPKBWaSJmd0waoWmqE1zq2SDNA0djBscj5Sr2GhevV6jr6c5ezX8xvS0&#10;578YSty08zTgCDQ2et7T2eEoxyfSkZxrZaQrUrKK7tUjjeIzgTeRJkxtmjw2Te1t0thlIocoDbiE&#10;I+BVWjipTXPuauTH1dqmMeAryYBOfXbT2Os3zdkjVTLaHS1J2XdITOpNpFGbBiEgFE4Tm3urZFXf&#10;Jg1smsOTUXr17BWFNMynOXst7MORkWVfN6DQaadqqBHo6vK5r6PdRo6Np8uZIxVyqDtKdJl3SFTK&#10;X92exc8ThTTx3J7l1N0mTd1bZJRNo7rRvHK9Wq6/vU1OXw36i7ZpDPUqMrDzVpums8NWjhzOkNNH&#10;y+VQV7Rk5N8lEck3b88Up7m5aRILb5XcenV7tolNQ/eaK6XyCqM2rtNh8/TLkR9om8bALh5DPd2W&#10;FodvdnU6iXI5n2Y+zWBHJKMD2TQkM5V6Fhg3T79pwkGaxKLbJG+b2jSm3J5Fy2VKA16B07ymNs2V&#10;8D83isU/G2octfM2oAh0dHh+q7PDSSbHkuQkk9CGOsMkveg+iWSTBKKeBbJh1ApPvfXmprldGnu2&#10;yuEpNs2VMnnlDTbNW/Vy5kr0nxobtU1jQJeO4Z7qXjZNW6vDzMRo8syJqbKZgfbwmdSCe2fCdPNm&#10;QJqZgLh5MwEJ82bCk2+d0RXdNpO77faZxi6LmdHJuJkLl0tnrr1WNfPy69UzZ69Gvy+i+yfDjaR2&#10;5gYTAYU0re1WH0+NpX588mj5x/2dYR+n59/3MbdkHwdGz/uYTaNfIbpbP04ouO3j7PrbP97fbfLx&#10;4SMxH1+4Uvzxy69VffzyGzUfn305+j1t0xjMZWPYJ9rS4vfN5larDyZGUz44frTig962kA8yS77x&#10;QXD8vA98o+Z9AKf5wI8VlnzrB2yaDzK33f7B/s5NH4xOxXxw7nLhB0jOH7z6Vu1fTl2L/p1OpyGN&#10;YV9NBnL2e/fa3tfcavP+xFj6+2eO1rzf3Rb4fk7xN99n07zvHznv/cBYHuNufT80+db34wpufz93&#10;+x3v7+/Z/P7IVPT7F64UvX/t1cr3X36z7v1TVyN/I/I/vmYgYdNO05AjsL3V9N72dsc/TI6n/uHC&#10;yR1/6GgPfC+37P73UMve4/bsPb+YW9/zjbv1vZCUW9+Lzb/tvextt73X2Gv23ujxmPfOXyl57+Xr&#10;1e+BNO+dejn2LW3TGPKVZEDn3qrfNA6/Gz+c+ruL0zt+197m+7vcsh/8LjJt3u98o2+umHm/w3v2&#10;u5jCW3+Xs+O23zX32/5u5Ej07y69XPa7a69W/+6Vd+r/7czLcde1TWNAF44hn2pb26a7Orocf3N8&#10;svg3l6Z3/KazI+TdzKJ7341Mu+VdfGfv+sbc8q4fKzh53rvxRbe+m1l327stvU7vHj6W8O75K2Xv&#10;Xn2j7t3X3qp79+S1mKvEUbs9M+SLyVDOva3N9a6Wdru3j44XvH1xetfbXV3hb2eW3PM2lZpv+0f9&#10;y9s+UbfoV4Bu3tvxRbe/nVF7x9sH+2zfPnws8e2zl0vffvl63duvvFXzzsmrsecNJWbaeRp4BGa9&#10;Zy7Xj48XXb94Ytf1zs7w62lF37genHLbde+IW6/7RrNib7vum3T79ZjcO66n191xvanf/vrh4/HX&#10;z10tu37tzRq1Xj91JeqkgYdSO31DiUBra9C9ba0u105MFl+7cmbXtfa2kGtZxd98OSjltpc9w299&#10;2TPi1pe9Y3mecPvLkbm3v5xZf/vLB/sdX+b27OUzl8tfuXK95pWX36575eSVqCOGEjPtPA08Aj1j&#10;Md9u6bS/cGKq6MKVM3sudHaGXMgo/PbFkNTbLvpE3nrRm+UTy/P42y5GZN92MbXm9otNffYXR44l&#10;XDx7rfTStTeqL738Vv2l6StRowYeSu30DSUCQ0divtvW7nx6+kjJ6Wtn95/uaA84nVX6ozNhabee&#10;8Ymed8Y7msdYlu7WMxE5d5xJq7nrTGOP+ZnRqcQz56+WnL36et3Za2/XnZ2+Ej1gKDHTztPAI9A1&#10;Ev691jaH46dPVBx/+WLj8bY2/+OZxT8+EZo874R/9LwTbJwTPvG3n/BJvv1EZO6dJ1Lq7zzR0Gtx&#10;YvRIwolzV0unUc+mr75VNz19ObbbwEOpnb6hRKCvL/RHra3OEyePVU1cu9A40dERMpFe8p3J4OTb&#10;Jr2ibpv0jeEx+rZJv+TbJ8MLbp9Mrr17Ek4zOXI0YfLMleKpy6/XT119c9vU8cvRLYYSM+08DTwC&#10;w8NhD7R3OB86M109cvVCw0hbe8BIWvF9IyHJt414hd02ysYZ9WT56W4fDcu9azS19q7Rxj7H0dGj&#10;utHT18oPs2kOX3ur/vDRS1ENBh5K7fQNJQKDg9EPdnS79546Xtt39WJjX3u7f19C4Z39ocm39XtF&#10;3sq6rd89ludJd/ZH5N3Zn1xzZ39Dr3M/QkD/2SuV/ZffrB+48tb2gSOXI3caSsy08zTwCIyOxv+y&#10;pcut/eyp7R2vXWzu6OwM7IgvvLsjKOnWTs8wVhQrlpVwR2dYwR2dqXV3dx4ccO0cPa7rOnutouvy&#10;G9u6Lr+9rWvycnStgYdSO31DiUD/SMzj7V0eTedO7ziIEHCwsy3oYGzeXc2BSbc3e4XPa/aOur3Z&#10;I5bFv8P5eVLdXc0Hh9ybD5/UtZy5Vt5y+a1tLWyalomrkeWGEjPtPA08AkNjMU+2trnuOz1dt+/l&#10;y837Wls99sUX3bkvMPn2fZ5Rt+/Xr7jb97sl3rk/NPuu/Yk19+xvHfbcPzqdtP/cq1X7L7+5/cCl&#10;N6sPjF8JzDHwUGqnbygRGJyMf6aj23v7uZP121++2Ly9ucl5e3zeHTuCUu7YgQiwwyvmth2esXfs&#10;cI+/c0dIzt074mvu3gHS7Bg7nbbj4vW6HZevb9t5+e3anWOXAnWGEjPtPA08Av2Hwp5r7vCqvnhm&#10;Z/W18weq9zU5VLNpagJS7qjxjrq1hg0zu5LvqgnNvasmvvaumoNDHjXjJzNqLr5SX3P1re21F96q&#10;qz182T/CwEOpnb6hRKB7IuL5pg6vkvOn60uuX2oqaWrxKonNv7PEL+n2Um7NSt1jeIy7s9Q79c7S&#10;8II7SxPr7yltHQ0oHTuVUXb5tR1lV9/aVgavKRu54BdgKDHTztPAI9A+ELKwucsn7/zpXXlXzu7P&#10;a2pxz4vIvTPfP+XOfI+o2/PdWF7xd+Z7pd2dH1Zwd35K/b357SPe+ZOnsvPPv1afD6cpuPz29oLh&#10;i96uBh5K7fQNJQJ9Q5ELWnsCMy6e3Z1x5WJDxt79dhnhOXdlBCbfkeEefUeme+wdmV6JrJS7MkMK&#10;78lM2nZPZtOQT+bYyezM89frsy6+uT2LTZM1cNbFxlBipp2ngUegpTdoUVtPSOK5U9sTr53bn7h7&#10;v10iSJPom3SnzjnyTp177J06z/g7db5pd+tCS+7Vpez6hu7gIV/dyMn0pLOv1iddfGNn0sW3tif1&#10;n3PfYuCh1E7fUCLQ1R/0QkdXYPSlMzujX73QGL17v010TN6t0QFJt8Z4RN4ag8M5xif+1piAtNtj&#10;okvvjMnac3dMy7BXzNh0euzFl2tir76xLRbDZuzwOecNhhIz7Ty1CGgR0CIwJyNgQZtjl/6iLIeu&#10;3Bueg0USO1knKcd2SebxvZI4US+hQ6Xi0pEpZgcSZdn2MPlFhYc8UOIi8zJMZV76Zpa5zIvbIPNi&#10;WHEmckuSpdySbCW3pPCYYS3zCuxlXoWb/KjWT5bviJONB9LFprVQ3PpqJWJ0ryRNNUn68TbJP9sn&#10;JZcPSdmVQ1J1dVTKro1K9qXBSzHnOh6ek4HTDkqLgBYBLQJaBD5FBGjaatWXnWjfmfmxz0Cx6I7s&#10;lPQTeyRjeo8kTGyTsEPl4taVJRaNSbJ6R4Q8WOkuPytxlduyt8qtGVtlXpqF3BK7Ub/mxRrLPB0/&#10;S7aQeQps0q1kXr6d3FruKg/U+svKnfGy6UCm2LYVi1d/rUSO7ALQGvRgk3e2V0ouDkn5lRGpuHpY&#10;Sq4ekrQLfVdjTrU9+inORvtVLQJaBLQIaBGYoxH42tbuzDCrjswPffrL+OO/XVKP75LkY9sleqxa&#10;ggdKxLUjS6yakmTNrgh5qtZTHih1kluztwA2W2ReqpnMiwdk1IpjJZgAODCeVEtYj6Xcmm8rd1e4&#10;y48Bm8U7Y8Vkf5rYwWy8+2okbHiHxI7tldRjLZJ7pkeKLw5LhQKba4el+OqIZF7ofU13qePZORo3&#10;7bC0CGgR0CKgReDTRMC6Ly/AtS/vg4DBckkY3y5pgI1aseN1Ej5cIZ49uWJ3MFU27I6Wp2t95Ecl&#10;jgDNZrk1lZUCk/kEbNSjDnktGRCC2cyCjY3cc1NGU2CzcX+q2Lbki1dvjUQc2iXx4/slDbDJA2z0&#10;zAYpTYGNYjbZF3vfSDvX/fynORftd7UIaBHQIqBFYI5GwKm/yM29q/BPvrCY6IkaSTq2U9KOwm6m&#10;tkvM4Urx7ckTm6Zk2bgrSp6r9JMflbrJ7Vlmcis5m1tTTeXW2HWzS4FNEjmcFCv+j5VlLbcW2unB&#10;5v5aX3lhR6Rs2Jci1oCNZ2+VRIzsljjAJvVYs+Sc7gZsBqUMkFFAU8TKuDTwVsaVnvlzNGzaYWkR&#10;0CKgRUCLwKeJgHNfoZVHV/6/+/QVzUSNV0ni1DbAZqfoMAhEjVSIT0+OHmxMdkXLgqoA+XGpq9yR&#10;ZS63ATa3pW76K7BBQktS+RqAJg1Wk2MrtxbZye1lTnJvlZs8uT1UjAEbO8DGG7AJP7RTYpDRUo4e&#10;BGy6pOhCvxRdGpLiK0OAzbCkX+7/ddrZnoWf5ly039UioEVAi4AWgTkaAYfeAlPHzrw/ePYWzEQj&#10;naXCajIxCaQe3S6xemaTK7YHU2TrnnhZWhUkD5W4yR3ZAE2aCTIauZsYBTgwHNxot5KvuTUF1pO2&#10;We7I3CrfKrCV20vt5LZSW/lhjYes3aeD2eSKa0+Z3iAQP7YP91uLHmwKzvVKweVhHGnkbsjZ5F8c&#10;+Nfkcz3L5mjYtMPSIqBFQIuAFoFPEwHH/kIjl468f/PtK56JGquBaeySbNxoaZgE4saqxL83n5xN&#10;imzZEydLqgLlsVJ3uStnq9yBQeB2lbdJBHASABvMAbfptshtyWYwHlP+f6t8+ybY3F5uJ9+pdpGV&#10;e2IBmxxyNhXkbHZK0mSDZJ/slALcaAXn+6ToMnkbgEatwsuDv0u90L3y05yL9rtaBLQIaBHQIjBH&#10;I2DTk7XYvj37f3p2w2zGavX5mryT+6m12UHOpgpmkyO2uNG2ABTLq4Pl4SJXuQvWcnuaqdyesklu&#10;I1dzG7U2t8VvgNmYym1JAA7GgdsyLeQuwOaOUnvyNs7yVF2wGO9NEtvmHKS5coka3UWdTSNg0yGF&#10;sBplEChilcJuSsnZFFwe/LfkS91r5mjYtMPSIqBFQIuAFoFPEwHLnqyFLt25v/brKZqJGa2RVGpt&#10;cpHRso/vREar0IONTZNONu+OlWWVgTK/xEfuzbGA1ZjI7UmwmXgjPdDclsDSATzqZwpsMvgd3Gj3&#10;lbrITyp9ZUl9jGzelyoOzbni11Mh4SM7JWHygGQBNqXnB6RKOdGUjAaruelG+73uTPv6T3Mu2u9q&#10;EdAioEVAi8AcjYDDYN4zbj0Fbwf1lczE65mNApu9LNxiN5mNHmz0zCZQni7ykDtzzGeZTbKx3A7I&#10;3A7YqMdZsIHtYH++LQ2pLcdKflnqLc/AiFZsi5EtezEIHMwR764S3Gg7MSM06MGm5FyfVAI0s2Bz&#10;SM9s8i71/z7lXKfWamaOXjfaYWkR0CKgReBTRcBxqOhJ157814L7S2cSMAhkHtsjedP7bjKbSvHq&#10;zhan5nSxIGezpjpEz2y+l2sld6RvkjtSABvFauIVw2ElIqOplUo+B7C5PdtC7ilxkJ9V+dHuJkE2&#10;7U4Rp4N5EtRVIVFD28jZHJCcE21SdLpHyi4OSBlutIqbYJN9vu+9tHNdFv9D5Guf6oS0X9YioEVA&#10;i4AWgbkXAefuzCdcO/NeCegtQUarloxjuyX/JGBDvU0MMppHV6Y4UNRpjoy2uipYFpb6zoJNGmCj&#10;pLQ4IxaPgM3tuNFuT2IlswCcOwCbO4ps5fv0VFtYFwU7ShPnpnzx7yiViME6SaTOJh3rc/6pTim9&#10;MEDeZoCczaCU4EjLu9D/7+mXeqw1sJl714x2RFoEtAhoEfjUEbDuzXrMtiPrqlcPBoGRKj3Y5CCj&#10;5ZzYhRutUrzJ2bi10tNsX6Ksrw2T58u95Ht5gEi6CYCDlJbEolXN7bjRbo/fJLcnssjZ3E4rmzuy&#10;LOTuYjv5ES1rXqoPFZM9OrFvyhbfrnIJG6yX+MN79GCTd7Jdis52SzFAMyujATYX+/89+1yPnY7+&#10;bZ/6pLQXaBHQIqBFQIvA3IqATV/ewzZdGec9O/NnYjEIZOBGyz2OlIZJQEdHAd/eHKSvFLEkZ7Om&#10;KkSeLfOUb+eZy53pxnInYHPHJ2ADyNyBM+2OBCWvka9JZQE295TYyw/oIrCoLoScTTIsKVe8O/8L&#10;bNKONCLbIaWd66GoE7ChqLPsGmBzpe+PWRd6nHSigc3cumK0o9EioEVAi8BniIBdW/ZDzp1ZZ726&#10;82biDleTs6HOhpXDShy/CTbNKWKxO0bWVoXKC6U+8lCBk9xNzuZOlbdJBGD0IAPTwfp8B9ZnPdik&#10;mcldyGjfLnaQn1d4ywu1obIVg4D9wWzx7CyWkMEaDAi7cb81SY5iNoCNYjblsBo9s7nc98fMcz2u&#10;Fo2N//wZTkt7iRYBLQJaBLQIzKUIOPbk/Ny1K/u4b0++3o2WjvU5+/hu2MZu0QE2fr254nwTbNYp&#10;g0Cxp/wy317uJmdzVxrs5hOwUYBDvuaOZIAGsLkTZnMnbW2+U2wvj9FTbWldJAYBndg0ZgA2RRI6&#10;WI2MRtPPo03U2rRRa/O/gk3BlYH3cy90+zeKBjZz6XrRjkWLgBYBLQKfKQL2/bk/de7KmvLpzofZ&#10;1Ej61A4ktL2s3TCbavHvyxGX5lQ9s1lfEyLLywLk2SJ3+UbWVrkn01TupK5Gz2zI2yhJ7Q5sz3fQ&#10;xuZO3Gh30bDz+8VO8kiFjyypi9DLaHZNWeLZpZjNf4FNzl+BTdlVCjuvDtJBoP9PuRe7Akdk5Ouf&#10;6cS0F2kR0CKgRUCLwNyJgEVH1o+du7NGvHtyydlgEFBFnYrZYBBIPVInAX15erCxxvpsVBsiKyv8&#10;5YlCR4AGZpMJqKRsljvjNsqd8SzA5k6caHem8XMadd6VbS73FttiffaiziZKTHcnADaZ4tFRqAeb&#10;hHGKR08wz0aBzfkeKbzYh5SGK+0KYHOx7095l3pDq6en/2XuREs7Ei0CWgS0CGgR+EwRcB3I/gHM&#10;pt+rK3sm+lClZFLUmYdBoABmk3a0XkIG8sW9lXHOe+PFuDZclpT5yINqTg0GgbvTFbiwYjfMgo3O&#10;RA84dwFAd2F9VmDzbepsHqn0lqX1SkZLoPVNhrgDNsEDVeRsdkrW8RZ6sbXqczYFF2lbA9iUwm54&#10;/ufci70R1aKBzWf6YrUXaRHQIqBFYC5FwKIr53uWHSldzh2ZMzFYn9MYMaDcaCWn95G/qZewgQLA&#10;Jk2s98bJyuoAmV/mIT8rAGwyAJsM2A1dBPRAk2gid9E94C7A5y7FamjUebdiNiW28osqD3mmLkA2&#10;0jnaojFdXFXOZqBa4kZ3YEhokizYTd5peqRd7P9PsEFG+3P+pf6YxguNt8yleGnHokVAi4AWAS0C&#10;nyECW5p137HuyGh26cq+EQOzycL6XHByr+RP75KUyVoJHyj8L7CpCZAl9Dl7rMhhFmxSjWcBJoFH&#10;jAKzYMNizs1djBm4m5zNPSU28hPm2TxV5y8bkOI+AZuQgVqJvQk2+pzN2S6AZlBKsT6rnE3Rpf6/&#10;5F3sTS6+1jPvM5yW9hItAloEtAhoEZhLEdg8GP1Nm660A16duTcUs0mF2WQwyyaTlTRRTfGlktHS&#10;xH5fAjmbYHmuzE1+WWgj9wI292SYyN0KXBI2zi7MAnqwSTEFiPi/bDP5Jjmbn1QqsPETo91xYomM&#10;5gazCeqv1INN6lH6o03DbM52SuGlvlnAUQaBq31/yb/Um6aBzVy6WrRj0SKgRUCLwGeMgO145n2O&#10;PZm7fLvyb0QfKteDTZaqs6Hrc9JkNaCQJ67NuMiQ0dbXBMnTTOp8tMhevpuzBbDZJHcrgFHMhjED&#10;d8NuFPjoF2BzT9YW+Uaxtfy00lUPNutwtFk1pZOzUWBTJTGj2yXlyAGsz63MtGGuzQXVRaCfLgID&#10;UgDYZJzvztSNjNz6GU9Ne5kWAS0CWgS0CMyVCJi26u517M2qD+ouuBGHGy0dRpN1bAeFndvpIPC/&#10;gs3G2iB5iQ4CjzPu+VuZgIkCm2QYjGI1MYCNAhykNPWze5DY7sneIt+D2TxY6U7Oxlc20l9NDzYw&#10;m8C+Sok+VC/JgE3OTbDJPUtxJ+ymTM9s+j/MudSds/26BjZz5VrRjkOLgBYBLQKfOQJ2Pbq7HXoz&#10;KsL6im4kUWeTObWd7gE7JBfQSaHOJhRm49KcJA7742RzfYisombmGazP30rfKPckKzazEZBZL3fH&#10;8gjDuSdplt3cw7TOe6jF+RHA9BQdBJbWBIvpzjixbkgTN9xoQViflRstDRkt95Qq6kRGu0D3Z2zP&#10;5TCb4it9H+Ze7C7Jn2q47TOfnPZCLQJaBLQIaBGYGxGwGNHd6dCXWRzeV3hDR2+0dOVGo+NzzrFt&#10;kqJyNsr63EJPs33xsqk+SFaWe1PUCdiQs/lGKoCjY90Em3tugs09emYD2GRslu8X2spjFZ6yhHzP&#10;pp0xgE3qTRkNZjNSLylTyGgqZ3MGVoP1uRxWo8Cm5ErvR7kXuiqqpztunxuR0o5Ci4AWAS0CWgQ+&#10;cwSMO3S3O/RlZIf0FtzQKYPAZL3eIJB+pFZ0Y1V6sHEDbGz3xMhGAGMJMtpjWJ+/DbO5V7de7oHZ&#10;3MNMm3sYNXAPA9TuIYejwOZeanDuzdwsvwCYnobZLMTJZrIjRpwOpIlvW4FE9FVI7KFt5IgOSK6q&#10;sznDxE6KOsuR0cqvADaXez8qvNhbnfvr/js+88lpL9QioEVAi4AWgbkRgVmwycwI7im4kQjYpEzU&#10;Ajb1kqbAZrzyfwEbY8BmdbmvzC9ykh9kASYpgIuOxWhoPdjweC9go1/0Trs3zUR+gHPt8QoveaEm&#10;UIwBG0c92OTpwSZuRIHNfvqwtTBioJMBan1SAdhUIKWVXOn7qOhCX63uQuOdcyNS2lFoEdAioEVA&#10;i8BnjsCyEd2tVv0pCf492R8njlRKxiTTOqfqYTjVkjRWIWHkbDzI2TjiRttC3mVRqYs8km8lP6Rd&#10;zX0p62A3G+TeeB6R0hTg3JvIv5NgPRR73ouB4AcF1jIf6W1pXbhs2ZUozg2ZgE2+hAE28cqNNrmP&#10;2TnNUnITbCrpIFCBlFZ8qf/jgvNd28re1cDmM3+52gu1CGgR0CIwVyKwvidgnkVvcqxvV9bHiRR1&#10;psNsFNhkTNVKspLRboKN894EMasJlWVl7vI4MtqPacJ5X9J6wAWAiQNsYnkeq0CHlbxR7mO42n1Z&#10;m+UbeVvlEQDqRebZbL4JNv7tBRLWUybxMJuUCQa1HT8oxchoZee7ZRZsGBF9sfdGwYWuA9TZ3D1X&#10;YqUdhxYBLQJaBLQIfMYIKLCx78+KDOjJ+Vg3TCNOmE3GVJ2kMTgtdbxKIvrzxZMRA860mjFnJs1y&#10;wOYpPdhskm+Rs/mGApvYtXJvDEuBDczmPpjNfdTZfJeWNT/Ms5ZflDrJwmpf2bwzFmaTLj6ATWRv&#10;pehGyA3BbPKmm6XsXLeUYxCoos6mgpxN2SUFNp0Hs15tvOcznpr2Mi0CWgS0CGgRmCsRsLigu8Wx&#10;LyNcgU2SAptxWA2Ak4YTLQWwiewvEE8mdbrsTRQLGnGuojfaC+Rsfo6t+Zswm/sU2MSskXujWNFr&#10;5L74tXIf0to3qLO5P2Or/CLPTn5e5iQLqr1lMzkbZ5WzAWyi+sgPjdAbbZKcDTJa6bmuWWajz9lQ&#10;2Hm5/0bB+fYWDWzmypWiHYcWAS0CWgQ+RwTI2XzdsS/TJ6AXsBmqlNTDGAQAm3QGpyWNlks4IwZm&#10;wSZBrJhJY1ThK4uLneVhWtF8G4PAN5MAFnI298Wsnl0JsB0FNikb5QdYn39Oh+jHyt1kca2/bMH6&#10;7AKz8W8v/C+wmYDZnDgoJQpsqLMpv9QrlTCbissDN4oudrcXXm+993OcnvZSLQJaBLQIaBGYCxFQ&#10;YOM0mO2pwCZhsFzSx+ok9wjyFmCTSs4marBQfFrSxFWBDWMCNuBGW1zoIj+mzuYH1Nl8S0lmyGj3&#10;IaMp0PmGzmh2ATbfRGr7fp65LMIgsKRGgU20uDVkSADtaqL7qiWN3mjZWJ/zAZsyijorLvboZbRK&#10;cjYVMJvC8x1dFHV+Yy7ESTsGLQJaBLQIaBH4HBHQM5uBTHflRosfKJVk7M9Z5GzSydmoFUXXZ79W&#10;ZtDsSxRbBqAZlfvIS0XO8iB9z+5nLPS3YDH3Ra6S+yJWyTdgNt9IUIADu1FgQ6POb+Vupnmnu6ym&#10;1Y05ORtX3Gh+yGjRyGjpoxSPHmmQAnI2FUpCI2dTDdhUKYPApd6Zwoudw6XHWr75OU5Pe6kWAS0C&#10;WgS0CMyFCFg0Nv6z+0ieM21pboJNBXkUcja0qlErZqhA/Nqo+j+QKHaAjUmlvywtdpUns63kJ4wS&#10;+DbOs2/Er5FvRCmwWSXfBGi+mWQk30w1km9nm8pPC63lJQBqeW2gbIXZuNKuRrnRFNikKmaDQUAx&#10;m1I9s+mVGiS0asCm/HLvTMmFrtG86Y5vzYU4acegRUCLgBYBLQKfIwIKbDxGch2CenM/0g3R9Xm0&#10;GgCA2YxVI6VVS+wwzKYtRTwAG3vAZlOFnywHbJ7Ls5FHMAD8mLY030oGXGIBHAwCitl8k39/C7D5&#10;XvZmeYQO0UvJ86ysC4TZxCCjpUsAORsFNmm40XIo6iykqFPJaOXIaJ8wm4rLfTMlF7vGi081fPtz&#10;nJ72Ui0CWgS0CGgRmAsR0Inun9xGs7YGdud8lATYZByuliyGpqXjREsbY+bMUKH4t6YCNgliVx8h&#10;G2jE+VKRizyRbSk/T98q31dggyvtW7Cbb6oFs1Hgo9rZfD9nM7NvrGUxr1lHBwFLZDR3wCYIsIlV&#10;zIZ2NZljuySfaZ1l1NlUwWzqYDWfMJuiC11TuZPN35kLcdKOQYuAFgEtAloEPk8EdLp/cj6caarA&#10;JmUICQ02o5hNJh0E0sZpKTNcJP7IaLNgg0GgzEdeKLCXh3Cj/ZCWNN9JIS+jWyffSlgD4KyeBZ4U&#10;wCZtg/yAEQOP0PVZMZuNdaFiTddnT8AmtE2BTbVkYH3Ow/pcRFFnOR0EqmA2tdieFdjomc357qO5&#10;ZzSw+Txfr/ZaLQJaBLQIzI0IADYuI9nGAV1ZH6UeUmBTI3lHtiFv1UjGRKUebAL0YBMv9jAbE2S0&#10;ZcUu8nQuxZrpW3Ckmcq3EwEbWM234lZjh14v3wFovp2+QX6IjPYw7WqWK7Ch1Y0NYOPVlCURHcUS&#10;1884AwwCBUf2SynzbCqR0Sr1YNMnNYBN1RW9jHY2+2TbD+ZGoLSj0CKgRUCLgBaBzx4Bka+5jGYZ&#10;+XVnfpQKs8kerZPCIzskn5Y1WUhp8YBNYFuantkosNmo+pxR1PlMrpU8ioz2ACaB78Bsvq3AhvVt&#10;3Vr5rqqxSTeWn2VvlScL7BhL4KcHG2tkNM/GDAlHRouH2SiwKQRsSnCjKbCpAWzqYDZqVWEQKD7f&#10;dUEDm8/+1Wqv1CKgRUCLwNyJgPyPrzmMZ6727cr4KI2izqzDdZLPmIEcZX0+XC6xg/nkbJJnmc22&#10;CNlUSbK/xEUWUKz5M/qf3Z9Cp4DE9fJtZLRvI6M9gDvtF7CdHzLJ8+e5FvJsoYOsgQ1tZKS0DWDj&#10;1ZguYTCbeHI2WZ+ADW60SmS0OmzP22A1SkqrQkYru9h1Of905w/nTrC0I9EioEVAi4AWgc8aga9Z&#10;TqW/5N6Z/GEqBoFMDAL/BTZlosMgENKRLp4wG+v6UDEt95cNxZ6yOMdBnki3kIdSzeX7WJ0V0Hwb&#10;Ge075Gx+mLpBfpG5RX5BXucpmM0amM3W2ghx3JUkPgdzJbyTJpz9tQDbbphNg5SeaJGqM51Sz4iB&#10;nXR8VqsWZlN+ofNq1tnm+z/riWmv0yKgRUCLgBaBuROBr7kfzV/o35v+YTo5m5yxeilkNHQu3Z8V&#10;s0kYLJDA9hRx3RcLYASIUamnrC10kxdy7OTRDAt5JM0cdrORvM1aPeB8L3k9jMdUHsw2l0dyLOU5&#10;RkivrwiUTXSMdtipE9+mXInsKpfEwXrJHt8rRUebpJzhaXXne2Q7HZ93wGx26MGmb6b0YverxWd7&#10;NLCZO9eKdiRaBLQIaBH47BGwm8yY792T+mHyYCkOsSrJGa+VbFVnM1omcchoQcogsD9WHMjZGJf6&#10;yIYiT1mUay/PZdvKs+k28gudsXw3fqV8j3zNd5LWygPIa89n28mz/M5LBc7U5gQxniBCnHYmATY5&#10;EtZZikGgVnIO75GSI41SCdhsO98rOy7Daq4Nyna9lNYnpefb3i67ePCBz35m2iu1CGgR0CKgRWDO&#10;RMB5Ku1Z756UD3UDJZIJ2BRgfc4lZ5P2Cdi0p4rn/jhyNuFiXOYlG5HRFubYyuOZ5vJ4KlJasqn8&#10;AFbzA2psvgvY/ChtozydZS3Pwn6WwoLMqsJo4kn3AMDG72CehHcBYgPIaCM7pWiq4T/BZuelfj3Y&#10;7H7lELmbfroKdPyq8PT+n8yZQGkHokVAi4AWAS0Cnz0CTsdynvbpSfsoCbDJpoNA4dS2m2ADAxnM&#10;k8BWOgjsA2zqw2RTmbeYFHvIohwbZDRzeThli/xct1G+l7havquWbrUebOZn2cl8mM0SmnZurggW&#10;q9pIcd+VIoHN+RIF2CQOAmiH90o5Mlr1yXbZca5HdsJsdl8blt0vDyOl9dNRoOs3madbNbD57F+t&#10;9kotAloEtAjMnQi4H8t7MLA388+J/UWSzmjowknqbNSIgUNFEseIgYCWZJhNPDJauGymqHNDkbs8&#10;n2UhD6ZvkkdSaVlDl+fv6dbI9xJW6R9/RJ3NfCS2hTfBxhSwsVAGgZ2J4tOYLdHkbFKHtgNsszJa&#10;zck22X62S3bRQWAfQLMXZqOktIrz7f+zUAObuXOhaEeiRUCLgBaBzxMBn+OZPwvqzfijbqBY0hkN&#10;XQTY5NOyJu1wKZX+uYBNkl5Gc9oeKeY04txC3mZpLjmZLEt5Jt1SHqCo8/sKbJDQ7qeo86HMzbIk&#10;10mW5TvLskJXMcUgoEZKK7BROZtIcjaJyo02sovPOgCzaZV62tVsPw/g0Ihzj57ZDEjlhc7fl5xp&#10;/+nnOTfttVoEtAhoEdAiMEci4HUk8yf+fWl/SB4EbEYqYDZ1UoAbLWNEJfJzJag1SQIaEsV1RySS&#10;mLesL3WThXmW8lSGqfw8zUR+lLROfs4QtR8nrJaHk43lWRxqCzAIzDIbZ9lSGaRnNi67k8nZADbU&#10;2aQoNxoGgcIjB6TyVKtUn22T2vOdsoMam51IaCpnU36h4w85J/b/fI6ESTsMLQJaBLQIaBH4PBHw&#10;OZ73I9/+9N8lD5boZbQiugfkYxBQYKPDjRaGQSCwQSdugI1JuYesKnYi+b+FDgIb5acwmZ/owcbo&#10;P8HmuXRzeSnXUZbmOcnqIg+xqAoVi5pw3GgJ4ouMFt5eLEkDdXqwKQJsqv4KbHbCbBTY1F/pxSDQ&#10;/u+Fxxse+jznpr1Wi4AWAS0CWgTmSAT8Tpb+wLc/9TcpeoMAORtYTd4E7WSos0k9VCzhHWnihfXZ&#10;ZUe4bCxzkxfpd/Zk9iYKOqmpoYBTgc3PaFnzE5ZiNs/AbBYho60o9JA1JT56N5pdXQwGAdxoTYAN&#10;kzrjcaNlHtou+eN7pOJEs9Sc7ZD6C92YBPpkO7bnukvdUnyu5f3c4wcenyNh0g5Di4AWAS0CWgQ+&#10;TwR8zlXc5z+Y8WYyBoHM4XLJo/NzLiOhsw6XSdJwgYRQ1Om5L1pcdmIQqPCS1cWO8mKelTzOaOgf&#10;Ja8FZNbKT/Vgs1YeAWyeTtsqz2bbyIv5Tsy+cUdGCxG72mjxoKjTj0md4e1FkjBQIzm0qymi63Ol&#10;AhtyNnXkbHYosFHM5nIPM25a/1x4uvHpz3Nu2mu1CGgR0CKgRWCORMBzOuse78GU6wn9+ZIxXAaz&#10;oRknBoG88UpJGqKos1UnLnsixGF7CAWanrKcsQGK2fwyzYhlIg8mb5CfYg74CW60x5NNZH6aBdZn&#10;a72MZlTsjakgRGzqosRtl078kdEiAJtEGnHmje6WYtrVKLCpPkPO5ly7bL9EcSfMRoFN+bn2v6RP&#10;718yR8KkHYYWAS0CWgS0CHyeCLhORNzlMZR8NaE3dyZlqATGUSl5DE5TK0mfs0lGRosR2+1BsqbM&#10;SVYyffMZBqM9RM7m59ifFdj8DFbz44SV8iiNOJ9J3YI12lIW5zoANl6ATZBYk7Nx3ZUgAUpG04MN&#10;nQpwoxWrnA1dn6tPt0jdWept9DJar9Rf6oLZtHyUOb1v5ec5N+21WgS0CGgR0CIwRyJgfyb3Do/h&#10;lIuxPVkzKYNFFFtWkUsBDMjZpA0VSWS7ytnEiB1gs7qUxD/TN+fnmlHUaSI/JWfzQNIaJDS1Vssv&#10;acT5GFLac1lWsjjPXtZRAGpxE2xcABv/xqzZEQO9yHSHdurBphKwqTlDf7SzrbM5m8u9UgvYlJ5p&#10;vpFxYvfaORIm7TC0CGgR0CKgReDzRMCi0eKffYbTTkX3ZswkDRfiEqMhJyvzUKmkwmwiyNn4U2fj&#10;viNCzLA+r4LZvJC3FUAxxSSAlEbzzfsTVsgPE5aTw1klP01fL7/k/55gxMCyElfZWh0qVkz5dN0Z&#10;LwGATQRgo5hNFmOhi5lnU3lSdX1uk7qLKmfTK3uosam/3C25pw/MpJ3aYfR5zk17rRYBLQJaBLQI&#10;zJEI6JjW6T2SejSqJ2Mm+ROwGa0ADEolmXY1EchovjAbT8DGknk260ocZVGemTybaSo/S1mDOYAW&#10;NYDN/YDNjwGbnwE2P8s0ZnT0ZlkEMG2qChTLmjDABmbDpE7FbGZltO10EABs1PA0ZLTa8x2yDcDZ&#10;pQaowWwKzjZK2omdpnMkTNphaBHQIqBFQIvA54oAA9Q8xnUTEb1pM7qBAoaalZG3KZds6mxSBuhl&#10;Rp2NL240550h1Mx4iUW5j6zJs5UFdAp4jkFpD2J9/kn8crk/bqn8lO7PD1Fz81jmJnmBaZ5LixwY&#10;Je3LeIIQRgzEUmeTIWFt+RLXUya5gE0l7Wqq9TkbmA0GgR2XemQ3brTqix1ScPqAZBzf6fC5zk17&#10;sRYBLQJaBLQIzJ0IeI4nD0cho+kAl4yREvI25TjTCiV9qEBiu9IlkEmdnnvCxKbGW8yYabMC6/Pz&#10;5GyexBzwC/I1P45fJg+wHsQo8DSjoh+D9SzItdSDzSbAxoxJnY4742hXkyGhgE08YJM+XEsB6V4p&#10;mz6IjIZBQMlo1Ndsu9ItlZfaJe8MYHNyl8vciZJ2JFoEtAhoEdAi8Lki4DOW1h3VkzaTPJRHYSe1&#10;NuRsMpjSmdhL48yOVAluSBCf3RFiVe1F12d6npGPmQ/YPJVqLA/DbB6izuYhHh8DfBTbmZ9pQWGn&#10;tawscBAzJnWa1wSKPTKcz4EkCW/LkQQFNkPVerCpPNUs5aebpOzMQZpvtkjFxVYpudAsuWf2i+5o&#10;vefnOjHtxVoEtAhoEdAiMHci4D+e3hbTlzGTOlyEOQAZDQktDXNAfHemPmcT3Ehyf2+MONUGinmp&#10;u6zJt5YXYC/PwmIexSDwU/I1PyVv8xhutPlpW2RhtiUta6xlDb3RzBklbV3LpM6bYBPRli2JPbTG&#10;UWAzsUvKTzRIxemDUg7YVF5olUrAphSwyT97QBJP1PvMnShpR6JFQIuAFgEtAp8rAn7jaU0xGARS&#10;kM2yDqtaG6Z2MmIgia7PitkEHYiD2UQCNgFiw5gBowJ7eVGBDSOhH1HTOeOXygNxS+RBZtospIPA&#10;QkZCL8u1lfV0EDCv8BfbmhBxoreaL8wmrDUbGa0Y5sTsnImdUnZ8v5SfUmDDiOizit0006qmUbJP&#10;75X449uCPteJaS/WIqBFQIuAFoG5EwG/8dTtkX2ZN9IGCiVXGQQYL5B+qEAPNnEdmRLWqJOA3XHi&#10;VkfrGXIw6/JtZCFg80L6Fnkc+ewBzAE/iQdsdKtkUboZrMeMMQM2TPX0EOvKQLGtDqJrdJT4NyRL&#10;KGAT00M+aLBaCsZ3SemJA1J6qklKcJ+VnkNOu9gMszkoOWf2SvLxutj/gYFh7kTqCz6Smt8f/WnT&#10;v58yrZuZuOsLPhTt47UIaBHQIvCpIxAwmVET0Zt+I4WWNdkYBLJGiinozBMdOZsYGnGGNGJb3h0r&#10;brXB/wvYvAiLeTLZCEazSp6B5TyBpPYMeZsFmVuZeWMjxjAbq0/Ahnk4AYCNYjaxgE0azCZ3fLsU&#10;ndgnhacbpPBMA4DTIGUATenFg5J3dj9gU5uogc3/9nXW/3rshdp3Jo/W/XqyeccfTi/QifzTp/7G&#10;tRdoEdAioEXgC4iA/0RaWXQPzKa/QLLpj5Y7QgJ/EGbTAzDQQSAYN5rXrgixq/YRy1IP2UwuZnmO&#10;GSxmszxJF4GfJi1niNoy+WnySnk63USWYhBYwejo1Ywj2FrpR2+0EHHDjebfmEadDWypVzX5rJSs&#10;sVrJPbJD8k7sksJT++iHhoxGvqb0XIPkn9knuuN1KRrY/B8uiJrfjT9W9NrIRPYrhz4ufHP09cpf&#10;HYmr/PWRn+hEpwHPF7CBtI/UIqBF4L8XgYDx9Jyo7owbKb240YZKJQ+wycL6nNSTIzFtuNFu5mzc&#10;6oPEHhnNFLBZnLWZ/MxmeUI/ZmA5jTips9Etk8dS18kSZtoosFkL2JjfBBt3BTYNn4BNKX3X+Ixx&#10;BrUd3y2FJ/fCbvZLCSBTBqspPLdfss/slsSjNZka2PxfvsOydy/cWfzmcFHslfaPYi61z6Rc6b2R&#10;dX3oXwGe1v3vnnpRN6L7+n/v69d+S4uAFgEtAv+YCAQdSk6hzuZGSh8y2k2wyYDZJMNs4trTJUSB&#10;za5Isa/2E0sGqK0vsJVFWZtkUcYWeSqNRpyAzc+SVsjPk3GkATYv8PMF2VtkBR2iN9HixrTKU2y2&#10;BYrfAR2NPbPI2cCahsokb2oHYAOrOcnUztPIabCZkguNUnjhgGSd2QWzqczTwOb/5xrQXbhwS/Gb&#10;o65xV1r/Lez8QQnDXRF9qY3Hxpn4y61/zr7e/1bF2yM7W/5wem3PtZ55GvP5x2wo7VO0CGgR+D9H&#10;IGQkOT66bxZscoZxo7HSGQmd1J0tCR3pEtoQD9hEADa+YsEANaMiW3mRMQMv0kXg4ZTV2J6XyC8A&#10;ml+mrKTYE+NA1k2wKbQVY8DJrMaPDgQRMJskCWnNkKie/FmwmdwmBcdmwaaIuppi7M6K2ZReaJKc&#10;s3sk9Xh9pW5kRLtB//+7cEXka02/P/5MzvWeMyE0lAsiAeZzarcEkADzwdLnc26PhFzYNxN/tePj&#10;jFe7/1jyxtClmrdHIhp+c+KJRpF/1jaFFgEtAloE/lERCBpOiYjsSbuR3JMrmYPFkktftPT+vJvM&#10;RslotJoBbBw+AZtChqNlmeBIQ0ZLU2Ohl8FqlgM4y+Vx/v0svdEW0BttOb+nBq5ZwIgct4eKz/54&#10;CW5JxSAAa2JQW64ebHZKwcndUnAKdnNWMZsGKT6PjHZ6lyQdr6nV1KD/5lXQ8acLPy5+rb8z8kzT&#10;jWBoovf0LnGd3g3w7BGvkzvF4/gO8TutgKdBArH6hZ7dP5N4ue3D4ncOXd3x7pR/7+9P/6RRGjXw&#10;+W/GW/s1LQJaBD59BIJHMrwjutNuqBxNBvbnbEYLfAI28fRGU2DjRwcBxxrFbFxlg57ZmMgCZto8&#10;BJv5RQoyWvIymM0KwIaWNZkbZWHuFjpE24oFOR7b2iCYTThuNB3tajKQ0WaZTTYGgYLjs2CTB7gU&#10;IJ0Vn9srRay80zslbbpmh2d19b98+jMy0FcMvnfsm43vHmnVXWr+OIKg+k/vFLdj9WI/VQ3YbON5&#10;rbgerRGP6R3iT7ADzgFKp7aL78kdM6GXDt5IfaX7/ZK3hi+1/eGc3Yhcv9VAw6idthYBLQJ/pwgE&#10;j6S5fwI2WQPFyGjFgE0OzCZLkjoZC9CYKD6AhcNfgc1LCmwYDa3A5kFA5ueAjXr+VNp6Pdi8kLtZ&#10;VpOzUWBjUwfY7AhDRiNnA9jE9sCayA1ljzGx8+h23Gg40k4BOkhnitUowMk7s1PST1Tt0TXqbvk7&#10;nfZX822rp6f/5cC7R9OyXu74KJLqWB9AxvPYdnE5Ui+Ok1XiNFUproCPy1SNuB2pVUAjQbgxPE5t&#10;gwFtkzC+hIgLB2aiLjZ9nPla17u1b42U7fvN2JON747c+dWMmHZWWgS0CPyjIuA/rHMM6Um6kdSb&#10;heVZmQSKJIP8TWJPpsR1wmwaZ5mNM7kXy3JXWV/IcLQshqSlG8kzjBR4FJD5edJSzAGrsD6v0/dN&#10;W8g0z1V6Gc1TrGr9xW1HOKMK4iWoJUWiu3NEB9hk3QSbghMMUkPZUSBTcp7FYz7MJuNEzX4NbD7D&#10;VXBBLtzS/usTkbmv930YidXP/UiV2E2VAzBVAE61WI+XidORGnFmOfEzt6la8QdoQs/BdmA8ntPb&#10;JZgvJJgvw//sTgk5v1siLxy4kf1a58vFbw4k7n/78I+qpzXK+Rm+Gu0lWgQMOgKAzdaw7qSPUmAz&#10;6QPYn5nYmYWcpphNHO1qQgAb/93h4gJoWFe40YzTjjobrM/pG/Tg8ggg89dg8ywg9Fy2sSwpMBeT&#10;cjcxr/IWp+3B4scQthDAJg5mk3qIhp9T2ySfVMIs2MBquKmeBZs9yGg7JO14Vaduuvp2g/5yPs/J&#10;97x1dGH5te7fJ0zvmfE/sU0cJivEfrxSnMerxY5H67FSsZoqEYeJEnEcLxfPo9USAOhEIK/FUGUb&#10;TN4nEBkuCuCJwiIYdn6fhPDlRJzdN5NwqflPBdd7SjNf63xqmebi+Dxfk/ZaLQIGE4GAoQST8J7k&#10;j9JoT5NDM87sQSr8eZ7cnSWJ5GzCG6iR2RUuTshoW0odaENjLc9krZYFWXQNSF8tj6YipSUvxSCw&#10;VJ7DCr04e6ssAoyW5m+VjWUuYlLNeOgdQeJN9+iglmSYTTaD2RhBPV4r+cd24EZT+ZrdgM1uKUNG&#10;U2BTeHaXZE/X9uQyttpgvoi/x4k2vTX2ZOW1jksR5G9Cjm8Xt8k6sWGGhPMYctpEtdjTn8iS3kSe&#10;kzUSTNFTwNF6CUPXjMTRFoNFMIQvx+dYtQSrn/HvmPONEnWxQeKwDMbS7iH0zJ6Z4LN73ou8uPts&#10;8itNq3QXGjW57e/xRWrvqUXgKxCBoKEEo/BuBTY5AA3NOAGbVJ4n0/U5EWYTjvVZgY1LrR8GAadZ&#10;sMlcKfOzNuBGWy0PK3OAbrH8IvEleRzgeYmCz0U5prI430yMAZst1d5iszNUDzbBCmy6skQNassZ&#10;q5H8o9ukkL+DenOAApsL++kgANiQs8k8XtOvu6DT/nZ93mus57dH7657tb8tYnrXDX+Vp5msF5vh&#10;CnE8XClOsBvHkXIxHyoWex79j2yTEPzonhMYCVjBfEFhAI7/dL348DyA/E/giXqJPr9HEgCdZAAn&#10;g1bdmZc6JOr0rpmI83s/jL20dyzr5Rb/0jfafqAVSn3eb097vRaBr04E/Abjlof3JP05tS8b6zM5&#10;GwAnBQktsTNd4ttTKOqMFj/AxrHGRzbDbNYVWcpTmSvI1yhWs1wPNorZ/DJ5iTyVvob6G3I2yGiL&#10;801lbYmNmMJsbJDRfGl7E9JKzqYrQ1IwIeRN1AE22yUfc1QhbrQSZLRyBTZIaQUwG8DmUMREttZz&#10;8m9xqY2Q4N/++uC2mNO7PvaD3fgoKY0meBZQWVu+DAvuMLb2Z8sW7jLsDxXCesrEZbxUNo/kictE&#10;lfgd2yZBSHHBx2vFfbJM/HC1BQE8ERgMwjEXxCK9pV1pl4KXeyTjcofE0wYi4ULTx6kXG/4177X2&#10;hOp3+h6ulmnNWvi3+DK199Ai8CWNQNBg9KLwnoQ/JvdmShp/b7KY2JlFU84UDAIKbELJ2fjuCqU3&#10;mocYl9iKUbGNPJeLESBTgY2yPC+B2bwkv0xajKy2ivqbDfJC9np5KX+TrCgxQ0ZzFtsdIYBNnIS2&#10;6HCjZUsKN9KZ3FjnYZLK5UY5H2ZThjGgUoHNhX2Sf0650aoPBxwtvvtLGta5d9iqjqbzneNp2Rea&#10;PwzAjeY/WSuOyGhWzJaw4S7DkkTdRu4EjLozxIyqXlfaf7shtzkcKhH38SoJmdwhPkhvoTjc/DEV&#10;uE2UShCg44vDzX2qQsLJ98SigyYBOkWvDEjpq31SCPjkXm6fSTvfNJPxcvt/1Lw10Nr67rF1u37d&#10;r+mjc+8S0Y5Ii8DfNQKBgwnzI3sT/z0ZcMmgmFMxm8y+PEni7048w9NCGxkPsDsMZuMlpmWOYlJi&#10;JwvzNlDYuQ4ms1weTIXVADS/THxRHub5/Iy1gM06cjabZGXJVjGtcRX7nSEUdcaQs9FhEMiSNNWp&#10;YKxKL6PlY34qREIrRz6rBGjKWAXnMAhMVx6PGUv/9t/15A3wzb928NXDZsUXu/8QdmT7jP/havFm&#10;NKvlYK6YkKRzYESrYjgmnWmyli9/K0zHmQFHzgCOHdqn1wgmgsMwHQwGfgCMWvajReIFcLkCSG6w&#10;Ia+jgNAJ8jxIb77TNTCfOkkAhBK5myh+tZfVN5PzavuHWa81v1nzTn/FwXfHXlLtdAzwu9BOWYuA&#10;QUUgZDj+qcje+PdSYDaZuNHUylJ1Nl1pEt+WLCENUTCbEHGt82U+jYtsLXNg7DNTOQGVx9NWyCNp&#10;S6m1WUydzRLcaYwbyForT2Wz8mE/pSayscaZDgIB4r0vCjdaksRgEEihS0HBFIwGsCkAbIqQzYpw&#10;3pacZ8bNBWUQ2CHp09WnYo4Ufdegvox/1MkeuDaysOJiz79GTe2Y8QFwPAATt+FSsaQbq0VvLitf&#10;NtKraD0tHzZTbGU5kCu2h/LEejBHjHvTxA75zYeRrr7Q00BVswNguSkQ4rnNCKxorEg8pkpxveWJ&#10;+0QxTrdSCZiukHRae5ddHZL8y52STx+3JHI/6ZeabpS82v5e3a8H+w7+9ojz4f848X3VhucfFQvt&#10;c7QIaBH4x0TAezjiofCe2HdT+rL0Elo2K4e/KcndabjRkNEAG5+dwUzq9BKzMjsxJQ+zKHctzMZI&#10;nsxQYLNEHkp+SR5MegkbNPU26csAm9XyYqGpvFRmJhtqHAEbf/HZFz0LNshoychoueMYBI7Q+fmk&#10;ApvdAA0GgYt7Wfuk6Dwy2vGKc7pjOd/7x0TBAD+l8ULjLbmnDvSGH6n5KIB2Dt4jteI5WilWWBEt&#10;6V1k11ckVuipxgw12oIt0aInXWxhPS5DJWIFKNn1F0rI4XpRrw3kywyhWNSXUa9eDEVyHSkSbyQ6&#10;l8OFYj+WJw6Hs8V2JEPsD+eJD7U9dmPF4jVRKaFTdZJIW50EqnqzmJxXdK1Lsl9u+7jyrd7Xm343&#10;njb4h+M/GxGtQZ4BXp7aKX8FIxAwHP7z4P7oXyf0pEpKXwaAA7MBcFJwo8W30TzzQATMZhZsrCjq&#10;NCFvszRvI0Wdy3GjLSZvswiTACvpBcBmEQC0RB7PXCwLcjELlJjIuiorsdvhK577IzAIzIJNKswm&#10;jxx1zmQlzKZeSmE2ZReQ0gCZqstKStslWSeqLuomSn/wFQz53Dml7SMjtxadbdmZcmTPjZCJWnHB&#10;LODIsmW4kVlbplggrZlDeTe1Z8i6hkQxOZimZz8OXCTOyGpufZgFBislarROAimeCgOsgscqJIC6&#10;ncDDZeILA/LGcOB0KFOCJkvFZTRHrAZTxXwwRdzHSiQWS7UXzMcJEHIZK8AJVy0R07USc7JOii93&#10;zpRf65mpeKPvt7t/N9rY9dsjj+h02syeuXP1aEeiReDTRcB3OOyB8IHoXyX3pUsGjCZnWLEbCi/J&#10;4SSqnE1DJNZnZLRaH7GtcMeRZi/LAJvnAZsnU2fB5pHkhfJIEovnT6S/JE9kLZPn8jALlGyQ1VUW&#10;4rDTX7wAm+BWnTCoDbApkUIloylmg0Gg6BSAc267VFwkbwO7KQV0ck9WX0k7XfnDT3c22m9/6gio&#10;aZ/5Jxutk47u+tfw8ZoZp8E8seUCsMGeaNlF/qY5TTYeTJHNLemyjrGta2kFYU77bjvuGjwpmHIB&#10;mFxhQuFDFRLGvO8QHqMOAxhj9RI+goEAm7XfoQrxgBG5DuVL4Fi5uI9kizNym9VwJq64bHEcywVw&#10;CmTrYAY27FSMC9mYEUokcLJcUpDa8q+0SNrlpo9zXjnw24rXW/c1/2Z0jdal9VN/1doLtAh8oRFw&#10;7Az5YVBv1Ou6ntSZjIEcWA3dn/k7k4IpKakjRcIwCATsDhH3el/a1TjhRjOn99kaujsjl2UupV0N&#10;IKMHG5gNz5/KoLgze4W8mL9elpCzWVtlKbbbvMVrXwSNOJNwo2Xprc+5GJsKjtZRZwPYnN4G2GzD&#10;ILBLqi7u1j/PO1n5WtyJnJ9/ocExpA+vOtu2NG/64MWYye0zXoOYBrpyYDE5Yt2VK2YtmbKRJnkm&#10;B5NkC+CzYb9OrFrTxIbEngudVSOGABbYjVdviYQO1krwIO41QCdpfKfEj1OrQyFpEHU8vuSFgqC1&#10;bhgRXLkIfMdgRkht1v1pYtqjE5uhbHEYzsWCnQajSheHwUxYEY9jGTje8skJFUk45oPwk1U30q/u&#10;/7fyN1vbqn/VsWz79RGtcaghXazauX4pI+DdH/adoO7Il5MBmyxMSQpsspDmU7rTJVlf1BkpgQps&#10;6nxwo1mLUYm5LM5bJ08glT2R8eIs2ChWo5YCm/Ql8mzWCqzPRrKkxFhWV5qJbb2XeMNswvRgo5hN&#10;seTjns09Ui25xwGd03VYnxXY7IDZ7NQ/zz9V9Wb6ZN7DX8qgflkPumFq6rbSE20dyZM7/uIxWDBj&#10;A2Nx6M5HMisSu448MWlKEZPGZDFtTpFNTcmyuTFFfPowCgzgVsP5YUFux6mDqXuHaiWSFQu7iUZa&#10;i8eEEM6KG9slieOMO2CWhQu5IXeYkTtsx22kUDZjPFjTGStru6KwXidjRsiQrQCQSWc8+aIUcR7O&#10;EqfRDApSU3jMEfdRwAf7dfCx8pmY8/XvF19vPL7r14deKNO6GHxZLz/tuL/iETDvc/tGUG/E1eSe&#10;lJnMQVVnA7sBbFIxCOiZzYFICUBG84TZbAJsNpZYyPL8jfJkJh0D0hfJYykL5FHFalhKUnsi7UV5&#10;MmupLFAyWvE6WVG5WewUswFsQlXORjEm1akANSWfMo2C6TqYTR15m3qp+E+wQWI7XfWO7lTxo1/x&#10;8M+909M1Nt5SdKoxLPnYzj8GkH9xxSjg0kNepYdkPy41a6Q1U0BmS1MqjCdDNjXqxKk9EymtUMx5&#10;3ArjsWpLk4CuMokf2i6RwzUATx3shsfxCnI7xQBQnUSO4mLD+WbdkSm2mA9cB7MwHVDj05csa9oi&#10;ZV1LlFh1p8CAkPX602VzV4Js6YoX675UcUGCsxsCeMj/eB/Gej2O4YAVfbxmJvnizr8Uvtb05vZf&#10;9WTU/6pH887PvUtMOyIDjYDFoOc9wX2RV1L6U2YyhjIlZ4i2Nf3UwvTgRoOJhB5gFg3MxqPeRzaV&#10;W8rG0q3yQs4yeT5rsTyZ/oI8nrzgJqvBjYYz7fGM5fJY9nKsz8vl2ZKVsrJyk9hudxf3vUG0q4nD&#10;IJAuScPU8tAXMucotTYnam6CTd1/gk3pOYo9T1X8Rnc893ED/Vq++NPee67ruexje88Fj1ff8CLJ&#10;5tRbIJbM9baEwZh3ZYoZoLKZzqqW1ORsbk4Ui+ZUce3EDNCZKzYYChw6c8SjM1+CMBGEDVRLFG63&#10;YMwE4TyGUWQVOlIpiYd3IMFRFAqIOeBIccESaYOEZtGnE9PueFnfHiXrWiMAmiRxgnab9ybKurYI&#10;2dgaJTawHRtcLZt7AKHeBLEfTMfCjdUaxuNBDij0aMlM7Jmaj9Ov7Pl15ettFR3/Ojpfm076xV9X&#10;2hEYbgSMOzxvD+oLP5XWB7PhZjEH2VyBTboChY5kZLQIPbNxxY22qcxSjEvNGCGAASDrJepqkM3S&#10;FsJuFiKnvSSP4k57IhPjAGDzXMFKWVC6WtZUbxX77Z7iAdiE3ASbFAxKWXS+zz1aSc4GCe3sdhbM&#10;5jxSml5Gq2fGTeVvU45mPmW438wcOPOdFzp+XHTsQHvMkfqPFeC4MGbVHjAx74JpoLFuaYXdtOEu&#10;a59lM+YHU8UBduPYjqSG1LYFr7sLUpwnrCesv0LiRuokeKCC3E4hYEMeh/cMosI3/FAVoFMrXt3F&#10;4gyY2UKr7XpTyeVkYLNOlU0d8bK6NZLPTRQX8jhWvUmyESBa3x7D/wF0Pcli06/s2QnUCMWT60nD&#10;jIDsBgB5jmRJ9LFK7NV1M9mX9v7Hrrd7e5rfHVw/8vvT9/4PrZ5nDlxl2iEYSgTW96yfF9ITdULX&#10;lTST0Z+JEw1mM6DAJk107UkSvD9UPHf6imOtGzkbc2S0LeRsVstzmS9iBliIbLZQz24eT4blpL4g&#10;jyGjPZa5RJ7MWyoLS9eQszGVjXWW4rLXT/yaIyW0M1F0KCPZKCp5AE4RYFPJ2JRKugaUn69nbWO2&#10;Ta1knSz9feyx7OcN5XuYs+epY4TA9lPtCfET9X8KpIjTmyS/LZZoMwDGmjYTVjAbq84UMVPgQxWw&#10;FQzH9kC6uBzMFUdkNisAyZqCLX/a4UTBbCIwD0T0YyDoxRqNROc3XCi+tMwJIC8UcahSAsjnKHnN&#10;hvczA0icufNx4oK04u5nc4dOljYHytrWUKQ12BO6r5LWNsJ+jFsikPkwLPD7DgNpYtQVDiOKE0eA&#10;x50Lzm5QJx7j2TCeUgk/UjoTc6bi4/JXG34/8LvJqIY3+74xZ78A7cC0CHxFIrBsZNnXQ3oijyqw&#10;SWGvZlJrk8vezuzLhNlQZ7M/RLwAG+c6N9mMjLYBsFkC2DyTuVCeUWADwDyeBNiolcJzwOZxXGoK&#10;bF4oWS2rKukiUGsprjfBJkwPNjnIaOXIaJXIaFVScmYbrGaHntkosCnRg03Zf+imsxZ/RcL85T+N&#10;Xee7Xsw9vv+c/2gxSX1qbZi2Z4lcZkGnATMAZytAY34wWbYcTBSz5iSxbEwVj/Y8Ceothe1kydam&#10;RLFGl7WGLjt0ZIg/LMkfUPFFnvNERvOnbseHnmwRFISGHSoTb/7ft0/ZqpHWAB3r7mRxx71i35MB&#10;6CTKmoMRsq45ggLURHGCktuT1zHpiJY1rWH6xy1dMRxXgpjyaNweigQ3CzzmfRgO+hLEk0JT/0mO&#10;YSp3JuJk2Y3syzt+s+ud7sbB308+o/rIffm/Me0MtAjMuQh8Lawn6lB8Z8JMMrnZNCTzDFY6wKNr&#10;Z5RzQ7j47PKD2TjTiHOLrC0ylpfyVmJ9fomcDWCDQeAJmM0TSfN5/gJMh6XktbzF8nzJCllSZSTr&#10;YTb2ezAJNIVJMPs/cQjHG220cqbK6I1WxfC0GkYM1FBfU8tMmzrApkZyTpX+OflU9rI5Fy1DPiBd&#10;R/XtRVP7U+MPV/17wKGiGS+KspRMZqFs0ACPbScSVxNM52C6nuFYNOMqw7Xm15Unfkhpm5sSZN2+&#10;SMAoQZwoGg3rqZCQ7lIJ62N4W0eBuKg8DwDkR+GoL+Nivaku9sR+7QyDMmtNkM2tMWLXhSmA/I0n&#10;yUVTnGprmyLE6GAkz+NkU18MEhuAx0W2/GCAGDWFywbkN5MOJcHFAjrhsq49RCyQ42z6U+j9FovJ&#10;QCde1PX4jefQVDSXztZFN9IvbPug6o2D9S2/GV3UqM0mN+RLXjv3v3EE/DqDhmI6YvVgk4pEnqYW&#10;MlqSApsDzKLRy2gugM1WwMZEDzbPAzZKRntSgY0CGpiNApsnARsFQk/lviTPFGGDLl8ma2s2iwNg&#10;44fBKIJcbzKqRi7TiXOYVpx3vAKwqWbEAGADyHwCNnkny/6iO5q58m98qtrb/S0iUH28eX7G1I7T&#10;gcNFM54Aji1sQ9mezVuR0ZDN9IYBanLMD+pwrSXK1pYEMW6IEYfmdBiPToz3R8v6/ZGyCfCwbOOP&#10;fWceshp1N90ADaNc3bBP+wA4gTTpC6DANAQ25Ut7HBvkuE0Ho2VDI+BCvkaxGWfkNMV2TFtiZXVD&#10;qBgfjMLEkISTDZNBR6wsa/aRlw540wEhmBxTDD+LEqO2ENxuwWIEC7LA5WZJDkjle5wHUjAZpIsX&#10;rMdzPEsCjhRI2vltH+x8p6ti9ztDz6oWP3+L+GnvoUXAUCMQ1hvZndiVMJPalwLYpNCEM5Guz4m4&#10;0RJxo4Uio9E9oMZBNsFs1uvBZjlgQ84mfYE8lQLQ6J6Xx3WK2SzQO9SeynhBnsl7SeaXLJelMJt1&#10;tVvFYbeXPmcTjRqSznDIAlpk5TAaJe9YmR5s1FJA8wnY5J4svZFwLG2doX4nc/68899suK1gYo8u&#10;abL+P0JGC2dcB2hv05lM/iROjNuQqtrI4zTrYDcUgiKtbQWAjGn9vYYZ4zZYpy0aAIMDsA0GJhk3&#10;Ajq0q7DhNb5Ib4G9NPrsyhev9lxxphGoIzJdIGAUNUw/tUGccQDbZl6zhfkXZgcTxEH1bcOZZodV&#10;2qw9TtY0BsiapkDZ3BYt1kpKa4mWxQd85bk9rrK4wRM2FCgmAM0WLNam7SyYj31fkrgBNrbdsQBQ&#10;nP7fXnQ48BhJF29yPcFHCmbSLmx7v+TVvS2VrzU/pQ2Gm/OXqHaAczACQd2hLUndSTf0jIYyhlSc&#10;p8ndgE1rvJ7Z+Ozyoeuzm1iX2YoZdTaLc8jHZC+Sp9Oel6eSnwds5uvB5kmYzVM3webZAgU2SzEI&#10;GMuGWjNx2uMpPk2hEs7eT4PZFJCzyZ4skdxjpVKqZLQzVQxPU8WdSGnnGKx2ulzSjucaES6tAfAc&#10;vGb0h6R6lZVN7l+VM77t5bDR0hvesBw7KPFWEvmmXDzmOEwsWOaAjTWSmqViOoxsNdkLuND2xkbl&#10;eJg7bkwx13o89hthJZuaosW5OUMieysksr+M3A5WZjRdZwq0PLBHe5HDCYLleHTnUECaDmjFyWZe&#10;b94cK+YUhZqRo7HsQHJrAdiagmVZo6+sbg5CTgvnmGJk3cEQWQ7wLNrjLisP+MOUIvh5JAaDcJgP&#10;tT3IbY7cdTlRUGrZHS1bu6JpSqqjKzY1P6PJ4jWWTjPR7BuRJwt/nX1lZ3Hh5d0Paa62uXqFasc1&#10;1yIQ2h3amNAVpwcbla/JHFBSWjLMJh7rc6j4wmxc613Flq7P5sUW8mLOYswBz8vTKc/JU0nPyZMA&#10;zpPJCmxgOmkL5GmYzbN5i+S54sWyuGytbKm3EReYjU9TiIR3xEkyJqJcJhJn0/4qH3NQCUCjVvmF&#10;WgwCCmwo9gRs0qezLLXei3Ptavk/HM/OYy3frDveVJs0VfdnTxJyzgMZ1N8AJMhnW8nP2LWni3kL&#10;7KYxTswPJMrGvUhheyLEZHek2DZgGsAibUJfpA37ARyWaVMU8hv5F3qx+XXkktcpltBuOkqrmTud&#10;qWKPycCrlwS/Ah0ercjnbCS5aNwQxmMo/44Ve5iSJYBnBsCsbQyWFfv9ZWWDv6w/GIxdm/fm4l7V&#10;ECCL9rnL8v0+dEcI1/+ueXssTIfank4YGNKaPd0MrHqR3/j3hk7YUG+kOA3jkhvVifM4DreJ9BuR&#10;p4p/lXq+rjTtQs3TumvaxL8vwSWrHeIXFIHQntCd8R2xH6UjoWUCOHlYoDNRJRLaYiV4X6D47AAo&#10;tvnIlvKtsr5koyyA1byQtYjR0M8BOAANORv9AmyeBmyeQV57Ln+RPA/YLKxYKStq1ontHhfx5aYy&#10;tCNGEmiFVUxH+izGnuQeLZHi01igAZdyQKb0bBWrWgrP0IPxRLqtTrRGv1/QZfHpPzZtpGJh8ljN&#10;2yGH8mc8SeI7YWk0J/FnTJ5l08FYkvvIZ0hrWxjbagXLMT8AA9mDlLYnUuxgPg7Mz9nawB975lps&#10;bowWy2bkLCbu2SLBOSCxeWIqcGvFVt2FM021sKG+xg3pzIucjQd92mzp9KrAasUuX1lJotH4QBi2&#10;63icctGyGuls2QE/WbrHRxaTQFwGu9nYzP/DhrYgqa3Y5ysv7HPFbBBEO55wGBk/x9Vm2g349YSI&#10;WXcUXbBhUADOxs5gMe4MoQ4omn5uANth2NBYIh2sk2cCjmV8lHyu/FjBlTqHvCvV39JYz6e/jrRX&#10;fHUjANjUJHTEfZQB0GSiWORif07rSdIzmwhuFIN2M4+m3huwMaM32idgs1CeBWyeSgJsyNkosHkq&#10;dRZonkmfPws2RS/JovKVsrreWGz2OOFGC5AQ9q8ebOiLljVeKPnHSqRMyWiATcVNsCnTg00ZYJPp&#10;2NiouVC/VFdefkPDbXnj2xNix8v/4AbDcacNjSMX1eamOEAEO7ICDmbkWMB6zJvI7cBeNpPLMWW6&#10;3uaGaLGFAdkqICIfswWGsxlpbevBGFhRJAAUKQ4AikdnBm42wInntkh2Dixb2I0T/ZVsSTRaIKkZ&#10;UyC2fg8Aw13Ssl1esr4hCJaFZMZaC8VeBris2O8lqxq9+LcfLCySuT2RsoE6niX7PGRJg4esxtG2&#10;viVIjDqCZFNXmGwCZKwAn81dgbKhIxDXWxj/5y/GXQFiOxgl9iOxjNLWMbU0mTk+CTMeR5M+ij6Z&#10;/1bq+cq87LMVyG2aJvylupi1g/2bRyCiO6xK1xH/YSoAo0BGGQTiubFLRI0I3R/E8DQvuj67imnF&#10;ZllBC5rFeUuYZ/O8PJummA2Ag0ngKQU2rGf0zGa+PK9yNjCbdRXGsmmbhdjvdRfPxkAJ6IySOIq9&#10;SxhdkjNZTK1NEfmaSvI2VVKFhFZxXjnSqsnZlDAaOtNZ6yT/N/+6/zFvWDK59+Gcye0D4YeLP/LA&#10;MeYMbbbu0ulzKabkZSy4k7FqA3CUtNYQL5vJ42wBdLaQ+N8KE1LAYglAWR6Mx0iA5EZzvU20s9iC&#10;1dmU/I4ZMps1F6gtoGWDScAOxmTJe1tCx23b+Tfvbw+rsmiOFqP9gViu/WXd7gCYTzCfH4GjLUSM&#10;kNfWHvQjh+Mpa5DSVjX4ktMJFOPmYNrkBMjigx6ysNFJFjc6y9KDnrIB27RJB463dn4HgNnUhcMN&#10;wLHtRn4DhDZ1hdLBIIq+bdHiejhRXCfUSmCR85lIvuF/LPNXcWcLK3WXSp/VKPs/5jrUPmVuRSCq&#10;JyI/qSvuLwpo0lAmUjAHJOAajWefhrJPvXa4067GWYzKjOTFohdlkcrHADbPwWyeAWye/muwSZ0v&#10;z2YsAGxelBeKl4gRvdE2bjMTm70u4oFk7kepQwwW6yIKOrMnlIxWDLMhX8Oqxo1WAdCUnasiZ1Mi&#10;mSezPdmTX59b0dKO5r8dAUVLi4/uN806Vv+K73D2DTeGJrkAPLbIYOZIZFvI01g1YxTQW6UBnSYS&#10;/ICNKbbozQpgkMEsAR4zGI7xvlCMBSx+ZnwA2/I+gGMPf+z5t0kDwKEHkTB+F6kLMLOGDdnRH8mh&#10;LQ4rNUYFanHW7w3Qg86q/d4YEZRNGgt0M++DgcAYM8FKAOdFpLTlyrHW4ivr2wCoJn/ZACVfCSAt&#10;bXTDbODJApiafPUsyLQtiAJStUIBnghkNgCxY5YFWfREifVAlDgfimdYXCKsJ4FHHYPikm4EHMn4&#10;j9DjBXnhR4qexGnxT//toGq/qEXgSxyB6O7wrKTO+A/SMOCkUp6QSplCEon8BOpiQtjTXtvdxL3W&#10;VdaXrpOlhUsYC41EBtA8nwHYJD/Lmi9PI6ep9UwaElrWApmvB5vFsrJivaxFRrPYbS9uDT7i3xYu&#10;cYBNMWCTO4UbTTGbU+V6wKmB2VTCbMoBnILTxSpnE6K7oNNKG77E15b+0BU9ZTRrUMJY+Xu+Azkz&#10;rshqNj2ADK4xM2zJislYwFJssE0rxrIVO/RW5oib7o7gEYcaWu4WWM2mfeRLAJile71l9R4/gCeE&#10;fA/J/x1IZSQWNwFG5gxOslX5HgDKmve2B3DsYT/WsB4bljUSm6X6zEYksD0B5Gq8kdGQ1GAuK5u9&#10;GRYXLKv3+8oy3GoLDzjKiw3OsuSgi6xp8cIuHShr+J1lTW6AjYesb/LB8eYjG5DbTKnb2dQWCMiw&#10;ukJkI8zHDFOBWecsEzLh5+YD4WJ/KFYcRqIBnDjYT/yMx3jSDb/J9PeiT+QUxZxL/y7h0uyXX/YL&#10;Xjv+/2sEIgEbXXvcB+kKaGgnkwqz0ZHIj8UNGnEgSPyQ0TzpjWZSuoGczXpZTp3NfIDmhQxYTBJg&#10;gyPtGdiNAp1nMzEH5CyU+XkLGQu9lLHQxrKmfoOY7bYGbLwkoC0UGS0JgwCtagCb/GPFUnq6YpbZ&#10;YHuuJG+jB5szJZJ8IiNUA5uv0IVbNln3QPHRne1hSGuueOxd0VPtcHwp0FES2JZmlZ+hKBNAsAAs&#10;zFTx5n4cYHthC4DIpn0wmN1IWPuCZCPLCKZitIteaeRflu7xkOW7PGXFdvIzu/jjT58lc+Qys8Zw&#10;WFSE2LWSzMfabE6x11acZ1sPhpHHgelgGlgD01m+10NWAmImaL0KcNZimV7T6C1LDrjK0v2usoyl&#10;/r2i0QOpjXkbrXw+7GdZoyv5HWcYkAItHwBIGQ/8KRj1A2R8xaSdZGdHCA63ICQ4WFS7H2BEvqcH&#10;YOzH8TYcjqU6hkJS3QygcyP6SP6/RhzPrgk9n/cjLcfzFbr4tVPRRyC0MzghpSPuz9kYBLKQ1tVS&#10;YBNHb8PwvwIbY8Y8bywxkhWMD5if/ixgQ94m6ZmbYAOrwQL9HAD0fPYLsqBgoSwuXSprKzfIyprV&#10;smWnubihRATBbJKwVpdjECiiqLP0eKVUYRCoAGwqMQZU4EYrP1epZzbJJ9IjA3oC5mlf01csApWn&#10;9v6yaHpPu9dg5g0fikE9ByjK5A7HHOvxVmpeNgMSKtdiRVcAMxiN2X7YDTKauXqOxXkLFmcTZDPF&#10;clbuoDvALn9ZgwNtHaCzei8SF3dHqxiitJr/M6LXkjGWSuMDMA4AynQf0hvdBCypr7FQNTbkbUz4&#10;vw1KXtvjJUt2U/i52xmpzUNWNCCbNXmSy0E6Yy1rcJGlB5wpEHWiK4ETLXGg+zCdda2YDA566UFp&#10;6QEXWUKOZ+VBdz37Ua9fx+8YdQJoHS6ystNN1nV6wnQAHYBH/XxLN8fUGwzriaJfW5oET2VK0GTG&#10;jdhjBS9HnygOhRlqk0i/YnvAUE8nrDsoRtcR+6dMcjYZSGipdPBIohtIIjeaERgE/HYyIqDOBdvz&#10;allSvEgWZgMoKc/oAee5lGflWfI2enbDelaZA7IXyILcF+SFUtxolUvoj7ZMLHZakbPxlsC2MNxo&#10;SZKP7blwqlTKjlVI/dltUkW7mmpYTSX5morz1N2cLZXk46mx2j776l6VX+u5MrI4cij/vHtf6g1X&#10;tFVP2s/Y0OPMFEvyZhxjW7Egb4GBWAE8W2AjpshmZshfplQamwI+GwGITfxMz3B2+MmGnf5isksx&#10;Hj9ZtxdmgsV5DdXEy3e4AUoAxm5PpDNeo8BHPe6ly0AjAIQt2pi1DvlsHSaBNfu8ZMVudyzSLnrQ&#10;WU+7GyNYzWbyO8YYCtZA0ZfsdwZwHGUpALRyrxusxwOm4wOweJHzge0ARssAplUN7vJSgwPA4z7L&#10;flowGrTBvjo8MRnAgrq9ZAPLtBtXW7e3mPb6Yqem1fpogniT5wmYZFzukYwPo47mjMacKl6mUf2v&#10;7oYwhDML6QyISumMfT9bz2poJ4OclqwMAtz4he0PEF+9QcBR1qj2M0WL5EXAZD5gs0CBTfIz8lwq&#10;DAdWo9Zz5Gyeh93M53de4HcXVS2WpdUKbCxxo/lIUHuYxFOQncfo+Xysz8VHSqXmFMzmVAVgU41J&#10;oAZXGqwHg0DSsZQEDWy+4ldg8bWeeXvPdYSGjRb82QPK60pHZg+aZNozPG0rSX1jXGMm2Ja38Gin&#10;eqmpgk/YjRmOtM0YAzYDPGZIbZbKVIDMto76mg0wnQ2K0SgQAnTW7vWSlbvckdjItezwkMU7YR6A&#10;yfrd/PGHzWwAZEywP5u2+mOBDgRYAB0FMA1+spbH1Uhsy/a6ysp9gBay2pL9bIYDHvwfzAX2s1bZ&#10;pAGll/bbAUAOSGu8P4CzGjebEaxmLcaCVY0ugJBiPQ6yEulteYuzrGh1lo0d5II6+fweL9nS7yNm&#10;g0hsfdi0ewNpFor8NxROh+o4CRhPmYmgQ3XY0bx/jz6a1xE1XfTjr/iloZ3eVzAC0d0h/skdMX/M&#10;BGTUSqWZbhL1MIlI3eGAjfcOF7FnTMDa0hWyvBDwyH0RsHlaFqQ9rZfRnsMk8KxiNTzqgSaTlQOz&#10;gQUpZrO4erEY7dwg9uzDAMw7CX2JN5kNBZ3U2VQioVVQZ1MNq1FgU4GMVnSmSDKOZWbrpnW3fwVD&#10;rp3S/x6BsP7cO7KP1wWFjuT+1mMgGdcaFfpQYGvaxWxqDsE9FqK3J69v9MfeHIkEhtUYScxcgQ75&#10;GVOm85ntBZgAmE3K4gzgGO2E4dD+woh+S/rH3X6yfqc3Epu7LKlzlGX1sI8djjAeN1mx0416HFeA&#10;B6faQVgGhoFNSGNGBwCjAz7U7cBC+Px1+2BI+PiXI7Wt2AOo7HMGcMjnADor9EwGkAGQVilJbZ8j&#10;AOSAHOcoK5ucqdmBWbXClFoAqmYPzAZusqTFXla2OyGtMTAKaW1rD8aCvgCxGUA2HAwSy4EQsR2I&#10;FEcKSF0oIPUapWHhZKZEHs27EXUi/7Xo6Twdd2R3aleUAUaAuq0L71743pfpzGN6gnyQzv49B9uz&#10;Aps0wCYNNSMBFSNsn594bncUmxozWQuzWY7LbFnei7IgVTGbp/Wgo8DmOYwCyizwPLU387PmywvI&#10;aIuKMQlU0rKmZjHqxiZxbXSH2YRIIn9DisZL6I+GlHakELCpIGdTITUwmyqApuJcBe1rSiT7RGZu&#10;7pncO75MsdSO9XNGYIRhbVlH64P9B1N/7dmvm3FWkzcZ+2zXg5TWissLtmGE1GWKVdm8ha7NSG5b&#10;AZstyGpbSDCaII1tAniM99KaBpDZCMCsQQdeswv2AbtZBU1fudMdgMEQANNZXO8gL9bayQs1NrJk&#10;uwM5G8BnlxvtdLwBGGQtEv5qbUQmWwugGJO7MYbtGANAG5Db1uJaW6Xktr2Azj4X2QDLWY90pp6v&#10;QmpbSQ5HgY9aKxqo2Wmw1z+uayXf0+aEe82LhqHeemltXTv5nHZnika9xbwHZtMbxiC4CHEcikRa&#10;g9kNRTB9NEY8DyWI14hiOzqJOJKJzJZ5I+JY1kTs8VwTz2nPf/mcX4H28i9RBE7+5siTJ38z9uSX&#10;5ZBjukM8ktui3ktXTTJV7zLyNbo2ii8pRQgj5+q1zVEcqq1kY9lqWY40tiSPnEzq0/ICzOY5HcwG&#10;kNEDDvmb+ZgGFmQ+D9gs0IPN4oqlsgSwWbdjjdgdsKPzs5/E0li3cKKYnA0L63PpqTIpP11G3qaS&#10;nA3OtJtgk3sytzBiIuKuL0scteP8G0bAggFmO863OUYezv6tW2/ijB0NNp2wS9vTp8xM9SijRmZj&#10;I0wA59jmlgCszbPOsy1Iacb83Jiirs0UiW0h6WiCxdl4D+YBJLSV5G+WbwcAeFwNm1mOpGYEW1m+&#10;y4kL1R7gsZFFrJdo6Ld4mz2/6ySrdrvAaNwAOoCE7gIKZLYowGOt308OBgnNiJ+vg/EY8e+1B2As&#10;B2wpFrWTdchnRuRrTMjlbKI+ZwOMyUQZCgCbDW2esr4VGQ6QUa61je2e9GSDRWEa2NDlLmu7HGmV&#10;4yVW/bCbvjBxGVY1OxSRDgWLM4WjLodixA0rtZLZQlRu51gGk0h1H0RMZ7VFHkt5jK9Ds1H/Da/J&#10;ufhWg28c/Nnht4dbBi+1fHMuHt//fkzRPcF2urbIf8sAbDIwB6iVxth3BTYRitlscxBHwGZdyTJZ&#10;nP+8vJSL7TnlKXkBZvM8OZv5qTAaJaEhqT1PsacCm4WAzYsKbMpfkqU1L8lGZDRH8qSBFGbHADZ5&#10;YwXMtMlnNHQeYINRALApP1tGnQ0sB7ApwyBQOJ1bkj2RrYHNl+Ei+nsdY0BP8by04VKL2JG833r0&#10;Jdyw76RYsydSXAbjmdKJUUDVtmBhNgFcVPJ+M/82Q3JTjjMznGZbSfxvwkiwGdBRgLOB3mhrycEo&#10;6UyByEoFMtuRsuphIoDQGljK6h3OsqyO/EutNXKbjSyot5CF26z4XeQwfn81v7MWprIRgDHZB4Ao&#10;EOLfa2Azq5HV1ux30QOTMcCjmJAROZu1gI5aG/j3RoBHgc9mrNNm5Ik2NZOzaYV9tTrIGiS19d3O&#10;sqnHTSz7/cViIABpzUc293rL1gHAddBfbyCwhunYDIeKHeBjPwIDOhQqbuORzOGJlsApnQRNJc2E&#10;nUh+L/xkVnLUdNY9f6/vR3vfLzYCSgnYd2FH3YEr+95qvtT8/S/2aP7fnx7dG2ST1Bbzb1m4TxXQ&#10;pGIOgOkANiGAjb8ebJxRGTaoyZsF82VxLswlGbABcOYnATiYBRToqLWAYs//FWwWyzJyNmt2rBKb&#10;A9bi2+InkV1RgA1AM1EAsynU52vK6YVWAdhUATYKcBTYFExn12Vp++T//QUawm9YNFr8c/JU+bKQ&#10;Q1nDjj3RHzn2xNAChwFqtIdxUE0ysTmakuQ3hm2otZnK/82A0EZYiJLDNmKJVms9hgAjHGpGAM56&#10;ZRJAWlvLWr4dGWwX4MPjmm2usg6JbTXJytWAy+LtVrKozlwWoCUvqreUJTtsaPZpT+7GiZyOG2BH&#10;fY5iO0hrm5DbNgEupuR7TOm7ZqLABvnNiELQLS3YnGE3mwAaoyZkNOzRRi2AFixnE7kcE9amdphT&#10;C0wItrO+Q0lqbrTA8RY7cjg22KPNe+jj1uMppn3ugE4Admn6tR0ixzPiJ9Ysp8Ph4nY4koLRSPGd&#10;iJPAIzrxP578UeiJpDNh0ymW5lMhtxnC9WIw56j7H/8UMxEaSZHiB3svHejZfWn3nAac+J4wc117&#10;5G9TaYCbgjEgqSOcjs8herAJZW96IqM511iLcfEqWUnOZmnufFmY+pR+vaCMAip/k0z+RoENzxem&#10;P0OXgefkpSKAqewFwOZFMd65XuwabGna6yYRPeGSxkDE7MM55GwKpAqwqQRs1Ko6W8FS4FMq+Sdy&#10;t2eOZ95nMNeNdqL/vQikHs79aeRIVrVbb/R/OHdHzjjAdBwAHSfVl4x2MVv1bIfCS+zKG6lz2Yjl&#10;2IS8yxpa0awEINYzVmDDXmWDpgaGZYJbbfVuGAtJ/3UMWFuzg9/bgXwG8Kzdzr9hPMt32suqXST7&#10;d9nKsu1IbNut5cXtCnis9T9fTa5nveoarfI2PG7B0WbSqICG/AzLSLGaJidYjSvmAAfqiTyZYIqM&#10;dhAZr5nVwnG1OeNMA7y6PGRrtyftbwCfToCnC6bU7YQt2g2XGoynz5sFaPWRQ+pzgf34id1woB54&#10;nEYD6FAA6IwG0xonQtxHQ3kMF78pWrgfTWQlfBh2PLkz/FjyIi2/89+73ub4b30t7USCaeO1pt+X&#10;ntr+8Z7pg1X9Z/rnbKI7tifMJKk98t3kdoCGxrc6VeVPs9s4VIhwbga9kK6dqi1kY/FKWVm48CbY&#10;PAnYPDkrp/0n2MwCz0LktRdznpPFhYBNyQJZVrVI1pOzsThgJs7sqVDaSKUOMzeH6bv5U/nYnmE1&#10;p0sxCZRS2FmGKw12w2P+dN6u/Av535jj37V2eF9UBJbRBidlNMc2cDD5HefuaNrg0OqffmT2LMtO&#10;3Gm0lzHClaJyKGuxHa8l72KMHdkEAFqLlVnJXutxlBlhHlAMZwOPxtTjGGEgWAOrMSKnsxFDwZo6&#10;QAdpba1iPeRw1u3kvZDg1gNMRur1yGor6ce0dh+Atc8B9xpsZb87uSPAgnzNRoBmCwWeW2E3xjCa&#10;Dc0YA9rc9cuEtZE7MMVsNrQCONihNwA6Wzs8GGvgrmc15l0ATzfsqNNBjLodWU6yudtVTHpdxLTf&#10;jXwO5wrbMYPtWA36if1wELIanahHvMUB8HEZYygVLMcHic1nIlKCjsQr0JmJmk7+U+KZnFLcbPd+&#10;Ud+h9rmfOwJf003GG2+/vP23SZOFM4VTNX/ZPrzHwbN6bhpF4ntCNiS2hv0mHQdaSieWZ8AmnlZP&#10;0cjgwZhtPLfZiXW1Ca1qlurBZiWtaBYBNIvSYDfJPCqWg6y2IGkWfBZmPCsvIrW9VLhAlpQvkuU1&#10;L1JztxKwYTx0s62E0Cw3ZShFsscU2OT+FbMp1QONYjYKeMpPFu0pPZbxpch7fe4rRnuDzx4BVeiY&#10;MVk0P2hY1+LeF/OhY58a80wuow8HF7NottBQcz2J+Y000TQCBIxI5K/BKbae3MpmnGUKONbugtWw&#10;jMjlGOFGM6YAdCvuGGNlCFBsZ48jv+eoZzFLt9nAfOxxuDnJ2p388afrwEbAywQXmhGgptYG3t8Y&#10;+/MmwG0zNmdTHjfCYjY0u8C8vMWq3Qd2AwMCWLa0uYkZ4LKlw102d/DZbbzHQScxQWJb3+5I8acz&#10;XaW9GVftI1Y9vmLd68dsHSzaAI5xDyaCXlf6rrmJA0BjQa2O+aCn2A77MfYgiEFvYZgIwsR5JBB5&#10;LYScTqR4Azi+k9HidzRWwo4lScRx3ceJJ7NPpZ4rctFdKNNs1J/9UvxCXkmrlRWVl2t/FXc4ZyaG&#10;Mcglo9WvFg1Wz8k6rLje8NUwmncyGL2eBtjoWhXYBEokEnQAyoIHxhzzyvUYBBbLKsBmBW60FwGb&#10;F9NgN4DNwhQARy1AZxEOtUUZz9wEm/mypGKRrKh9EWazgtq7TTfBJkQPNjljWVIwlQfYKAlNMZsS&#10;gEZJaTAdnpefKGyons771hfyBWof+uWMwN5ze++rnN6eGDSY+Lprb8QNB2i0M9M1rXvUOAAS9qrW&#10;Bbaxgar/dUo2oxZm5X5bPfAYA0Qb+flaQEQByHrAZyPgs5HcjolymmFvXrMHM8Eua+pyAJydSGg8&#10;rt5tiwVa5XDssDvb65nMRhiMKXU0JorJNMF2AI8NyGWbABZjGMwmgGcLIGTe5sFMHhgIhZ0WAM3W&#10;dsCowxXQAQjbeI9W2AuPGxXoYB6w7fKjiSldBnCp2dFtwLIXGRC2swnnmmUfIDPgL44DQdTlBPP/&#10;2KcHYTjkdpxHgsRjJFQ8RsPEA9BRDMd/MpYOBeR1puIk7LhOok4kS8yx1A8Tz2S1pJ/KW1M9Xa3Z&#10;qOf6NqDWJutIlnXdpV1/iB/PnYk+lCuJwwX/kd1VEWGhm3tdjGMGQpbFt4W8lYYxIAUZLYFyhlga&#10;2UZT0hCOnO2NjOZYvVXMStcCNi/AbF74L7BJekIWshYphvMJ6GQ+jYlAyWjPy3JyNiuQ0VZvX0qH&#10;ESNxbrJjgFqgpA2nSsFYHvbnPKmme0DlqRKktGKApvQ/waZoOrM951jOl6pmaa5fmgZzfIJ1uutq&#10;189SJwqGXHtD33fuCpuxJJdjgR3SHFZh1YldmsaYJqp7MyCycredfq3Za0++BQsypgIj5mIoxrKe&#10;yX8KmNbvRsbiUa01e+z4uT2SGgxHPd/rAGAhpdFFwBRDwHpa2aynpmYT/dNMWwAYBTQHHfk8xW5m&#10;wWcjcpop4GOOKWAL9TVW5GvsugCRbh+xJGdjTq7Ggp9ZkLcxYyk5zYI8jgU/d+zzFwcKQB161GMg&#10;A+rI2fQFktMBwAAix/5AHHvkcAAdRwpD7foDqNfBUDDsL2641zwBHdfDPD9Mi5CJKPFDYvOeiBDf&#10;KSq5jyVK9MkUSTid9efM80VZBecKfqY1BZ2jWwewSZlM8ay7vPtP8eQkooazmeGSPZPUVdika517&#10;8qhuMHSxrj3sTeVCS2mPYmjaTbBhcm4kjXB9cIY6VX0CNvNlDTLaSylPyEtpCmRYgM2LAM0s23lK&#10;Xsp4SpbkPitLCp+TFaULZCVgs2bHElSJjeLQZE0XAV9JHkySvPEcyZvMlkqVrzlV/FdgQ+4GZlN4&#10;Mrsr+6TuB3P0W9YO68sSAd1R3d3ZU8V2YSNJ7zgPBN+w7+aOv90fFoGdmD/e9n3MnqFPmWWHcrGR&#10;06ELwAaARi0T8j1byL2YII2tJx+jGMyaXYDSToBnL4wCM4CpygXtJ98C4BhjfTahL9p6amyMedzc&#10;7E4tEPkZxXBooWGO02wzJoGNgM2ag9bIe1a40OxhLY569mKOA82s3ZWx1O7iCNuxp8DTkpobsy5+&#10;1gOQADpW1OHY8H92ndigu/kd+qo5IK3Z9iq24yN2fTxHZjNDZjPrcRWHfi/xwibtPgTAYJt2Ip+j&#10;jAS+Y5F0mw6F5USI9zgS20SI+E9EM946VLyOhEjYiQSJPqGbiT2mm0k7l3298EqJVcOb+ZqbbQ5d&#10;+DpmISX065Jyp8s+jh7LlLChdIkbzpuJ7Mz8Y8zedOs5dKj6Q0keDJyf0B52PQ0n2iyzCYLZYFHm&#10;5i50jxsGARtxqNoi5jCb1eRhVtMd4KXUWbB58ROw4d9KVnspHbDJBGzynmX2DWADs1lVvQhpe6mY&#10;7TMW+0YL8aNYWjcYJznjmQxQy9ADTfmpIkCnWKphNmpVnimWounsnvyptB/OtXhpx/MljYCIfC1j&#10;LOPB3CP52VHjul+5DgbfcOQPtS1tYmwBGytYhT1swYrn5lykmwEGY+Su9QfscZkhfdHTzJy8jyls&#10;ZZNylwE+62FCCoQ28v8bkeRMGTdgSm+09Y0AUoO1mNxkM6YHsUMjq21hbURWW3/QVjbRqsYIwFl7&#10;0II+ahb652sOmsvGFjvyOchsLEtYj007xwUQupJ/sqPmxpbGnTYAi61iMDAbR+pxLHvcae0D2CCx&#10;KcBxAHBckNPsyOFYYhywgPFYDXiI2xC1DIdCxINcjgePniM8Hw0Rv8MRAE8wEps/DUBDJJicjv+k&#10;YjrhGAoiJGo6XmKnk2eSzme8n321qK/8jbq1jRcatWFTX/BeWJK65qepAxkD5afqZxIm8iRqMFPi&#10;h7Ilujvzo7g9mWmennPLKKDrDX42vi3gVZ1qJdMWDLPBiYaMFsGI9mCMNt7kbOwwCJiWrZCV+c/K&#10;CljL4ownZHHq4/Ji0uOyUMejHnwU2LCynkFGmwWbZeXIaApsti8GbDYio9lIMJ3VU4Z0kkvOJhfA&#10;qZiG1QA2FacLGTdA3gagqTgN+Jws6qs5mnX/F/x1ah//VYyAjvqE+qO7niqaKKoKG4x9y7076CMH&#10;EvCWNMa04Q+7NXkUBT7myFlm5FA2kTvZyIjo9Q02PNqxkMKabGkWClMBhDYANEY06DQCeBTLMYUd&#10;bYK9KMAwBlRMkM5MlAsN8DE6SF5H/2+ktkZbCj2R4VhruBNb02TBXBxr2A+siCJPUwwEZtTc2AA6&#10;tsh/9mweL/JPHr04zmAvNhR/KkbjCMNxpqeaI7ZoddwKiCz6nAEiL0DHX5wpDrXp88Jc4CVmvc7i&#10;NOStBxcXjAMOw7CjYRjeIQ9xxMHmDuB4jgWIx7gf0loQC/YzCSBNBuBiC4PxREr06bgb6Rey/lz2&#10;SlnZ3ne2P6yA/Kt4ncz1c3LY6fpM8nDq1czjJaKbzJHI4XSJGMqQmP70mcSmnN/EVae+OJfOIWU4&#10;6qmEjsCXkwEbHWATT/ePGOZARVAAHaLABmZjD9hs0YMNbEVJZOn/BTYvwW70shqPixXgkLNRMpoe&#10;bGA2K6sXkrPBkbZnGUMUt+rBJnkgQXIPZ1LYmamMADjP6JGmBxvyNjfBpmK6cLTkaO5P51KstGP5&#10;ikYgJD/ktrRDOXE+/SFv8Uf8Y7tOnxkbWscomWpWuiL5DqPYSuLepI1kvR4obOgODRvZb8mjDXKb&#10;q2wlX2OCE20jwGOKdLapiUcFOi0k+ltssUPbAy7kehqtacpphQGAPM5BKqaR0xQQKZDZCOsxgd2Y&#10;AjabWxyxcFNbg1PNhj5qVowmsCSPYw34uHT5iz+doZ34uQMSmyt5GieWMzU47uRo7DAP2HR70NA0&#10;EFbjzIhqF6Q0DAMD3mI9SK5owBbnmgNg40brGz9xPOQrTiO+2KY9xG7EjaFudOEdA9jGA5DY/MVr&#10;MpDOBBHiPxUiQcfCJGI6VqJPxUvCudQbpa+V/+bAOwfcG19t1LoV/OP2yNecdnnZpR8pfDeVfE3q&#10;ZJ7Ej6RI8liqJAyqoWQZH0Zu04XPJXYT2eX2SHyrz2UdjCahxV9i6Z4RfdAbsHGXQHKiHtssxLpq&#10;nRgzn2ZF/lOADWCS9rgsTnlcXoLZKCntE7BRMtoSZLRleU/LsvxnZHnJc7KqagFF2S8y62q52AE2&#10;ASgUSQNxdBHIlKzxVKZ1ZkjRiWykNFXgWTQLNqcKpeRYwXjxRPHP/3FfnfZJWgToJ0aPpB+EDcbH&#10;eA2Gv+nRH4ijDekKpmOBc8wKScuanImVmkFDI01jHC+r9pvpAWf1PjOKRs30TMWc+hlzAGYLhWWm&#10;MKJNMCETlimFnZuR5jbRu8kImc0IFqMYkhHgYwLj2cJ7KkeaFZ9lAaOxaHfApeYklgCOBVZpa+Ve&#10;A1zsARE7DAN2HIsCHa/eEAkAeLzoo+ammAz2ZxdYjXM/BZ8wGvMue7HqdRK7QdjOMExomCFV2KOd&#10;hgCkIVeKQj31zMb9MGxmNEhcVWHoCLNFRtXPvGE3gRKgcjmTANmktwRMhUrIkUgJOKpyOxESe4pp&#10;iydjZrIuZf5x1xs7D42+N2oy/c601rL977mjYOc+BwKz0o7l/kmxmmTqSMKHkyXpcKroyN3E9mSJ&#10;riXvWmhF1DN/z8P4NO8d0eb6UEKb36UkugYk0E4mmk4bYeRDw8h9BlJW4FZvJlZVa5nSiY05bxZs&#10;lqY/LkuQ0f4XsNGbBp6SpZlPyjJ+ZxmS23+BzSLAZpk4NJoxQM1L4nCjZo2mUWuTIsUncqTsZC4A&#10;UyDVemZTBPDkM1gtb6JsKv8Xn+ZctN/VIvA3i4BKvu44UfXzqEMxGe49/q+TsL/h2AHw8Ad+K/KW&#10;yqdYw3isMBmYKXsy8tpamI4RjMfoADmY/daADJZk3GhbVX0NM2wskOPMFAgBOmYYBRSIbG62h/3Y&#10;k6dRtTUwGv5thmlgc5sCLRckNAwCyHG2NOq0BYjMYDw2uNgsYVkWHQ7ihJzmBCA6kWtSj760tQkc&#10;jBA/3Gg+9FJzY9kjr9n3cbwUglpSm2PeZ8u8HCdxHIQRDQFKyGrOgzCkQVeAyA23GgB2OIgVANgA&#10;OGMeMBxf8UNWC5oKoyNBoPhMBQA2gM7RcBqAMkMe0Ik/SSffM0mSeTF7pvJ6xX+0vntg4Nh7Y8YX&#10;5IKW3/mbXZmzb6QKN1NHMzsTxrNvJHLnrhvPlvChJEkYUn9Yi7mjz5e41qw/e1dEFljoLOZE/AN6&#10;Nv88ts3jfDJgE0v7pihymeFNLhJ+E2xcak1ka+Uy2QSzWZc3H4MAIIKMtiTlMVmcPLsU8Cimo+S1&#10;JdmAUe4zslQPNs/LyooXZF39i7J572qxadwknty8xfdHUmeTIbkT6YyGzpWyE7lIadTcADSK3Siw&#10;yT+WejTjWOiDf+OvSHs7LQKfIQJYTFMPp/4oZCikwLPH/03Xbr+P7dq9ZpScZYPMZou05YhzzBHb&#10;shkX+MZmcjvNirlYwVwUa7HVA40j+SBVU7MVxrOFXI4ZLMec/I4FpoPNSHNbARJLXm+NK20rspst&#10;+SJ7JaHxaAXDsb35WbbqZzAfS8DIQgESP3elbxrHpT8Oe3JPPuR1IugMHYADzZuhbC4DPrAdZRyA&#10;+fQjpcF0rHqxmg4ir8FsXA95szAiwHwcYDzOgJD3aKD4Ajo+qv3NKO8/pliOH+aBIAkEeEKOKODx&#10;A3QCJOQYwKPW8TAJPxkhiWcSJPk8ydmrWTd2vbP9D0d/P1F+8rcnH9HyO5/h+vs/vKT+wu5HY0ez&#10;zkQc0s0kkJOIHcmU4D5qpvoTJHEkR2L7MAt0Zc0E7Uj4n1uSXO14i3/623zyZ38Xn4NbfxbT7n4u&#10;5ROwwampB5v9bhJM0bQCG7OKZbK1dJkY0xttLTU0y3GiLUl+VL8Wq8dUAAfwWcLPl2bDbgAbJaOt&#10;UDJaJTJa3QKa7i4Vq8aN4sveiOuLAGzSAJs0KTmeLaWATSUAU0XephKGU4KsljGVcCJm0v/hz35m&#10;2iu1CPydIqA7k/udmMG4Sp++oPfdu3xnXGgr4wDQ2NJixhpnmC3uL0c1HqCTPI5K8pPnMaV9hikO&#10;GRNcZ+YwF2fkMGfkOXOAxwKAUQzHAvZjCfMx59EKpmMDe3HgPc3abfQg5ACrsgNYrAEfBUDWnQBG&#10;F68HiLa22wE6sCUKPB0wDtjDuhxhOq441IL6YR/D2JrJ2fgOw1boNuA44IU7DQDhud0AxwzTcSav&#10;E0CPNV+s0j4jwTjXfMQN8HEHiIJoexNCMagfBaJu5HQ8xtzEfcKdbgQBONaCxf8Iva2OeEjAMYDn&#10;BC6248ESdjJE4s/GStLFFEm7nDJT8kr+x53/2nn9yp8u2gM6t/6dvp6v/Nsq1l13fo9D6EjCXyJH&#10;kyTmUBo1NmkS3B8vQcx/iiBnE9YJy+nJlqim1BnLVPc/LfU2tf2iAxPWtfWBmDb3M0nUvMXDbKJv&#10;gk0obs5ASgqc64xlSwUD0EoWyvqC52fBRjGYJEBGAYxiNgpweL6Uny/LQkbL+QRsnpdVFfNlbe0C&#10;2bRnBQaBTeLPDVkCHUVyD6dTa6PAJgt2Q72NHmwKkNPouHAiS9KnYs+ETXo//kXHR/t8LQL/1wio&#10;TR/WH/2c/wB+mv7AD9y7fWY8YQ9OgI0D/cwc6FnmjBXZCReYtSrI7ITJtNvrgWMrktlmBTwwGjvy&#10;MXZ0ELBUwIRRwBxjgSUAZU3NjbViLzAeB8DFiSadlh2Aip7lqOWsByT96mQxnsC2hxxPtz2AB3gg&#10;nbkhoblgmVamAU9YTfhIJIwnWgKGQ8Qb+cwbN1oQzCWAQk8/bNBeFH76DAVKIMWfEYejJGyURp4A&#10;j+sQzGiYwjucaoEYB3xwsrnjXvNAZvMe8yKn408ux59O04rp+NEKB7A5Tuv4EzCd6VCJPU17knMJ&#10;knSJ9vLXkmcq3ij+9+5fN/e9/sdXVgE8WreCT7HP3px587a2V/rS/fujPwo7lCghw3ESOpgoPjSl&#10;9emOAHQSxLOVcRPMjYnsSRPP2oiZ1QFmJ5c6Gz3xKT7mb/6rkc1290e1up2MRRGIJZ8SQxeNCJiN&#10;7z5z8dhlKg51a2E2S2VD8XMUdD4l6/OelxUKbBIf0QPOSwkAjQKepFl2sxT787Ksp2Q5JoGVitmU&#10;PS/ra18Qqz0bxKnBTHww4MT1hJGzScaNlirFitmcJG9zSpkEcvSrZJoanCPJ59PHwr80Q+j+5l+M&#10;9oZfrgiM0Bg0bjjawrvPe9x30O8j/+GAGV/1BxnbsQIcF/7wuwBC6o+/Dc00LQEL605ABfDZ0moD&#10;8CCbkd+x17ewYRY7UpkdcpoNoGMDqFhR9GkFe7GiIaddD4xHFWzCYBx5T6duF5aS85wxD7jzechi&#10;dIX2HORzycu4kI/xonVNAHNwfKm/CWIAW+zhGEkYi5WosWgJot4mhA7RIYwoCKWtTdhIuARSh+MH&#10;ywkGaILHwlghEggYecB23Ec8mBbqKQGHA8Wfc/SmUNRj1BPLtBuA4ythGAeUpOZzxF18jrnjXAuW&#10;yJPkdU6FSdzpSEk8HSFJ52Ml42qS5L+cdmP327X/88gfxgpf/dOFOdnTa65diW+/9/aDLVfaz4cd&#10;SrgRTNFiEI6roP448eyIELeOUMwisNj2CAlq1Ulou07CDyaJSYzdjaVORqOrPVd/YY7B4Ga770e3&#10;O5+IJscZTR1bNPJxOAYa771bxW0nVf/1a8WyagU5GyzMuU/IqhzYS+qjsjTpYVkKo3kp/hFZnDAL&#10;PEvJ3SyjBmcZJoEVN8FmNWCzsXahmO9aLbYHNoof6oACm8xDqtYmWYqOkbeZht2wygEcBTrFJxhB&#10;MJV0MW0i9um59j1rx6NF4P8ZAdXQMv5QYpjfIf9Xgw8HfBQxEjYTCpPwVEl4GIc97EMPBBRaOjA2&#10;wArg2YK0ptiOWbMdz5XUZovUpnJBqocaEhugZNZqB8ux14PP5nYLcQJQfJDG3HGeufW5iju2Z2/Y&#10;iz+fFYAUFj0SI0GARvh4OIwmQkJpyhkKgwmFyYTQHTqQ3ws/FI5tNgXwgcUwqiCa/48cjeT3wyUE&#10;dhPAa3xhO4oFBYwESBgjC8J4Pz+s0R7U57jjWgvCqRY0jmlgzIdFDc+4m3hPYWc94svY6kDkNUfx&#10;POIg/ke5k4XthJ8IkrBpP4k5BeM5Gy6JF/mDcDVBKt8o+qjl3T1nT/9xyuIdeUdzs/1frrTRdyaW&#10;pE3l/F4xGt++cPHuIa/WHS7uHVxjgI0vDMepme+HOTF+MJyg1jixzfWUJ7a+eOMluzV9q/w2fyEd&#10;jnXN3t9Jbg84ltamrM8+SHzOEoJ7M3CvtbjvMBZHPbNZLGsLHwds1HoCGe0RwOYRWZYCo9HdBBse&#10;l8JsluFUU2t57lOysugZWVP+nKytfh4ZbYlYN6yH2dgxQM1XMhilnjuWxEybNClDSitDOqtCSqvE&#10;KFB6XDGbpMtpUxHP/j83tvYLWgTmcAS+lj8V+8Oow8Fp/kOBfww5FDrjS57EnVoXFyzJDrASGxpp&#10;KhbiRQ7FloS9WRf1OK1m1NlY4lyzwclmDsBYkq9xFRdYiwNSmROtaOy6YTk9NtiwbXnuKB6MG/Dl&#10;fb1gMkEj/hLDPJtYmEvaZJokTCRI1OFoiR2PkdSpVElnjHTieBIAEycRAEsEbCZ4KEhieJ45lSGR&#10;AFCwAiIktBCYjT9Smx9LgY4HgBmIcSB8AqZCF2n/UUwFh5yo1XHCROBKGxw/OhIoN5svXabdMRB4&#10;iN8REsBTPhLC8j/qLl7HnMT/hJeEnkDWmw6QyNP+EnU2WGIuBInuUrhkXku4UflGwb8P/b6j6+zM&#10;lPZH4K8u8MbGxltKTlR6hQ7Fve8/EIXtnc7e3ciaDApz7QwRFzopezKUzIVuyn7N4eLbFCkejUx3&#10;LfaQJ62XyM/XPfXRc5bLytbbrb/7H71vdB2e30ru9DuSSs4modlbIum2EQrYBP0V2Gyle/O6vwKb&#10;FYDNMt3DsiwZRqPkNMVsAJtlaTfBBnajmM2q4mf1YGNUO1+2krOxaTQiZ+Mk0V0BfwU2qVL+n2CT&#10;B9jkksfBqTaV+EryWNgL/+h4aJ+nReDvEgE1bTRhLGFZ+OHQhoAhrw8DaR3ji0PME1aimI6tkta6&#10;7HiORNbrAIjAbjosSfxvpZuAGcBDEWa7FfU1jM6FDTliBHCh3sYdI4Iz4OOuBy/+6GNv9hv2gZ3A&#10;GpDI4pllE0+H52SmdmYcTZEkACdpMkHiaMCZQNfnWJpwRo3FSAyPMQBSCEwmjJUwFi+JLN04hZuT&#10;MRJN37RwZDZf6nO8yd94DbnBbnwkmKLP4AkkOuzSHshr7iMutMFxFX8YTtC4YjpemAlcxWMCdjNh&#10;j5nAG8YDA5t0Fs8pO/I7HgBOIMBDcd9J1mk/iT0TKIkXQjAVRM3kv5b80e63q1899K8dfqd/P3Lv&#10;3+XL+RK96e5rxXenj2UdCB2In1Fsxos2Rt691EB1hYl7e7D4dTGziEGC7vxB92khX9aWKC77g8Wy&#10;wkOed1kpD6x6bOYho+d+v9zZKJTT/oc61HQNbt9I7PA6lASricMcEHPQRUIoF/DbvUXct28Qh5pV&#10;YlW2VIwLAQ6YjVorMx6V5ckPy/IUQCb+4dmlwAemsxzAUWtl9hOyuuApWVP8tKyvAWx2LRPL/WvE&#10;o8VKgsh1ph2KlUyu5UKu/9ITGTAb1bomG3aTR1eBLMmZintVNxKw8Et0GWiHqkXgvxcBiwsWt6RN&#10;6JyjRkMnfIbcyO94znj0O8NwXMQakLHssgR07HC0UflPQaYZoLOpbat+mbLM6T5g3WYD4DhzZ4tj&#10;jP5nzshojuRx3AAgVwDIHVNCEFJZNAASDWOJByySj+AMm4qXCOUsg/1EMW4gbCwIWY08DgwmFNks&#10;5jB5HF4TxM9CD9EoEfaSNqWDCcXqASl6KkaiYDWBdBvwGubzhmE0PPphFgjlvUKozQk4rPI6zCcZ&#10;xWU07g0Y+QI+AAw5HU9Ax2PCAcbjKpFHg2A9LjjZ+KNz3JsCUfI9yGvRJwMwFDBU6yygczFCgY5k&#10;XYmbqXg97z96f9vYcfgPnQtUjuy/F+2v1m8VnCj4fsJEWq9PT9iMD7ZeDwp6vRil4dmJyQP5LGGA&#10;hpNjdZIzVCKBB2PErzFa3GE2Dtt9ZXHQBnlg7ePyo+WPzzxs8tzv1npt9vhHAk5Qq9O9ug6fAR3j&#10;0WPJ10RRh+a3d7N47zYWz+3G4lC9WizKFstmJm+uyQFscgASPbN5SA84S+If0q+lifwbsFmRDtiQ&#10;01mRieRW8KSsLQFsqp+TrTuXiNW+1eLZYomM5iO5oyl0EUiS4qPpMBvVtiZDqqZzGDmgZLR0SR+P&#10;uB437DGnWvt8ta5a7WzmRAQYz3x71gmduW4s8lDwqPd/BAI87oMuM64DuM9gKk6K9SCXOQA+rgxJ&#10;cx5wJFeDcQC5zb7TltodZyzUJOZV4n8glFofJ/Ho8UbLx+aMOcENpuQOCIWR7I+HwcSyggGSYCSx&#10;QOpqfA7NymLBMJNg5LQAQMiLuht//i8GJgMT08tykVieM6cSkeBgReNRksLEz/ipKACG7gIjMB06&#10;EHge4nWATjj5m3DqcMKox/GF2XgedmaMAQyGYtBwanMCJ3woEHWnXscNluOOoYDOvyewUB9145Fc&#10;jrJMs2IAnaRzkZgJMBVcCJPUyzHkdmIwFSTNbH+r9F9b3t2Zvv16oUGxnYxjhYvix1Ou+veEznh2&#10;h+gLeb2or/LoCBJ3Rmgk9adL4UiZJPZn6nM2Xk0Mz9vnLy57A2RTur38YuPT8sDyR+X+JY/I48bz&#10;f7fC2UhZov8hve3oIHBXaqdvazJtauIo6IzCdem71wQn2nrxgNnYVi0T87KXxLyIGpu/ApvlMJnl&#10;SkZTEppayGnKMLAibRZwVmYBNvmATTEOtqrnZNOOhbJ1/zLxptYtgTxWLs04Cw6nSNFUml5Gq4DN&#10;1JKzUav0eJrkTMa+oRsJXDwn/iBoB6FF4B8Rgfwp89uyTiSsyZlObg8b8/5LAMn3QAos3QdhD/Q3&#10;c6enmWO/HTIWLi9+7kHFv4dymzGt0xUjgTtNOH2wOftTO+NLbkVJbK5d9DnDgu2CFdsTqc0PY0Lw&#10;IVxkSG2BtKXxoYbGH0uzH8uL9/Ohg4DfsDvJf3JJg7Y40jAAACbqd0Nxo4XyGAVYZU4lkwuKlGRk&#10;umikuVhMAyG0uwkAbHxZgeRtQgGdyCmcaLS3UWDjjXHAd9xTYnCrxR3D+TaJmUFvJPDQA07EMV+G&#10;uKnFZ5z0k4QzzJA/GyVJpwEf8jrJ58NFdzFKki9F42SLlRxW5etpH+z9TdnYyLt9vxCKb/8R39MX&#10;+Rk5E/lmEYMxfwzsi5jxpX6K7hbiwXwm13ZuLFqxm3clSBAMxxPwsd3HNdIYIo5MnXXbHyie9SHy&#10;lNNy+eGqR+T+pQ/Jj5c9cuOxTfPfmG+16h9SPZ/bb39HYpvbQR2Tc+NgNpG0cPLfZypeu4zoi2Yk&#10;NlV0bC59QbYW0Qkg73HqbACStEdkBW605Skwm09yNnqwmWU1K9NZmY/pmc06BTYVz8jG7fOZSfWS&#10;eB+0FB3SYv4w8tkExoCjONAAm0rApo6CzjplEuB5wRHd2zFjAcu+yO9V+2wtAl9YBHRHA+5OGYuy&#10;jxj2HQw75P1h2IjvTDh/wENIyIfwB1+xkmAYRwh/+P31bATQoSjTQ9meARZX5DcPZLhg2tUEDvmK&#10;NyYEN6zS7uR79M41zAnKUKCAxoduAW681hVAc2M5U+Dp0G9F0acj7+sIyNljn+b9Bh35XACLxp2e&#10;fF4gNmjdZBTzQLIk8yjgM4UEhzMtEjktmvk4YbCbUHI64axInodTixOKpBY0Tl0O+ZwYWE7ycV5z&#10;BPltihzPEXplHfOR8ONeEguriZlWwOMtyafDJQ3QST4TIbqzQZJ2AWntEjo8K/tKrBS9nCplr2Xc&#10;2Pt2+eud/7YnZvDfaAj6FQSeRvJ+eRPFARGDcR974kBzoy+eK3ON3BgEqMDGtRMbOpKaN0YBLzor&#10;WzGa3K0RVrMP5nMgWLz3hItZprP8ZMNT8qOlD8v9yx6UH6945ONHt84/t2D9gr+7YSCkwfy2uHbn&#10;nfEATTztmkIbLCUAsPHdbSJu29aIXRWDz0rny5ai+bKefM06wGZV+sOyAhlthZLRFKtROZsEcjY4&#10;1FYARApsVimwyXsCF9ss2BgDNlv2LhIvRnckwWzyh3Gi0aC05GgG4JKjB5hanGifgE3hVPKvE8Z8&#10;V31hm137YC0CcyUC+X26b2Qej7GPHPU/HTri85cIgCeGwsooVhDgo2ceSFjBtJTxH6GmBsBwwWTg&#10;1KfyPrRt77QkkYxERc80f4o7vWA4nr2wF5XbUU64fk8WMli/O68DaHqtccvZ6x+tu7YwP2crbW1s&#10;xGPIDpCh0nvIlkdX2uDQQQBm5cVjGACYfoQWNUfikNhiRHckSiKQzZTUFs5wthCs0jEMaouhc3QM&#10;IwuikdjCJmEzdCCIocVNKsPaEo4hy00AOEc99QwnctqfztJILqcCJOFUMNNDgyX1PEznTIhEnfKW&#10;lAs8vxgiqRdDaYsTK4Wv6KTktRTZ8Xb2h82/3tZ/4f2pBSMy8pXJ7RSOFN5L26RDfn2hN7yZ0OpO&#10;V3JbCn+d6dnnykBAlw7aEbVzYwHoeHQwXI9WSI4NFO42IK/uJY+2H7darb88brtIfrTiYfnh0gfl&#10;h8t/KQ+sfnTmsc3zux9dtuzOv+c1H9Czfl5ih1t9cosHYOMMs7ER//3G4r1zgzjWrmBw2goxLX1G&#10;TAqfBmge1YPNagU2iQ/qAWdZ3IOy9OZS0poCGr1JAPvz6rwnZQ1gY1T2lJjUw2z2vCAOB9dJVJu3&#10;FB4CaMbJZR3JlLoTdA9QzAYnWh05mwrcaIVHEt5NGPVb8/c8d+29tQh86SJQN5F9V/Vk3ubMqaSr&#10;4WO+H2cdTSBxH0xdjHKJUd8y5AJTcaczgCu1PEhh/bZYpDeT/7Eg72NN4aeluAEovr38UaLNjhPu&#10;Nhda3nhgq3bDVu3YbcVr7KndUa+lc0GfJcBjowcfZ5Z1rzHNPR3E95ArrMcZwHEUfzpHq8/2o7WN&#10;F73WEsap2j6qQ2ajiHMyDMOBF6YEJasFY7UGKMZDJelItCQymC2OAW0hmAjCJjwkdMoL0MEhh8wW&#10;qfqtkc+Jm0ZyI58TdzpA0s7EAEDeMB7YDoCTcMofAAqQ+HOM/8W9lk5OJ/1yOCtSCl5NkPI3Umb2&#10;/6b8D6ffn/T8KoBOxRsV9yWPpF717giZ8eqiXx3MxpE/pg5U5DsyedaRnniu9N7zQlYL6YkVxwPM&#10;QNqDG/AALGcXtvk92NR3+otRjKX8aPUjgM0v5QdLfyH3r3hQfmL0xIcPbXk2/O+Zv1HNQxPb3Yt1&#10;DBFUK6bJnu4B6wAbI3GqXSkOlctlE0l+BTbrARu11mTMgs3KJIwBsb9kPSjL4gEfpLWVqbCbm0YB&#10;BTaK2cyCzbNiumeBOAI24XRgL0BGqxjLltoj5GloxlmJQUCBTa3qAI1BoHAy/l91EwFrv3R/DLQD&#10;1iLwD4kAMlHmePR9CYdDzBIxF0SP+3+E7ozEplxoJOpVI01yPB5DDgCPA+ChbNVb6D5ghn1audm2&#10;8MfJFqCxlwCV3+nHSEDuxxOZTbEeb+Q4J5xxbgCM+xBGBdiMKyCj8keug7Ab5uE49lnowcaH/w/E&#10;IBBIfifwJsvyR2YLh2mlHsVqDZuJnSR3g5wWxzyciHFYDYaECJxrEeOYD/h5LD+PZhw1/jzYjo8k&#10;ADjxR6m9OYJxYMpFv+KO83vIa3GsqOOwH0An+qQnuR1ca+R4dDzqzlPDccGf3E4QhoJAyb4WKYWv&#10;JszUv537l4HfN+1/8y+Xvqw9sL6269SuF8N7o/7sTkNXb8abK3ajgMaJbhMuDNdzaKEfHn9c3dow&#10;fnQwi+ggYMQUTNcDDNcjf+PM+GXnPT5iXuwoj9otkB+ufFB+sOyX8kPA5serH5aHTJ/680tOq5b/&#10;vQBHN7Ls66nt3gWJTe4ziQpsyNkEIqN57FwjzvXLxapigWwufkY2FTwjRrCa9dmATfpDslKBDUsx&#10;G7WWK7C5Ka2tUHmbjMewST9Bfc6TsqHiadmEjGa+50VxajKSMJhf7nCClNAfre5YgWxjgFoFnQQq&#10;YTQ12J/LjuFUm4j7t4TD/hv/IftW+xAtAl/2CPg2+t4J+FjET5A+Hg/9iwKeYAwGnkNYkJG+vIZt&#10;qY2xQ1ozp07HiuLQrYzDRiLrNBPbNopGO2Av3Q7ig5TmgQXblVEErqq/Gi44l27YTa85AOYGmNG1&#10;ALuzH6zG7xDvjbzmj6HAG3bjQ42NystEkENSTCsYezTuOiHvJMmTkZJ9HKmMEQWJPI+C6YRgkY5A&#10;XlPAE8PMnNgJEtyATzQyWxBGAt9xB4k4Sg8tWE4YrCdoks+YtGJiKG1OjnlJPDJbDCvkGPr/CVdy&#10;O8GSdMoP2c0LM0EgMps/MhtFfbCdvGtRMJ1UqXo95cbg/2x4/ehvh8ynZfpL05NN9eFrOdviFN4X&#10;9YEbspknrEYBjT2tjdwwhrgwWM8RsHFv8xc/8jUBKnfTFiAO++lSsZcJtDvJ5e1BsqSFTUFvhVim&#10;uMgDRo/q2c39K34pP1r1kPx0w2MCu/mPRd5rvvP32A/qHDK7/ZKSmz1upLQwa4ZRG6HMg/LYuVrs&#10;614Us3KApvhJMcFZZpTziBhlPyLrkNFWJv5SViT8UpbBbJbFzD4uTwBwyOOsBGxWUYujanIU2GzU&#10;g82zYrZnoTgf3CAh7c640eKlnLHQO04Uy66TpVKNjFZNrU0Nj6XU3uRMRP8+4bCv6d/jnLX31CLw&#10;lY6A0sYTJjwXRR32uBA75vuXgEMOMwEjgMeQBeBgJx4DONoUS0Eus+k2henAeAAf+67NgA8g1GFO&#10;rsdSvPtxuQE47uR+PPvoYTXAc73ERs4Gp5rPsD3uNObHqxobGE0Qw9YilIGBYs8IOgmo5xHKlQbD&#10;0TvrcLrFkmfKP0avqhM61W0XSY0OBaP8Hzmn2UVuCVeben0YM3SCDmOPHnNBWkMqZHBbJHme4Akk&#10;uwk7rNO2dCSwRmbDbICRIPy4B7kePuOkhySe82f5SNIFX0m9wCx6wCcTeS37WoQUvpYg9W9lS8O7&#10;pe9P//FQ0K9mrn17rl8Qqig4czijKbA76GNPZhh5M8DPjQF6th0U99IJ3KmDbhSMrPBkAqYCm4ye&#10;JEnuSCRfg4lgP6O/98BskNGst9MxvJ5prxUu8pjdCzjTHpL7ydvcv+ph+fHaR+Xnxk/IszYvNi1z&#10;Wvb36Mr9tfQu7/ikgy4fJXCscU0OErxvM33Rlot1zXMUntJqpugxMc5XrOZhWZf5sKxJfUhWATQr&#10;4wEYBTJxN9dfSWl6sKEmZ13+E7Kh7EnZhIy2dfd8mM06wMZBsgZjpJyZNvVH82E2+UhnqVJNA049&#10;2BxJoit09B/iR7zM5/o1oB2fFoE5HQHP6ef+JfyQ00shQ05HvQesPwqnyj+EP+ieMBJ3hqgpec1r&#10;0Br2A7MZstGzHrvuzchtWwAfS3HstKIVjgIYOhf0WfEacjfkfrwoQvVnIqg7IBRAU87gUcV6kM4A&#10;nSjkMfUYirQWDJBEARpRMK0oWEzAEHIb8p5iP7nkddKmqKHBwRbB74cANl7Ifn7kmwLpQhBOFwKV&#10;j1JAFTRGXQ6fEUjNTihgEwHwBI5zDJMUBk5Z42SzxTrtTH0ONTuATgRMJxG7dNZ5zArnggCdIMmi&#10;ODT7cjQOtmjJQV4rejlKaq9nzez9VeH743/oahr+08EH5uqX2XOt5+6EgfjDgT3BNxxpXeTc5aKv&#10;r7IHbBxope+EXOTOCAoPJLTgtjApHOYP6+EayevPk6iOePE/SIeB/ZgGdtGLbxtNXOuYe5TrJj/f&#10;+qR8Hxnteyt+IT9c+6A88P+x9xbgcZ5X9ni7u13oUiGMtmPH4TSMjhOzzLIkW8yMwyQYMTMzMzOz&#10;LMm2ZHZMicPYtGmzpTSx5vzPO3Labv+7v23SFOx+fp73mdHwd2f8nu/ce+652+/Bgwce/3SL984D&#10;f4pYJPX7y6M7/T4zUpFm4Jj04Pod8CTY2BU/DvuCp5lGewh70n9AVnMPtgmwiWUKLWy1eb1EoNlA&#10;4BGAI5jOxhgyGzoLCHn0piSCjUijmcHmMVgSbJxbtiCIPoNxbH7Nn0xAxaFMlB2mKICps6LFODPY&#10;5BJskiY1n4SNee7/Uxyv9JpSBP4mI7DeuP4fAkfsN/kO72sJHrX/r8BxhyX1pKdJPuVCUKA56NgB&#10;psTY+zDOdBpZi88oFyXPnkKd1k8pNC+9CToBbCz17Bf1HgeKCshyyH68yH6CmU5TEhiUZDgCZJQc&#10;PxAirGsEeBDg9JQ7G6lMU0x50yDUk8DD9Bftb2LZq5NyOAIJhzmGgLNx9GwUVRJ4/Cm7DqIQQcnX&#10;ktN3TUGhgWA6ck4OlRF8xFLOEljm+XoHCTwH7aGYJxgd4VkzvdfUR9ilvuBJAOL7EnjiTikRedKf&#10;k0TlBBwlUi9okXbRgNRXdMh/3Yia91I/bfth8ej4j1qe+msb8pZ9KHulrFd+0qvXx+RCkPFmX5Ur&#10;U2iunOTqTEsWd84vcuf1oF7Ww7q1iB9JQNVcCXLGss2Ao+nQUpHGx9ZQKFDBmUilrtiTeQCPeD2P&#10;OyzIbjbdjdu2rMGKHfdi1a77ll7ysKi18bf52tVpsX3evsYWt08jyGzC2dSpaKCDAF2anUqfhmPh&#10;M7DNeRJWGY9he/I9sEi8B1vi7sbGCIJN6Gq8qCfgGJYvBcvZYOR9FAlsoirNzGzYm7MjZ5nZWFY/&#10;DtemrTxudyQPG1A8nYLqw9moXshEwWHBbOJQQsm+AJuUKc3PCDbOf5ObgnTQUgT+1BEQ+fOYI363&#10;h88EqUIn3U7qZrx+pWC6Tc1NPXjcnpu8LRmFG1NktJIhgPiz7uPNFJwve3D8B9j5TWcDPwKPN4UC&#10;PkJEMEDgISvyHLCDP9NsZpYjQIdgIadYIISXAawfBfB1QtkbpCbgyAlEMoKKYFpyMh4NazypRyKR&#10;eDgUCVSrRVHNpmFdR8bPFMjH+o8zbScAhs8VK2CKrGbKkWk19hOR4aho+Cmfo5sCLXEU8+4UFThT&#10;OMCuesqm9Uy1hS14I/pYMOJOkOVQNh3/sgxJdCZIYZNoGtlO2iuhyOAqeCPGVP126tny1+O3G2H8&#10;s/qH/W/fe8xY6BbVUMjbXgQZN7p+e7BZ142g48DR4E7824uO3x69rJ0RdHyoTNMMapE7xWmU0/nQ&#10;d9J+qIXqtbpA7C93gH055yoVO8Gy0BGbIy1xr90juG0blWlb7sKtFgScnffiCcfnfmGtdFz5df8O&#10;Y4a8XGLbfH4RzVk2YUyjBddZwLvqJThy6Nm+3Pthnf0o7WrIUJLWmte2+LuxKXy1eb1EwBFgY16s&#10;2WygIk2wm020tNmcTPVa2gPLzKb0EeytfoIqvD2sUfkiYUCDAtZsKphGqzqSgaLDsShhzaaUqbRc&#10;egamTmt/Hjbp7v51H6v0elIEpAj8DxEwNtv8Y+XxHLeIWb9FxaTTp2GzgUvqGTda2VCeOkHWQsBR&#10;TdLnTEzpZNrNbcia/Tz2VKstp9lkrMeEsN/GsXc3G0udCDxUq/VTacTmUMFwlJM+8CdT8qSqLYDq&#10;NW9eakS6jUxFMB4BakF0jjYDHF9LKNhSeQYaQ9AJ4/Uw9uyo+bgQAo+SbgQ6yqU1vBRgFDzpyuXM&#10;VBuBkcCjPsT59ofos0ZnAoVQsbFnJ/ooU2lHAymlpjMBU22C7STQkSCdw9zSzhLcTimYclMgjWm2&#10;+HNy5F0youKtBNS+l/nj1vfynZrekv/LX/KHkzgRbWsYVn7sywmv7hw98YUBq6jbuHGekeiTcuMA&#10;PR+zKo3ydwJO2IABhh493QNY42qhNL4xAPaVnKNU4Yy9xXbYnXeATZQOeDLoJaze+xBu3Up2s41r&#10;+xqssr73s82+O2zXr1//tfYpxfS5HghvdfmZkeMF9E129EbbBPfKZ+FRto5ptCdhmXU/BQL3moHG&#10;IoFgwzTaxtC7sDHsLmwgyJgXQUek04QcetMVsNlCsNlKsNlxpWYjmI1n006CjQ/i+hXIoz9a6VzK&#10;FbChMk2ADVcewSZlUvWL0Al34RN3zTtQ/CV/w9J7SxH4/0Wg81zpvycsyB9MPqSbVUzY/0LNOgnT&#10;bSz0u1EI4EJptROZClkKazxew1SqDdmwpsNpi0P7yWporCn6boQQgSzHV9jrmAGJ3eJUsCkpHgii&#10;qs2PAgVfChU8hpiaY+3Ij8ClJJBpCGpBZD/ycTfWcegkQPFBBkFHDLxKOmRANNVsBirX1DMUEPDz&#10;qA9S/kylmpomnzKm10JmmG4jSKpmWStiek1PNZuO/ToqMh0DLXEMTK8lnKTfGgEnYtEHRirXYk5R&#10;tHAuDOkEmgTO1kk+o0D6eT1S+XcGU21FlyJNtW8mfdj8TqZ/1sWsf/pz/2Rsmr/x94ZhlUw5GPxL&#10;7z4x7pv+eP1OFHMQ0DmV1d3sCsGUGofxuXJgmFMHwZfS6OTxRKbSymDopas3p3YGNSlhQ6DZX2EP&#10;m0KOKc+0gVWuHbbFWeEx7xdw5657cNM2wW5WY4XlWtMLQZvOOBgcbv46jzdqxGmPofXAJ6HN9tA2&#10;2HC8gAWC2GfjW7YJzqzZ7Mu6j9Lne7DjCrOxiFuDTQQasTYauAg05sUazsZIsh7a2Gwms9nCNNo2&#10;Cgu2M422h8zGsuox2DU+R+drS8TQrLRgMh5VhzJQLvpsjkRT9ixqNhymxj611GmCzbRLkAQ2X+c3&#10;Lb2WFIEvGQHRG1F4NGGXfsa9Xj7p8FPlpPuSYsKRKTCmQJjWChrnmAAW9X2G7VjfcSDoMI1GBhPA&#10;5U+pdTBTZ/6s8QTQd82XjaIedCNwG9zLdJp4jB17dCg24HP9yY68+VxPglIIazxCyCBScILtCDal&#10;Yo0nlm7TWUc44pdptkiONYijS4EAHhnBUEOmEzpHEQLBR03zT8F+tOzZ0bBZ1ECWE3aYQMPRBlqm&#10;2jTC8POIM6LZlxPJWk7kMT+m27zIeLyReEpN4OFcnzPB9GXzRfLLZD9sFk2nfLr4UjTTa2lv1L+T&#10;puz4yZ/PANRIh2vtsFIbNBDwS3eKA4QVkSdTmU4EG7MZKxtzXTjB1YVD+JyovnIm4PixFydjhsqr&#10;2UzED8WyuZEqvPEsTu3UwKHKGbvzbTh2eS+2pu+hH5kj1um2Yq3TD3D7DtZvLNh3s3MNHvV95se2&#10;0U6PfMmfzP/z4QkjbpvCmm1/FGYGG2sz2ATTQcC3bANcCumLlnUv9mSsxY7Eu7GdyyKWYCOYDdcG&#10;/V146craIICHkuhN0WuvgM19sBDMxgw2P6Dz82Oc1vkcAgTY0NonbywG5bMpqDhCgcChSEqfY9jU&#10;mUCwYa1wSv6pbspRdS1aHH2d3530WlIE/mwREN5cCZOKR3RT7lWGKY/3lePOS/IxN1MAQSVI+KaR&#10;8cg5WiCQabJAAT50H/CjRNpr0NbMXOQED3/+LUDFa4BOBoOWZDzWTIE5MR1G2TMFAX4UJPizcdRP&#10;yLOHDxDIHAg2PFMnAAXSHSGErMjAHp5cylcTD9NbbV6BWI6gNs4t14HE0hNkQoUCjgAknyJwMY2n&#10;PuhtBpuwI/4wHhHmoGRDHHOg59jqxJNKxNLsM+aognUdul0vuCGac3UyXqbZJ1NtAoziOO4g7Rx9&#10;2C7oUML0Wv3bmR82vpPtXzHh8qeQCP+371Q74v2f+hFVfXB/wGceFAO4kdW4sUbm0GtLoHEkc2Rv&#10;1ADdH3poTSRqOBwl7tLhzDkusSidL0LWSAbkHKSm7OYEVooHHGtcsLfIBptT92BT4g7syrSi1HgP&#10;nlG+hDUHHsTtO1fjlq2rcafN3Z87JbvlKFOU//p1/chSR/yfj2p3+TC0ydYMNkG1m+BfuRm+pRvh&#10;zMFp+5hG2526DDY7En4LNmbAIcD8luHwunENNl8Bm61Mo1mQ2ezKfQCWpQ/DuuoRODQ+CyUn28b2&#10;KZDF0dDFtKypFjWbQzFMoVEKLebaMI2WSLBRTOzTSWDzdX3L0utIEfiaI6CYcr09eOxARuDYnp/K&#10;xu2X5OMCcAQwuJKRMNXG5k9fgoU/DT1F7cab6TY/spxgMiEVZdECUMQKIFB5k9EEjOyHbpqgwNk3&#10;CqbR/Pk4PwKPL2Xa3gQlGVN3gu0I5hPCuo4QHqSzZydnMYZ+bAJ06LHGSyVVa3o2l4bSVTqU3mth&#10;ZD9KyqSVrOloZ72ZVmP6jGwnnPN0wji2WjXrQubjxfQaxQPHQ1jf8ePyZ8qNkx4XnJB2SoXc81HL&#10;TOhkINNstMO5oEHZ60mm+rfTP+18t0RX8fqfDnTyZxJoU6PvCxrw+dyFE1pFo63XIJkMHR7sum3Y&#10;nMtGXaoDvdhv49xpz5HQLnDgrJgg2takUYVlGAhlYydPAto4sK/dH/urbGFZYYMd2XvwUuI27MjY&#10;y7WHNZDteCZ4A+7Yuxa3WNyF23etNlmE7xzxzAq67ev66aSNBj5p7HB5T4CN7grYBFRugmfJ87DL&#10;+wHFAfdgV8pa7PwN2FAcINJooauwUb/KzHLMS9wmwCbqbirW2JNDsNkuwCaHYFPyBdg8ByVHrUf3&#10;BiN3Igrl8ymoIdgUH6JAgCcrAmwKyHLSpnWfhk86GySw+bq+Zel1pAj8qSJA6xzNhMNtysn9/iFj&#10;DscU4/afqsZdTQoyHRmBRjYm6i90daY0WqTeZILBCBUb6zlyAoiaKbMQAo4/b/MfFmfq7JshYKkJ&#10;PDr22igJMOI1AumCoCZIafl4jVC6EczE8xV8jxj26lScTGeKjaOv6SYdf0hJkAlgr44Hp5LSNucw&#10;PdYINKppZzpSezK9xkZRmn6GzdPok4KCMLIezZwLDJRNJ9CJINFsgeMFo/Bh4wTRGIJP3HHa35xU&#10;I5yqtkjeHkNQSiXzKXw1xtT4VsGHHe+VqqrfT/naWMAXX5dxyPcG9UjAId9+V5NjL4fm9QnwFb02&#10;TpzkuoPpNCuKBhzZ4Lkfdp3WnNjJYXotjPmACikTsTAO6ThqgEo12tZoOvVUpXnDrtIeliKVlrIL&#10;lhk2LMzbsadlN9VpO3C3LQesbb8Lt+1YZXpRs+GjkGKF3df100kb83nY2GH7hr7ZGpoGSwTXbkZA&#10;1Ub4lb8Eh3w2Y2bdY2Y2u5LuNgOORexqbBbAQqARYLPRsLw2CZZDSfQmigQE2Gyj44AAm90CbIof&#10;hE3VD2Df8DTUBJsYgk0mLWuqqEarX8xC8Xy0GWzKqUYrOhyFzCnDZ4kTQXFG4593cunXFVPpdaQI&#10;/M1GwJpzefwmLZ/Qjdtla8adLqlGXT5XEBSCCA4i1RZCBhTEmg17frjoBCBSZWQyIVcYT4CQV1NW&#10;7T9sS7AimFAaHcrRBHqRFqNaLYS3yZiqUxO89FSj6amSUxCMmNLjOOtAFBxnD8XpNCQe0dKbTWUG&#10;Hb25QdSXdjlkNEyzhdMWR09LHA0FBWFMqUXMcYYOZdO6OTHkzYW1HUdEL/oRUAIINnQgWAikSSiV&#10;bJwoaqSiLWoxiPcHQ3fYjcDjx5SbHgWXopeq30w53vlW4QtfZ7GZI4tvCxxwY4+No8mxx5aMxo5m&#10;qGzCpeLProcOEGzCdaGlkBPTaA4dFGWwwVPdp0TcWDzP2pNROJvOLvpYJA1zdstYEp0FouBKY84D&#10;pbbYl30Ae1KsaYC5j30qu2hyuQn3OT2MO3YTbHauwiP+T132zfdPszHa/OPX8YNOGnNfG9pm9Yqm&#10;eTdUjbsgI9j4Va+De/kTsCt4gLNs1mJP2t1kNwJs1mA7wWZLOMFFv3KZ2QiwEaAj2A3BZjNFAgJs&#10;hL3NDqrYdmXfD8uiB8xg49DwFGTtNojqZf1qzICyuSTULWaagaZ4IQoVRxNRzAbPLIJN8oQsUbQD&#10;fB3HKL2GFAEpAn+ZCHxTPmp9q37SRamd8jitGXf7TDvuZdKRoahFwyZBKFBIqwk4AmxEjSZkxNUM&#10;HOLvAAoHfKhY82cKLoAbbAzVaAmHdBQQ0BaHqbRgsppgAo+e7gKhZELsFWKKjkBE8Ionwyk5kYKs&#10;w5GIodN0zKyCjxEWOsvgpaOYQMFeHdkkGRYv1WQ7gt0oZh3pUOBK8HGGnJY4kezRiT7OxtBFb0Qw&#10;/RYxT8AhG9JTVh3F2TuC5YTxMpaAlHnGgJJX4z6vej25q/qV+NVfR8gNo4Zb1cMBi/59ziY3Mht3&#10;Nti6sR4mbIasu3bT7WG/2dnBqccGdl1kC3Tw1g9xzhFHDiRzaFjFsRLo+0XNRo2IwQjIu5V0EnCC&#10;VYk19ubsgwVBxiJjO2s3TKuFb6FJ50NUpok02iqscb7X5JTj/lZokfFrGZuc0ut+Z2ib5cuapt1Q&#10;N+yCom4bXZ+fgwuL+gfy74VV1lqm0tZiN8FmVwLBJmY1thJsNv8O2AjAMafSKBAQYLOVztBfgM3u&#10;7Puwj8xmf9XDZDZPIKRjH2IHgji9lP1TM1GoO5qB0i/AhsxGAE/OtP7z5LGQ1L+Wnqqv4zcjvYYU&#10;gb/1CHxTObT5XxVj1rtVEwemwqY8PouiB1oEAUBPmbOKUmbVpD1TaAJ4qEJjKk1BFqMWDtKURAeQ&#10;BQWx5iNYjY6PjxXmnQQZGW8PIEsSqTYlpdlhTI+J9JsAMz2bRkMpECg5EYf8Y/H0ZDOwWTSA93sR&#10;5OwoInAj6NBpgAxHM0NXgoNkNQSRCBp9qgXDofmnhsCjIOiEHfbmoiMBL/VUtekoMNDNOXHqqAeb&#10;RWmNc1SG2CM0AOVKPxVuKroQ+7P6N7LDms/8UazgmynzxheDhzwuefXbk9lYsZfJ0iyi8OF4cJuu&#10;nZRBW3KEBG2GOD7CpduWIgEb2tewsbVXDuMYe4imoxA2pKdIIBgB9ErzafWHXY0trMv3YXfuLppY&#10;bsMLiZuwKcWCdv5bcY/Dg2Zmc/uulVh5YA2sM6w+C63U+30dNQ1Fw5bbdc27TmibdkFNq5qQ2o0I&#10;rt5IgcA6M9gIZrOXzGZ30hrsjF8Di+i7sCVsJTYbyGx0XILZCKARjZ5kNlui1tCskw2gKaz1pN+H&#10;PQQbq5IHYV/zODyaXoSCzCaWpqXZTKMVcjR0nblmQ+kzVY2VlNOXscEzdybscvqEKk/4z/2t/weV&#10;jl+KwDUZAePizm9rJ5yeD510KYmZ8fkk4WDIUiTTW2EUCITSKUAngEQ0erJWE8wl6j8q9vDIyXwC&#10;WNvxp7ggkHUejbk/h/01vE+k3WRUran4t0EIBahO0zDdpiYL0vG2ZI4uKD+eTKcCDnqjVDqWIgE1&#10;gUY+RUUcgUc77WKu6wRP0Ppm2omjD/i8WdG3w/oQzT9D2bOjmxcAQ0BiD0/EPMGS9Z5QThoNo/Ag&#10;lg4FKZy7E7PAQW8L7HU5rjUVnk+4UPFKss1XGlvNeljp0fzdqiH/d7z7HUy2vbvIaPZQEED/Ol63&#10;7d5LgcA+ziqyYQ2HbId/O/bspXUNazuttgjmRqsf4dRUMT66yRUOtfvhzYZKx1oH7Cjage15Ftie&#10;voMptO0cq7yd82E2Y43jA1hpdTdWcd1hdRdeCH/RFFwSMOsTHbzmj/0hqpq336Rp2r6gbqL9P2fZ&#10;BFe/SOnzBgRUsGbDNJpgNpZkNnuS12BX/Gpsj16FrQJs9CuwScv1Bash2Gw2kvVEE2zY+LmdXmq7&#10;Mgg2Octg40hvNI/mF6Fq348YTjPNoBlnyUwcGo5mmwGmhL02FYLZcMJs9pThcsqEslACmz/225We&#10;L0XgKojAevbzxE8H3J0wF5wSMx18LmZGdjl8yncZMJge01JJpmJvj4LiApFmk3FIm4pD4sT1YNZ3&#10;/CgqCCIAUZjA25iCM6fimBITaTVKp8Xr6GgYqmL9R8m6URSl0SUnE5F3lLUMpuWEdFpLgJNPku3Q&#10;J04jDD+Z3guZOkBnggNUtwlhAW8nMKmn2f1OAFKT1ejZLBrOlJpQt0VyRbH+E8m/42mRk0ApdST7&#10;e6K4Uk/pL+eeDx0uPRe99st8HcKjrelUzX5Fv/cH/hQIuIsBeHRpcO7fRU86Sp8JLA69HGhHsYXw&#10;r3ProzKNoOPGWUXO7TRa7SAwjiqgHVTCpdEe1tWW8GullxyVaValVthVuBsWWTuxJW0btmZuw5aU&#10;7bjXhWk0y1W4Y89K3L53Be7zuw9upS4fBGcq/uhplrr2jd/XNm2bFWCjqN9kBhvvKjo0l98Px4KH&#10;sD/jXuxNvZt1JJFGW40dMXeZwUasLaHLDEesLWGrsEWADZnNNvqn7SCz2S2em3sfrEsegH31oxRF&#10;bKA3mh0iaeGTMawh2ERRjZZCgYCRs20Es/kCbPSX08bkJRLYfJlfpvRYKQLXSASMgx7fi5rxtome&#10;8TqZdEj1y9hpmSl00ssURgAK5RKCA8F6hDBAJgCH4w/MoMMN2I/TRpUCaDhWIYgpthC6FQSJPh/W&#10;g/S0uwmf8aEztSuBh31B9IHLORqJqlOZyGKKLYbqtHA2hMqnbJmSY+MhmY6G4KIk85FN2hJk3Mli&#10;WM9h6k3UewQbCj3kiUjWbIxkNkJoYCTbCaNBaATtcpKPsYeHk0YN5utaU+6p8E8qLqREGl83/kH9&#10;OaA3W9fZusCgQY9f+vU5mTw5cdWjfx/BZjdduHeT0eyCE5mOI2s1Dt37zMDj1mMNx05eb2MvU5cL&#10;wUaD+NEo+LR4Yk8lXZabKCtv8cXekt3YXcw+m4IdWJ+0ARvStmJbxk487PcEbiPQrLDknJu9q7Di&#10;wCoyh62/8Mv0iXEx/nESb7+657+ra942pWvZCVUDRwDUbIJf1dNwKruHajQW9plGs0xfQ7ARzOYu&#10;7IxZhW3hvwWbLQJouMwAZLwL26JXw4L+aTsJNnsy74UlmY01mY1DDcGGaTQdpeBxfQFMo7E/aiba&#10;DDZFc+FkNEaCDXttKBDIm9QvEWxqRQPzNfLfRzoMKQJSBL5KBLwXvb+VuKi9I+OwRpE4K/8geVa5&#10;FMmRBWFUooVyCbaio/eairUdPUdTazmlNIBWOYEEnhDBdlj7EaIBGT3dgigyUPBvLVNqOnqqiVSd&#10;kGgHc9ZPBBs/y07RCfhYKEcfcOInLW/UBBk1QUUv0mtsPpWR7chY6xG3h816EIwIWAQmDT3ZDKzn&#10;GNmvE0bwCeVzI8webi4IJwjFHQkkwwlE9OEggo58qfrV1OOdb+c+9X/FQ4BN85kqZVC//Wf+YpAd&#10;e2qcqT5z5hwib4oEBMMRKTU/Nnm6sFbj3G1FtrOHbgIEGxbHXVr3QTMUiNHXetD/cjcc2WNjW2XD&#10;S2HI6YA9xTuxM387NiVvwYtJmwg2O/Co7Cncvu8urNzHkdF7V+LO/avwqPxRU0CJ74y+TP9Hzf4x&#10;9jv8R3jb7iFN0zY6Pm9EUM06+FQ+Aafiu2HPms3+zLuxL3UN9hJsdpPZ7IpbBpttgtkIoKFQwHxJ&#10;ZrM14i7WdJhqo2JNqNf2fgE2xffDiUac/s2boeqgGo39R5nDHCfB2lXdkTTOtYlCGWs2tUeTUMGU&#10;WgHBJmNM0SCBzf/1a5TulyLwtxWBb+acDfh+1oLWM+uwYTFxTvl57KzSFMGifyQbOKNoYxMxJYQD&#10;dBDglFAdwUeATQhZTzDHICjFwDf+HUhn6gBu1oFsJpWR9agoxxYpt2C6FkRQXp2zEIaik/EEHTZ+&#10;skFURWBSM72mY3Ooik7TgukozMuR97NvZ8benGpTzNrSocCbfT30XGM6LWKOMmsKFkI5gyecKrb4&#10;hRAkL6q5lKa0Y7KfFV+MTikimP5vX6EAm75XW3yVg66fhQy6c6QDWUvPLjoH7KbjNkFjYDvZzQ6m&#10;1Gzg0MV6jqjX8LoXwceLyjXH9r2Q9Qag7XQTes/3waWevTlVu7C/0hr7iyl5ztuFnTmUPCe/hA3J&#10;G82KtKeVz+Gu/atx14G7sMKK6TSrlVjreY/JOmPnW4oScyrtKxtWGrt3fjuyY1+bsmkDZA3r4V/z&#10;JCd1/mAZbAruhk3WGuxLWY29Sauxm8xGgI2FAJvQFdhq+O0SgLPNSMZFtdoOATbJBJv0tXSOvhc2&#10;RffDgWk0X76HumM/HQR8kTmiQdFkBBooECin1165GWwSUMYRA3mT2qX0UUWrmP30t/VfSTpaKQJS&#10;BP7gCJQeTPr3pjPJ9sUnwhcyF0J/FUfgMRJ04uc5rZJigFhKpY1kQaGUSqsoHggkmPjTLieQSwCP&#10;SKUF0VrHj8ATxL4eOW9Tm8UGBBL6tqXOq1B9KgXp7NkJZ+1IQyakZO1Iz2ZRwXQ0AoQIOlqCUDh7&#10;dEIpn1YReCI4qjpywRVx7M3R8TYdwUbHFJyo9Yg0XDLrOUmLKuSfClvKPxt+Nv9k+Lr/6aCFHHfm&#10;tQEf9YjrZ7IBDhvj7CAP1mbs+rZS/rwL9n3b4Dywk8dFF4Z+O9h2bWFabTvBaDvcuvZy7o09QkeU&#10;aDxRjdYzLVRnKWBVsQcHqqlEK9kOi/xN9EnbgR2ZFAikbsGW9K1YF7aeYLMGdxFoVuxj3YZrldNq&#10;rIt45rK+QVXPfpSvnG5Ka3r6XyLa99apmjaR2byEAIKNd+UjcCbYOBasxf4sMpsvwCaOYBO7EhZh&#10;K7Dtd4DGDDqs32yNIBBF3WUGGyEosMy8h6OlCTZkNo4EG5+m9ZC376FAwAtZTCWWTEcSbNJRSbCp&#10;Yq2u7lgSyslycid0pvQxWU9Wf9Cf3WT1D/6hSw+UIiBF4K8nAhOY+IejHww8034271Dhsbhfxx0M&#10;NsXNKQg8MjP4xNJlIIITQsVSUbEm2E0wFW1KuhfohMu0SKeR6QRSbKAk2ChFvYdAFEKACqfAoOxE&#10;PAqPRSGKRp9hZgUcU2fTTMexpqMhwxEpNS3TaVFMmymnaVY67UBptAti2YcTSeWagmID9TQL1ldq&#10;OonHVMg8FY7M42FLuWfCPyw4Ferw+/JiIRAYfb3HNnzM61M1HbX9KBBwE6O8BzYTbHZQ9sw0Gv/2&#10;GrRBEI1OPXtt4M2mTx/23AT10ZWhz5W3OSPtUCLazjXTATkM+8t2YV8FV/ke7C7ahW05W7GTSrRN&#10;yRsoENiITQmbca/bg1hlswqrWK9ZYcOUmv1qPBz04JJngfNRY7HmK9vXGCvW/3N4294KJesp8oZ1&#10;CKx+imDzA7gQbFyK7oMjHQCsUlfDMukuM7PZfQVsLH6X2fC6YDUWkavMAoIdsQQlOg4IFdu+nHuw&#10;v+R+2Fc9CJeGxwmuuxDJIXNpQwqUTEWicSEDtUcSUUPH5zqm0SrZZ5M7qTVljIT0GSv+uHrUX8//&#10;BOmTSBGQIvBni8DcW03/cvDNzsf7LlVWlJyM+1nkjPeSgekxPft1Qidp2EmZtIrjqVX0WVNQQCAf&#10;JsOhoktNYYHOPFOHTgcceS3ASLAdkYqTMRWnZ30o85Ca8uloThdlkyhBSE7na5FWU4p6DgUHMv6t&#10;ItioD/J5ZDnySWvWdWzMQCSk1IoZa7Ih2vZM2LJO5IOkBdrKLMqRfkz1WdWFuJKqs/Hf/yJQAmzG&#10;XuvcHTkV8nPVoLtJMeAGF4oAHHu30EGb6bNh1m962a8i+o+G3eDBNJonU23erO3IOHpAztRbyKAX&#10;IicNaDlVi5SxaFjV7MD+mt3wqedYghpHAo4F+2120phzEz3SLOgztgXPqtdhhTUZjQ0NOXkpRAL3&#10;eNDSP/LFX5WM5Mq/6iRT76LHvhXasi1HRpPMkIZn4FP9EDwr7oNryRo45q+GbeZqWKfeRbBZhT3x&#10;Yq3EjogV2B5+5zK7oQRaMBsLkUIj2OwUQEMGJJiN6NGxItgcINg4mMHmMRpx7kUcZ/5kDatROhWF&#10;pi/AhuKAxuNimFoMTTqVpozR4BFltePXbjX0Z/vBS28kRUCKwF8+As3NzX9//uPphypPJVbEzfh9&#10;qBm1NYXSRSCMoKMXPmtipAGZjpKKNiVl0yKtJqOQQM8UmYa1HBnHJYSQ5agpu9Zy1IFGABKvZ9GH&#10;reXlPIKPBjFsTtXS901NwJFP7DdLqGXjrAdN0lx0hs+fJNOYYHf/BD3ByHgi2BSqmiazGtlHlZwt&#10;FXDeyD9pRNaJsMvFp6OP9r9d8wV7+ObgxbbN6fOhH0eMBZlUHJLmwaZO5/5tHMewk2Md9pHZ7IL/&#10;INOClIK7D1jCvY9u2v3WTA068rHWnKxqj6gJDaoWclF7uBCyTn841drArcEJB8ptsKeAIoG8rXRN&#10;3mZe21KYTiO7ecjnUXPtZgVrNivJctY43oVHAx9Y8i1yLhDD9r7KNyucw6M7rZIUTc+zZvMMBQKP&#10;w49pNJei1XDMI9hk3QXrlFXYR7DZm0gQiVtJoCHYMJVmEUrA0S8vkVrbHkWwIbMRYLNbpNFYs7HK&#10;WUuwuY9g8wBcGx4ls9lBsPEh2KhQeTAOLbSrqV9IQgNlz80Em5rDccib0JiShnwn1J27//2rHJP0&#10;HCkCUgSkCPz/IiDOyPsv1tzWcia33TBu92PlsJ3JMOlmMlIOreH4AoVZQm0HjZntCDWbHZtICTJi&#10;UBvTZiK9JsBHx8mgYRxfoKcEO45ea6VMsRUci2aqTsaGVKGOY7Mpl4KAo+SlbNqKAgI71nno9zZx&#10;gIDEfp5pW4oIKGAgK1KR5egIPims4xSd4lTJl+N+NvMOh9ewZjP6SuOjKTOGV7TD3iYN5wJ5EVw8&#10;+ilx7ttBV+198BjeQmdsKwKjN1OAbOakOacnmzsVZDWaYYLgAC12BmhUupBHkUAr0kYS4FZLf7UG&#10;qtvMs212wCJXsJottK7Zgo2UQW9M2YAX9C8yjbaaDZ5kOPvvwl12q3Cf590mi8htp0uHcx7/Kj8v&#10;UYOKbrOKUTauYxrtWYLNEwisehzupXfDuWgNHHJXwyZ1FawINiKVJpjN9rA7sZ1AY2G4Aja8NINN&#10;xErsiuYiuxGCAsFsrAk2tr8HNtFUo2UwjVY+E0Nmk05FWuIy2BxbBpt8gk3GSPDBxBGb//wqxyQ9&#10;R4qAFAEpAv/PCBB4qPRqerDyRHKHdnz/L9VkPByiRSEAJc/Cp40TRLWUUwsACqTsWFyKuo6ObEdL&#10;sFHxuorjrXWUReun6KvGdFn+UT17dhLpPq0kWxEjr6lSmxHptX10rd5DSTStbWgGKvpz1MKeh4Po&#10;tHyMlmwnlCm1yFmaehJwis/EmKoupPzs1AcHjaMfdN2YNW8cNI4FmrQjdM8mYwnkyAaPQQt6ogmG&#10;s4mpPBqHTqmYChQ1GpFCIyNjrUbBFFr4aAjiJvSoOUqwudiKKs64kTX6wafRFTGDBkqgrWHJ5s5d&#10;2dvpJrCZ7GYTtmdspbGlBR7yf4iWNSuxxo6OAkyl3euyFs8pHv0vhyyr/V/x5/XNqM6dOnnTs0uq&#10;+vXwq3mQTZ1r4V6yGs55BJyc+5fBJpnMJoFgE7sCO5hCE2CzTXcHtnJt0xFs+PcOkUYju9nFXpy9&#10;yQSbjLt/AzaOZDZujUyjte/kiAFXZLOps3KaqbPDaWawaTyajJbjon4TR+mz1pQ+7H84fmTvb9KX&#10;X/HYpKdJEZAiIEXg/x2BZjT/fe3JhBeSD/nnqUf3v6cYP7CkZRpNSyGAqOco6EVG92pz746M5qBa&#10;kVKjD5uG/TsaqtNEz04owSOUfTWhBKxU9tNUnUpgo6ieIgK6UVOJFkaDz2CCTvCYJXTszYmc47hq&#10;shvVFF/joD3rOQQ6+rBFH6K32lElys/GoOJcwudjb7cPpM1HlIWNBywZRvyYHmNj5yCZTf9WmpRa&#10;Mo1GM8thSxinlKzbeLJus5sM5wAMI+z1GZEhkrLfRHqDNRwpNqvSWo7XIrxTBa9azgpq8KB6aw/B&#10;xgK78rZgU+qLZDYvYUvqBgLOZrxgeA73OK8hs1mB1barcLfdSjwW8MCnrrkHMia+WhPkNyM7dimV&#10;DU9f1tS/ROnzA/CuvgeexfcSbO6iQOAu7CfYLKfSWLshs9kZsQw22w13wEJ/ZVEksMxsCDaxAmxY&#10;sxFgk30Pmc297CO6H+4Nj9CuZicFAs7IHlKjcioWDYdTKRJIQfuxDHScyGZaUfTZaE2Zw0FHjUOW&#10;N0j/T6QISBGQIvDniwD9yAwT9j/QT9jUqietP1JM2CyphZsARQIago5BjD2gkk0u+nY4WVQlRiPw&#10;Uk8ZtYYebjrWbYwzzpRceyBW1GIWdSg6HkMfNjFXh0q2ObIk1nDkTLFpCDYG2uAomV7TUlQQyZk7&#10;0ezNiWHfUPYiGxFPR6LsTLQpbzFsKWo8wGRk31AIJc5+dBHw54htvyGuEUuOathrVsjlHE5AIBmN&#10;aogGpGOcTDoWiNz5OKTOhHMkch5qF0tQO1uK0DYN+1H2sBeFggOm1PYUbmHdZhMBxwIb016kWOBF&#10;bEtnOi12HR4PegQrbSkSYHPnSpuVuM/t7iWHjL1njN3Gb3+VLyWme6ePvOGpX2vrBNjcT9fnBxBY&#10;8iQndS6DzYHUlbBJWWlOpVklrcSeqDuxM+yO3wKOAB2m0kR6zQw2ZDZ7mEazusJs7IrvgZMAm/pH&#10;yGx2cKSCM3KGWLOZikH9oWSCbjLaj2aik2BTfyieKjU9p5kGnwkd3HL7Vzke6TlSBKQISBH44yMg&#10;BsMd3rNVNbnnkm5s/+XQcReTnqkvjTD7JPgIWxyV8GoTwMNaTxidplXj9FMbtaIrgRVVZ7as4dAm&#10;Z8aOY6z9CDrhSDniRzcB2tnQ3FMxTkcDCgqimF7T8DFBY3vp4+aEzAU1EudkSKLrQDYnheaf0iP9&#10;kIwOCV4UA1ixp4Zy577dFC6IlJpgW/uQwfurTxYRBGm30++OiDGOyx6h9HssEnGjkVSixaDgYCbK&#10;D2ZA3xkCu/K9sK3cC686ZxwoI7sp3k5l2jaOVibDSV5Pv7T12JC4Ds+pn8RDXsvptJVWK3CP412m&#10;9YZnPklrC3v4qwQ4ptvSLaTh4V/p6zcioJpptMo1nNS5Bi4FBJvsVbAVYJO8EvvIavbFr8BuMpud&#10;BJgdoVxXLoU6bQdvFzUbIY8WNRsr2tzY5LI5tOQeOFdS4Vb/IBRtFkjo8SCzUaBo3ID6+QQ0Hkki&#10;s8lC94l8NB1OZv+NHjkjIee03Zvu+CrHIz1HioAUASkCX2cEvhkz5bgyZtYxOWza5pOISUeTQTR3&#10;srFT1HEUY3ZUqLHBk87UIQSdIM7fkY3ZsDGUKjQyDznVbYLxhB90Qixdo7MXQ1Ao1GfHFEybUX49&#10;uddcu9HP2BKgOJGUztMJRzgdlMCUTKubtGMBKDwdZq4XKcWwuUHKm+mP5t2/nSkza6b39iPlIMdV&#10;cwqlZojTTSn3jRnXIWlKi9zZOMSOalE4l8Umxhx0HC1B7nAc7Io4C4e9NurWAHhSKGBdyubO3A2s&#10;3WylZf9G7Mx4ERYUCjynfQLPKp+iGo3KtH13YK3DajyjePCz2Oawyq9iXhnds9tW1vDwL3Q04gyo&#10;vv83YONKsHESYJO2EvuvMJsvwOYLkPnNpRlsCERRK7AnZsXvgM1a2JPZOJrB5mGOVdiKWPrD5Qwr&#10;UDimRd1cHJrpj9Z1PBd9J4vRyibPipkIZI/KL+n6Nt79df5gpNeSIiBFQIrAHxUBm+Zv/H3avP/2&#10;+MM+vQmzHr+OmKGz8qQjDGQ8Opp/aplOE+4DGoKCYoQsZ9ia6TYbAoUYhyDGYtuQ7Thykqgril5W&#10;oOZCLPJOKtkMSpNPvlY0ZdHKaRuzNDrusC+SF/yRczIExRf0yFiQU6jgAG96n/lyxIAnwcaP4wX8&#10;CTYxM3JkE2y0lEfLODI67SCnUFKBlTkbg+QpI1LYZ1I+n0cFVi7yJ9PhWGED29LdMHZrkdgfjwPF&#10;e7GXaTSbgj1s8uTogbTNBJ6N2BC9Dk+oHqHs+UGstluBu5hSu9/9blNUs/YDl6/QCJne7bhL3fTY&#10;JypO0vSvWQvfynvgQWYjwMY5bxUcMlaa2c2+xJWwpEBgl2AwTKPtvMJsRO1mB1Noy2BDZhPDx7G+&#10;Y53OHp1sMpsiMpuq++Be9wAULRuQ1OuO3CE5iugi0DifhM7FHAyeLEHP8XwKBpIpHDAieyTkDf3g&#10;znv+qB+G9GQpAlIEpAj8qSIgTEKbXs5wzz8eOpkw5/Gz6BmPJf2EvckwRSZDxZpijG4EY3QOoFpM&#10;zks5wUcAkYHMRTFuSdCxpYOAPxpfpZXKa3QhPhtGgPGkjxrFAvMUG8zbI+GYC7LPylBwQc37jQQz&#10;jn7u2w4fMVqAtjXBYoopBQGhY77IPRKPsFF/Ol9bsbcmGJkHI5A/n4JUDg7Lmk0gu8lE1eF0lM8m&#10;Q1bnASumzWwrt9Kw0pvgsxe78jdiNx0Ftqdv5HoRW9Ofw/bkF/Gk4hE8q30S97quMafT7nFm2ip5&#10;26/kBfIvnUrL6nXcpmx+4qfKhievgM1aeJetJdisgksuwSZzJezIbqwTVlwBmzsINrcTbLgMtzOV&#10;xksBPiK9ZiTgRJPZsCfHOo1gQ7sbu8K1cCHYeNQ/BHX7NqbR3Ag2MhST2TQdIqs5mkuwKUX/yUK0&#10;LaSZwSZnVP6eodfmB3+q34n0ulIEpAhIEfjaIiCaRzsvlt3Xd6koseSE4ZdhkweWdFP7KYs+wJ4c&#10;B7pRs+dmnE4CTKcFUT0WPGpNsHHlsDj6l5HJFJ1SouxiIKpf1SDtJJ0KTgQg8yRHFiwcQMopD+Sf&#10;k6HsnM7MouR0DPBl3cazfzNc+l5kHWc3tOwNKpyLphdaALy79iGgl30848HIOhSJ9NkoxIypkEOb&#10;/YojOTShzEdcdzhcyzj7ptoGxj4tZG3e2Fu0ATtyXmC9Zh02pT2DbWnPYwcNOl/QPYXn9Y8xnfYY&#10;1tivwkMea/Gk+t7PM7qi9eK4v0wQM3qdX9A1P/tRWOM2qGqfJrMRNZu74FmwGm7ss3HMWAH7tBXY&#10;n3gnrOLuwB4jwYZAsyt8GWyWAYdgw1Tarkim0QTYJFBMQJsbwW7s81n/qbqXYPMwQlrWI6rLBml9&#10;dPQeD0XLfDp6jxVg6FQpBk4VoW0xDdUzkUyzBX9kHLZ8+ssch/RYKQJSBP6UEWDBXPh3iamTRuM3&#10;/u6L1d+/7Z+qTyj/VazSg+p/nzhfdN3Eq/kP9F8qen7kleptE5eanx9/LWfr7Ntl3jNvVsgm3igL&#10;bz8Xm37wzfLo6TcqU2feKK8ff6Vs+OiHgxOH3m08fPi9+vnjH3XNvvLJ5KWLH0/++PTHPe+e/lHP&#10;uxc/Hvn4wk+H3r/0y0Mfv/rJ4q9OfjjxyflfzP/k4k/GPjr30+m33/v05Q9+/vmPfvbjX7/54Yef&#10;vnfpJ79678QvP//R8Z99+uNDn3z23rH/+vTDuY8vvz348efvlfz4s3fUH11+2/ET09s7fmX60ZZf&#10;mN5/6oems3en9chvVVZv/tdv8PgYSuFw/MX6gyNLs8q/Kzlj/F7PpYInMxb8M+Pn7F8LnbG8bKTE&#10;OYz+aOoJK/bqWBN4CEB0FVBNWtFpwJou0XaovMgz8DeUaH87AcUXNSi7EI6MMz4ofUWDwrNypsu8&#10;KEZw5FgBDkIb2MY0HVNuFAroCDZ5BJbsg5EI6rGFP1NtxskgRI8Fo/BgEgpnk2itn0Fb/TyUzaYj&#10;ZSAC3uVOcC6lnU4bpdmdck653IJtmevM6bOtqQSd5BcIOOuwOfYFPKl8GDuit2AtTTkF2Dwmu9cU&#10;VO5Std5l/R80m+eL4GUM2D2jaXziw9CGzdDUPQe/6jXwKb8LXoV3wyNvDZwzV8BJAE7qChxIuBN7&#10;CTa7yWz2RPwWbATgmNkOmY0AG+E4sD9jNUcUrObET4JN5b1Uoz2I4JYXEMOppZlsbK2aMKL9cCZ6&#10;CbQDx4vQyzRaC+s3ldNhyB0N/nHM0P4X/uAvWHqgFAEpAv97BMQGKOxCms80/2MRZat1M/nfHTlR&#10;9UjLkaxnJ0437Bw8Uebcd7rwQM+5opD6U+EVjSfDSltOR7e3nIodqD9l7Kw9FnWh7nTch42noz5o&#10;OBb98/rjST+rPR71s6ZTKZ+1n0q63HM243LnmZTLtSdjL1eeil1qOp2y1H4i1TRwJt/UeCLJ1Hw6&#10;3VRzMgbNpxMx/lolBo5QEbSYzYJ1BsZfrkH1WATTGjk4eKELYxdrMfl6Aw6/143JN7sw/nYX2k+l&#10;s0eEViPHYqi6SkDm4TBkzGuRw0mblafj0PdKBWZe68bCu7OYfmMQrTx7bTnJRsYzleg+V4O2C1Xo&#10;Od+ApjNlqD2Wg+rFLJQtpqD6dAYqj6eg6VQe+i6UL3W/XLaUPm647Fti8/neqOc+3R35zEe7op5/&#10;e0/0Cwet4zd12MZtLfLMsJSpS71ekpd4rFYU7bzOxnifsG/53633Cc4Vx0O+U3xYdn/GoRAf49z+&#10;XuO81ceGmX1LmqkdMBBoIuc4jG16D92jLZHzsi/q3pCh771otLwdifo3wlD2mgLVl0KRNs+G0QlK&#10;oOluIFRpQRQIGCgc0DNVl0+vr/z5WISwZhNIn7QIChYaTmWjZDEdyZNhyJo0smaTbR6PXDSVguA6&#10;HxbU2ZfDBs+IPg3ZgA32FWzBboLNdqrRtqQ8T/ua9diZvIkzbe7D+ogn8aDHPXjAjWATcj/ciqzb&#10;jN3eX0oCndBn/aCy6bF3dfXrCDZP04yTdZvyNfCiZY0nwcYl604Czp2wT7mTYENmI0BGf5uZ3XzB&#10;bL5gOmZWQ4GAqO+INJoAHDOzqbjHXLMJbn0ecV32yB0MRg1rVm1MIfawuXXwRBH6qEZrPZyCqulw&#10;5I4E/zRqeN9Waf+QIiBF4H+JAOh0fOrN3u9OnK+7buRS1R3DLxes6T+a91DXQram9VhqQetC+mj9&#10;oYSDNYeiXymeCf60fF7zWdas7+XcWe+lssMhS3lzvqbywwZamRhQs2jkyNxAVC7okDcfhPKjcm5U&#10;0ah/OQn1Z+grdSoVJQtR6D5bivZz6Wg/XYC+lyvQQI+p3LlQlB6JRMF0MJvkmB+fZW/JvA6l8wZO&#10;RlQie06FtBkZMmYVSKelS/58BIGjgE12aSxaR6OK/mJ1RxNRfywVhYf0bD5MQy3BJXdOg7hxXyRQ&#10;8pvJOTV5dG/OmAlCGkcGxLHnJI63h4/aIYrml/E00MycCUH+XBjSpgNhpOeZkQqxGDZepk0pEEVF&#10;mJFKMSMZQDgbNfUcrGakIWcUPcWix32QMOFLVqClhxgZBccGN58qQTelxAkdIXDgFMv18ofwbMAD&#10;eMrvHjzjfy+e9luLJ/xWmB4PvPPyo763f75Ofs8vNuofnrKMeSbeIWnrOo+4DTcK5ve//XjXG9f/&#10;Q8G8dkXqtK8xfHr3G5GH930ePrfLFHFoL2KO7kPKaRs0v6NG/wcRGPwwFm3vcbN8NxIV5/VIoBdb&#10;1HggAvo4u4amnCFs9FQTfCLo+ZbN6ZPCZcCX0mglL6PG/Zk6S0DpIX5PU6zbzCQSaAuRzUtZsyes&#10;C3fAjfNt0gaizMo0G7oJbE9hvSbtOTZ5PoeXkp/CnoyNeF73CF4MewLPq59gzWYVHg5cDfdi636P&#10;NI/vfZn/oHGdu++TNz70tqrucYTU3sdJnXfBr4zMpngVPApWwi1nhRlwHFLvhG3yndgXdQf2EnAE&#10;u9llIOhw7WZKzbwi7zT34exLJLNJvwu22UzDFa6BW8VaAud9CGx5Ckl0fS4cVqKGIwYE2PQSbIZO&#10;FKOf6bTWQ6lmECoYUvwsedTZ8ssch/RYKQLXTATm3kr7l9dfr/jnYz/sWXP6/e5dB9+oUQ9dKhoY&#10;uJi30Hku8Y2O0/HvlR/Vf1I2r/686qjxcvERg6lsLsyUf1BmKjscytRJKDd/FVMmYZy5zk5p/p3D&#10;LvNMTrcsmNMzv8/eg8Ma5B1UIW+GY3PnIqleCkAKe0VSObcliQ7JsbTeT5mm/JbjlNOnZMz5q9mz&#10;4YxEGlKmTPD2cQ4so0llDG1S4ka8kUr7/pRxL+TyNdPG2cTILvbIYVfEDnuxi90fkXycfoCW/ezE&#10;V/dYQk2H4rgxDxgHeWbOeS3hNMKM5OvH0Lo/eorP5eMNNJWUsRiu5WU4H6/hnBY1zSZVbGyMHKTc&#10;mMXwBHqG6XoPEIS0iB4JgZpW/PoBL/aYhCCCNjM6898HKAu2h5JNkUrWM0KH+R6TnogiKBnoKRZK&#10;V+cwOifH0Zwz7aCcCq4ggi/z+QTGspOpBN8otLDzPIXd6N5F+6iGehLPB99HC5dbcb/TnXjUfSUe&#10;dr0DD7ndbnrI7TbT/S63fv6I7x0/twh7/GXnFIuMkAKfFQJg/scfKJmPnLNe4iZd90XPWZ2OW7Ay&#10;pR47gLyzbmh9V43JHydj9IdRGPtREmY+LkDXxWRE8bMHCtNNeqUJKXQEv5MkDo8rW0yCZtANXl27&#10;4duzE0pO9szn993xcgm/6ziOQs4jmLLf5lA+dO3BnCVjScsasquOINY4PGlkuQMbUp9mrw1XyjN0&#10;E3gallkbsU73GB6X3YvNUevxRODDVKetgVPejuHNvs98qc770KZ1K1WND19S1T2G4Nq1lD/fhcBy&#10;SqCLVy6DDYHGRTAbATaJdyyDjfF289odSqDhEtcF49kbeQcso1nbYT+ODV0HbDMpn2btx4vmnrL6&#10;DdC37jGDTT4FAtWC2RBw+wg2wycoEDheiNZ5gg3Ta3lDsl/Ej9naXTObh3Qgf9MRYJ0D35x4feKf&#10;Zy513zHyetUzfWeyNwy/kuvU/nJyasfp1P7m41FH20+nXOw+m/7+yKv5H3Wdi/+s++XUpb6zGaa+&#10;M5mmhpOJpoYTKSzuMo10OBxlZAs5s3IUzLK/YorNf9Nq5BJccmcUyJlWkFVEkiUYkH9Qj0wyjmhu&#10;4hHcbI08qw/lxhvKDVbFzVvXuxcqTn8M6tiE4M4t8Gt/Ea6tLNy2c95IN3shul5EYMd6BLRvRHDP&#10;Zt72EmQ92+HPxwZzQ1P1WiGkx4KbuSWBiNJdGlfGsNFRgIOWs1VkPezi5iyWiCEOFBv2JtAIYGED&#10;JAeBRXJzjydziSTDSKBdf+qMH29jLwnlvGEEJC19voI5gTKwg8XkbqaM2rYgqH075AQqOccg+3fs&#10;hqzLEiG0kld30EW505KuxrSDYRpJXA/ssISy2xoKLk0fu/uFs7MAG9Y0FN10Wx6ir1k/zTV5v/h8&#10;cbSD0fY4E0g1ZElhBBzG8mAY025ZlBCHk2GpEMWejfixABRwCFfaQR1BVIYIFtedcjkbxvgMngi4&#10;C/e73oZ7nW/DA853Eohux0Mut+FB51uXHve949dPB636aIv+oakdxsfd9xgf/s7/9L/COLHnO4nT&#10;B1JTDlv+tPiiC3p+aMDMT1Mx/XEKpj5OxelfNqPwuB5yKtH8OM8mmAPVxPwdDb/j2BkVHazd4NO5&#10;m98XY8LjjiS7aThBJRodj8sp/82fJZtk/SamVwHHYisq0DiiucENIe0edIK2wN5czrVJfBYvJT1F&#10;ZvMkLDKexcaIp/Gg32q8ZHgK61SPs2ZDm5l8q4GAnIAv5SkW07Hldn3jExe1dU9AR4FASM3dCCAT&#10;8SxaBhsBNE7pZDbJd8CeyzrmdlgKsIm4DXvClsFmD1mNGYDIar4AG2FzI1yjnchsPNhnI2M9yNBs&#10;gXim0fIGQ1A5QYHAXDJ6FnMxcIzMhuyunYKBWsrCi4c0v0qdcXL/m96hpIP/646AqIEsouhbU2+0&#10;3Xzqg9ZV429UPDfzZt2ug+82Ohx8q6Fy8LWKvv4LxQsDZ8tf6ziZ+knjqdjPShY1S+WLoabKw0ZT&#10;gUg1LUSg7hTTSbQ0qTyewDPOSKa04lDFQV0VrHGU8f56nq0W8ew0ZzaEKSIfppL8uBkynTTtxc3d&#10;jhs48/YDu82XOvZfqHr3QNVFNkBQ8Gp/Cr4dz3Dz3Qiv5mfh0fI8fFs3wr+dQMLl3/k8z/z3cFPe&#10;xo3aAkFdnA/fs4UbMme49+2EgtMfNZz8GD64h4/bwU2bt3GGShBvV3dZ0FGYzYjD7JbnGXYkC9d6&#10;sggFQULRuw8R7KzX0BJfQ2lumPAU699PoKOXWI8jAcmb77kXmh4rvrZgKGQefJ6um6ObuwkaHTvJ&#10;Yg5A203pMEFNzr9VBBQFR/0qOglk3UyJDXognZ3yGZPhSBzRInIgBIY+Di3rd0H8cBCfI5RWZFXD&#10;ZDgDnGXT78HljCiyHk2PHWPnjbghfz5GpODU5gJ71qwRsSNyAo+cAGMgSyNDnI9CyeEkZHBjypyM&#10;pu1LLtNRCWSEySg6FMPRwhok0/AyazaUKcJ4Pi4CCXRaNrYFIqSKwFdpx/4ROisbn8KLmofxbMjd&#10;IOsxPeR9+9KTgXed3xp6v8baeJ9IR/23uo8Yo5w54xxYfMr1/b73Q01TH8dj4odxmP5xKg5+VIKE&#10;GV8KAXYjiICv4jyeeKYXS5mOTJjREGToBN1NMO3xJXPzYQ+Onow2hgyWn5mfsfigEakjOsqObTnh&#10;chP86njy0ebPHpW9sKQL9JakF7A+4TGOi36cg8moUovbiB9434sXqUrbFPYkntWtNXmXWHXJv2Qa&#10;zdi56RZ98+NntUyjGeqeIdisIdiQjRBsPAuYQiPYOKf9d7DZJ5gMgUYskVITYCOWJVmPZTTZD5nN&#10;gd+AzWqCzb0IYT1I37INcZ22yBkIQgUdBJpnE1knzKFAoOR3wMacRvt10viBkL/u3Ub6dNdiBMws&#10;hOvv3zKd+d6Fnx5ZdeSjgbUv/2hm04kfTe6bfL0ppud80bGa49E/LV0I/XXesdDPSo+Gm9IOevE/&#10;eiSKWP8oPmxEBf/Tl7L+UMwCdi4L2cWsaWSw8S5tyhd5s2oUcuRw+kFfns17M13FGSejljzDt0XY&#10;CM/o+/cihAwiimf5YezNiGaXupE2JYYBdpozFy9YhYZn/2pu/EGdG5gW2sfHb+dZPgGGTCWAIBBI&#10;RhHcvQEhXRt5+1bz5i3voPswew8CW14i4DDXzzN/wRb8mjmit20DPFuegHcrZ8OT3Si6eWbcuR3B&#10;Hdv5uJ18zQ0IJMCEkZXEcvCYuNQTPKLIZiKohooZ9Sa4sB4iGAvTOIIliM08nICgImjImf6KIOAY&#10;CCqydqqv6KCv7eE45V6qq9rZcd/CfpFGbprt7FGhgkjZQcbUQaVUC3tV2ulBRnCJpRWLsZfOyXxO&#10;4qAcUX2BiO0P4O3ByBnn5jmqRyKb92ooPBh7pZm1iTQyPj1yx7nRToQjfVhLb7BMZHOIWMmMGJ6V&#10;ThbIDvJJsr8ZLe331Yju4WsOBjElqGXKMZLg5M/0XSDU3QKgPAhsESiYieV9EQQqzrKh2WXMQDAB&#10;jc/l85LYz5ExYaD6S2zsMShibSSL9YKwoUDoKMGNJLjFjwUhcYKjq8fJimieGTlMx+dRryVNx56j&#10;XFt/vzO/aHHnt5vPKwoG3ov61dgHsabh9yIw/aN0DL+djgT+hiLJtMJHvKAlay0+msqTlnTWoYL4&#10;PQQznvx+Bn2ZSuPxk62lTUah73S9uUaWPKaGf50T7HM5TK2Sfm8tHGFQZ439eTuwNWUdNjKVti35&#10;eWxPfAE7EzfgSd+H8Ezwg3jR+BheiLrnM59cWzlTg19Kjaav33CjoemR08rae6Cqe5BgswoBlavg&#10;U7wCPkUrmEa7A87pd7Bew0WBwP7Y22EdeRssBbMJvRV7w7gE2BB0vgAba6rWzMyGaTRHptE8yu+G&#10;L1N0hpbNiO08gKw+f5SN6dB0MB5dC1lmRVr/YhG657LROBGLigH9Z5ljTuHX4mYmHdNfMAJifPDE&#10;68Z/nn2t9c6THww/feq9ju1H3mtLGLxY0Vd1NP585WLc2xXH4j4qXwz/pPRQ6OdFc+Gm7DmdKecg&#10;1yxH+bLIncWVyYJ3CusfIv0TT8BI5oz6NF5P5tyT8DGe6Q/tYNpmH7Scb6/g7BG1YAYEi3B6WYl6&#10;g4YjiDVDfByZiGAlcrIHLW9XdBJAOrbAh2msgK4XOI+EADPA/ox+K4IKB2V1EEg4W13Rzc2424KP&#10;4TyTFgtuzJTTchywvJOPaduIwE7KYrvJTgg6yp49iOQZffywH9kCmQc3cU03be17yDK4scva99Fy&#10;3gL+TVvIbgSL2IQQglAwl2v9M/Bu3gA/gpNvMy3tGzeRfRAQejmThawjqMWat29BYNs2Agm9wZje&#10;MvQwrcPUlLJrPzfpfdxkHbh5qxA/SJNJbnzGfm+m1vyRPi5Hyig33EE2MpLdiNRaDDfN+HHGdZBC&#10;ArKHdBolhnWzu76T443JYhJZ7E0YVfJ5vM7O8EQOxorkZcRAIPS9bgRISoF5Rq9o41yaTnuyIYJi&#10;FxkNX0PbTobVRcNLMhsl0yvqLlcCIY00adao7KJLcm8w4gYVCKPdS1g3/+YsFLFZBxLw1HxNZQdH&#10;RfP11O0c0dxIAG2lT1qHC6XDnNTZQQDu9YO+m4ytnZ5pnS6MD4+px5sx9oKBnexh/Z4EaDoE9NBd&#10;oJv1o16yQo4v0LKQr2fqMYp1svARp6XQUcefJAwGRKtL3f/bQK/+s+HrB14Pv9T3ls408HYopj5M&#10;Re+lBFQfiUb10RSUU2BRskCjSXbIJzPeekp+1e1kv4OBFAnEImlcCUOnOyrncyj6KKTgIgGyJnd4&#10;lB6AC73Sgpqd4VG7H3uyN2Bb6vMEnGexI4WNnYm8nvA8NhtewGN+92JT9A9MLsWbP/bJtn7yy/5X&#10;Ntatvy606dGTWvbB6OofNYNNCPtifAk23oUEm0yCTdodsKM4wI41m/1Mo1mF3wrLcLIawWzEEtcF&#10;2AhWw/X7YONWdje8mZ5TNj2NGP6/yOrjzCFa9iyDTSbZDVNpR4vRzTg0jDN7MKi7nD7mmPFlj0V6&#10;/N9IBESvh2Agv5X0Gv9x5u22hxtOZltUHkv1LDoa51N9JDa7fN4wlz+rOpM1rf2wciH5ZwWz4Z8V&#10;H4xc4iXP9kLJOgxkGnqe3TJtQsVT2pQ/6xseTEl4IoGF8niqnpJYVzAyJx5K4BCAoKbjrgAPOdNP&#10;WoKGok/cdoBgws2eKSxxu4Gz6yPJUvSsXahYY1ARHFScES/nxm/kvPhwFqTlZCLBAlw6NxMYtiKI&#10;7ESAiFa8LtNSGnM9RaSudpEVsIjN9w0jmwhnWiqcIKRjvl7RtccMOv5kLyGsb/g2b+TaykmML8Kr&#10;cSNcGp8jQDAn38paR+ceggLfr4VnsgQXrwaymqYdvM5aTMsOBLTsItDsJQui5xZBzZdgE0IgknOW&#10;ezD/Du7ca2ZHQayVhLIeo+FxKdtZLyGw6AkoEUxHhbNeYuylbX7vfm6wtG0hmGk7uSkT3OQEHhUB&#10;KqzfkY/lpi82YAKEtpN1pG4PprcIQkx3hfVRRdbP+gk3bA3BQcPnh7RZcVNnfaaNNv1ty59DTtAM&#10;5t9+PDZ/rsA2Hn8LJ1gyfeJH8Ats3QF/HpdfM9kgb/dtYcc9nYADaD3vz/t8+ZxgFpF9m3lfE4+3&#10;aSf7M7bBu4HpR1661W3m9Z1w5aU7Y+XBmPk20QCzjSysmSyRQKsgGCkJOJouDivjRq7pciYYE2gE&#10;2HTy2Aho+i6OmiYwqVkTkbWxKZOgF0x258/PrmynmwABTMeY6XrZLyNqVeK3M+pmChu0uxDb6bLj&#10;d5lOxznjiq6L+pGOiyGXO1+RYfy9eLSdi0UW02RpTPslT6kp+c6lsi6Uvys7fvZdfH17ZE1pyDQ5&#10;x6Z5L6L6CdZsciyYMZIdBkPfIGN/CsUGNdZkl66w4UC1jUms1aQ+Bcvs9dgWvw4boigUSNmMp+T3&#10;k+384HPv4gOVfvl+3/2y242xY893QpseW9DXPwZN7Q8INndBzjHOviUrfwM2LmQ2Dsm3wz7hdjIb&#10;sprfA5s9AmyMt5nFA/tilsFGuEXbZqyCE92j3crWwLf6XqiankVch2A2vigns2mkQKLzcAZFArno&#10;XyhE52wWGgSzGdItpY85l37ZY5Eef5VHYGJCMI+Kf158t+jb0+81XT/5auuawVdKX2p8OdOm63xu&#10;eMfFgqz60xmdRQtRb1UeiXs3Z1b/07y5sE8zZ8MuZ85oTLkzWlMWc9Z5TBvkzTFFwjy6kLTGUw0V&#10;x0JpHG09IlmwDmVhOJxqJ61QKBEENCyyioK2lv/ZdSwia8zLiiolARr0vOImr+/jyF/WE4xMGano&#10;R2UgaCgILjIW2LWsl4TRt0o5SHUQ7UREmkvJdFhw7yZe7iQ4caPsZaGbQKIjaKj4GFUvNy6mqpSs&#10;SYgUmIpAJCdwBPO6kk15fqypeIv6CpmOb7tIfdGWnazFq/UFbpYbOSDqWYLJ8/BoWg9XjtoNaOGm&#10;27ad6bCNZCTPw09suo0ECm7UAa2s5XRZcaMn0LFIH8HaiZLgEdLOYnsnXYo7eD/PAv2atvH1NnJT&#10;4vu2WphfQ8GNXcVCvIJApOpkyo5gpGK9Rc6pkGoW7tUEEAW71jVcanZsyzv2EIgIzGQ4YgNVkG1o&#10;eSav76UDMi8jegnkIyqmvTRcZCc8804YCkD0AAGHIBPd74v4AYoFuElo2u2pkiLAtVpxc+dnILjJ&#10;CTbBTXsQQHBQtVszFUjLfQEeBNngNtYw2naYRQMhBHIFN3UtQSCIQCVrEWk6ngDQnFFNUBD1H2UH&#10;U5dkHmFkIcHM7wd18qSC98ew1qEhg1F3UOnW7s5eFMaoxYHATIBr3G9O+QU10g2g0REB9TTGrGWT&#10;ZT1/H60OrH3wRKLZgc/hpM9mjiRope0/2U5Iq2BJHBfNY1K0iZgdYDyZvjKDD09aBHPq5ChpgnYk&#10;gUGkJuOnPC5nTwcMpQz5PvBFTadiwuWf207LO5rPBn7efkGG0beTUH0ilM7OMjJIJRmhlnL2GIop&#10;ltlX5hSFIjy5ihwNJtDaIrCZw9YEc+T/jfTJUBhaFVSlWcGxbBfsy3ZgH2s4WwWjYSptXypHDyS8&#10;iB1s7LRIfAy70p5Z2hu//uSGoOfv+ypbTVb/tv8IbXnisL7+cToIsBemZiWCqlaS2dwJn8I74Z51&#10;O9wybodTqgAcptLil9No+yKYPhNpNHMqbVmRZmY1BBubxBVmA0+7K2Djbgab+6BrehHx/H4zmXYt&#10;42/NzGyE/Jn9XP1HBNhkomYsCmX9WlPasF2L8avN6PkqYZCe86eKgOg3WG4oNP6juSfkh313D7/e&#10;ur3jXElkz4XivM5zBSVNpzKmyxcSXqk8Gv9r1kA+L10M/7zwiOFy3rzWVERZb9JUgCllJsSUOOVv&#10;iuJZXxplvIVsYNNTNmsYokU7NzWt2MyYignhhhfE4rCMZ9XBZAoKbobm4jBTWKJwrWL6Qs0z71jm&#10;y0NZe1CLVBUZiH6IhXYqfCKpWtLysRH0oYqd9GJOnIVWshodWYyBYCSUUuqBXbQE4ZlzF2saBAmR&#10;tgogcAR08Ey6dSu82b3swTMrt4Z18GZ6ypumgH6tXDy79mneTNaxBe6N68k6aDfCNJh302bet4GA&#10;sZWF/E08g95CkNnG+gkXb/PlbSHtApwszMxDQVlrEAEoiIDkR6WYjKxFwRSYAAavpk08yyeIMd0m&#10;Xs+P76fi/V58fQ1joye4aVhYDiWAqgmecr6mmkXmQH72EAJFCB9rYHz0jFtIK92FmSYLIjuQt3KT&#10;J0Pwrudn5Vm+J4/Bh4qfEN4eQHYQTECQsf6i4Rl1UAtjQoBTtvE92ti0SLYSThYTy1RT8gDrFdzs&#10;sqZ0LKyz3jIRhkyeeabSEt/IuoaBKS3BdIx8rKjpaNspNOBGrWLtRqTH1KzrhPAMPYTvoRZpLb6f&#10;mkAhalCBjJGSG7eGt8va9izHjuAjlGu+BE5vxtG/md9TM4+71Z7MZQcbAMnwGlmX4jEE8nbvxr2M&#10;P8G+gd8xwTqogQyEjw1p5vfeSgBqcYW8ib+tRqq9mihg4IYe1Miu/br9CGxgGo9pt5AW3t+0n89l&#10;zamNaTp+5mCx+ZPFhYi0GxmRlownhMATzOML7/Uh2Hrz9+vKkxGCIdmfkr9nBU9wjMMu/P27fZ7U&#10;59UW2+R8q/h/OnIqfdXIuZTJPvqpHXm3EKd+XI1MzsIx9Lsib1qHnrPFBHAF60oq9LFJtphpNBlP&#10;NDR9HjwZ4e+k0xVVHI/cdLIACb16prLcaMxJhlzvhIAaZ1hmbsM2ps92cszA1pgnyW4exp6sx+BW&#10;sv0927DN1r8vZvhD945lsHlsTl/3uEmATcgVsPETNRuCjQdrNmawSb4NDom34wCZjRVZjKWo1RBo&#10;9hi4hPyZNRwrgo0VwUZY2wg/tS/AxsxsOAFUy/HT0TwxSWMKtZQnN010wO6iCo+9aBim+3XPfC7q&#10;xmlQ2q/m6GjbEfnc0//yhx6H9Lj/IwLLhW/j3y1i8VtFi0Vc3t9qPpP7b/0X+68/+M7Y2onXB+85&#10;eHHsroOvDaydfW3sznPvz6+Yf3ts3+xbw1tn3ux/fvBih1Xf+QaLrvNNjm1nKjKbT5dmNZ0uya49&#10;kVtZczKjuuRIwnThkeiT+Yciz2Ue1LxSPB/2Zv6s4f38Q8Zf5h4KX0qdkS9lHFQvJU0rTLHjgaZI&#10;9nSEcrRuGNNWYaMswPJsO4xFTi0LyTo23YWyAU/Pvw1UXEVwUqJ4rI4eU+bnsSdDQ9ZhEA16ZBhC&#10;PhtGkBBy2rhRX3pBMVfNM8OoEQ6sIoPRsMagZq0hTPxnZgpHxcKhSiif+J8/mGkRuflvbpI8AxZn&#10;0OLvQG5QwdzAQ5iqCuYmFsx0kii0h/A2Jc/0lWQK4izep3kHN1kW27m5itSOOMsO4iwNH25sfqxz&#10;BJsBiBtd01YyDBbu+R8gkPeLjTCQ7EFcD+aGKFJVIqUmI2MQSi3xPPG6ou4hZ8Fe1ilUYHwNWqcH&#10;EtAC2vj6LOyHUA4sgEqAmA/fI4SpMgFgwdxsQ5gmEmAQ0srPSwYQ1EqVF4E4ghLfEG46MvPx8nW5&#10;Aat4PViklBoJlky9+dS/yE14Mzw5e8S7fitrOgTUpu1MNVFMQKAJ5GNDmHoTdZ9Q1j403ORDRRqJ&#10;7CCcaaQ4nqHHsz4Sy/kqcQT7pAFf3sYBYVSIVTqKOAAA//RJREFUxfSzkXKAfT1DIUiiWiqCdRMD&#10;U2ZqnvGrWq3Nn00sAVQyfvYQMhklmUlQC5kNmY6Kl4GNTI8xDRhkBh4+ppXMgmkqPYEqmI8RYOdD&#10;Dy5PgqOIvR9jHcTYiHShL9NjAVw+9WRE9dv5N0G9WdxOhlJHsCHABDfxd0EQCW4gQ+FSNTgQWMTx&#10;efI+pva4QlkTUREIBRDpWjjnppknMuIxAjDJmDRtbpwfw+ZR1nJiewOQzOON4fGmsKify4J9Bll4&#10;BvuSStgLlSn6k6ZDKBxRmXucjEynxdLQM3rSgc2ZnIkz7WnKnfd/s3gixLWoyPtbk6eqbc682/LZ&#10;W7/oxUdLs/jx0iJe/69RDJzNQRnTw7kUKqSNhaGRjgkpk2pU03gyaVjH3xfl3lTjJbAxtPZkHFlQ&#10;BiJ7FAiiWCCgjp+/xYf9Lw6wSd/EKZgvwJKGnFbZzyz5Fe36MCjFzfobNt/4Un5ov7stCbAJb31i&#10;xlD/uEktwKZ6JQIrV8Kv6E74EWw8yWxc02+HQ8odcGQqzS7hNtiQ1VhxWRJsxBKgIwQDVtG3wyb2&#10;CtjQLdqOy4lmnoLZBNU8BE3D84hlGjiHQF7K2l4DB6gJZjNwtAAjR8vQM5drrtmUczx2+rjjoq73&#10;+S+dFvybBB3jhPEf8k/pvss5GY8WHIvaXHI8zqfgeExJycnkmeJj8acKF+M+zF+M/VHG4aifRU8r&#10;LsdMBX8eN626HD+pWIqfkC3FTqlMXIifZMF1jEqfMYXJOBpsihgJ5tk+56bzrEsnFudlGLjCmfYI&#10;4+3afi9u3j7mv8OHA9ks58vNn5MCh3ygY9FXxXSVgbbnYaM+BAdKXHnWphkUZ25MLXDTVzOlo+XZ&#10;WAj7HuTdLFj3eTIlxTNHgoOOZ8NqMha56IvgpYpne1rBXFiEDmDqR83nKymjVYszQD5XxqKvns9R&#10;sj4gYyFcyU1PKIiULC7L2hy4AVtxk9zBTVLk/bmh8axbzhSTgmfjQvkkCu+B3KDllNaKdFkA2Uow&#10;U2QBZBIyAo6oOSgIMCL1Je+mAIAd3BrWa0TaS6S8AjrpoCtkqEyBCXDQ8FJNaa+Gn1fUOLQ8RiHb&#10;FQAVSPCRm5kE6ydUzQSwAG8+CxdFeoKCXCyyiAAyCO961gvqRC1mG8GEYMTNN5gbY0gzU3jcZGXN&#10;ZGQd3KyZhlHwPrlgGLzP33y2ztQXN2EBBnreryUzCOdluAAHgo6WKS6DGSy4yRBsVPzPqWQMAgg4&#10;AUxL+RNUhHDAl2zJh3UgX47z9ap9kZs5WQvfR0Nw0DPeer5eGME7ShT5+f1FU2lmfk9+BwKMwliT&#10;iCLQ6Lv4WL6/Tnwm1mLUzKlr21in4Jm/SgALgU8AmADJIK5AXhegFsQlZ0pMaQZEgj6PWy1YFL+3&#10;UP5WIjihMqyHvyumoUSsDWSvEf3sMeF1Yx9ThyzE66mEi2B6NJT3hfM3J1Yofz9GAm80WW4Ef6sR&#10;/DuKv0Hx2cIJnFoCqIonB+J9tCK+IkY80dAxHajlZ1cwdSk+byBBT93KePJYlDx5CSbQidtlZEly&#10;/t7Eb0zB35+ODEzEyyzQYEwi+X8ldiQQ8fz/EU03g3CeMMVyOFvSJN2eD/mh7HgIqs4Eo5pGnM2X&#10;NOh8U4fuNw10cTCeqZoJU7ZNJS9Mns9fmqMy7eWfVOPSL9rx9q9G8NbPx3Hm/Tb0v5yLYqaTKzkS&#10;WTDI6MEAplBD+B7BKD1mxNT7FZh7r5f3JdC+hv83210pJvEzMzg3Nni6FL1oCqza8+PgIqtsZbbj&#10;yj92c1V3Pvvv+uaHRvQNjy8tg80qKDhZ059pND8uz2yCTeptcEq5HY5c9gJsjLeYRQJ7DbeYlxl0&#10;yHRE/421AJx49uQQaMRyFGBTfBf86fysIbNJIJvMpUCgnOOxm6Zj0E0FYt9CLoYWitF1MBt1o1Eo&#10;7deSYVtfUk08cdMfe3zX3POH3k/515YLhU/VnE+W5RxTdycdUV9IPaz+VcKsfCl6Wm6KPhiM8Emm&#10;I2jDoaZMVcFuaf0IlSkECQUVMRqqVFQ8swxjs5OBKh4d8+NaKoU0oihLmaCOX46Wt+l4Jqpl/lxN&#10;RY2mlzls5tDltOxWs7CrZN5dx8dqebuW6Q4Nzx5kPINTUsWjpExU1kHA4NmtoOsyboTmS7IIJXPj&#10;MhZNhQxUwUuFUPkI1Q7fS4CWlgogA9VKGiqbdKT8GqZeNNy8VNwwDGy807DTXM16iZIbvZJd43r2&#10;cohUWuig6CLnBnplqZgGUvN+FdMQSm744j65KL5zwxH1EDlrCgFs/BOXWm6SeiqEtGQzatYtVAQE&#10;GVMyIVR2BZBxiH4NsfkHcpMLIIsJJDvw5ll+MM+uldxcRAHbr0lsvkyf8GxYzTRJeCfTQIyFWFrm&#10;jWVkF1qme8QmphOKMNY+VKJmwE1X3yGKx8zbc1MKaWINgq8l6hHBBAyxqQcz/RMoitsEJKEQU7PW&#10;Ek7wDWVNJIpAG06giKKUWLCFeK4Yfn/J/cH0fOLwLP4ny+HZdKxQV3HzDGXtIIKfLZT1iNA2xp1L&#10;x7PysBYWqJsI+EwfhZjTSaz/kNXIBGtr3A61AC2yBQM/s1B0mQGEG2YkN8wYspY4xl/02UTwhCC6&#10;jxsmvzvBZhKGqCzjCUgsv7tEMthEnoQkclNNFnYzbPKMohIriWw0iS4DsRQZxBA0UrkhxpMNGbvJ&#10;YikyiB5wIDuiWIM1nbgBNoASGKL5PjqRDmQsQslIzQo4USsSYC5YKOMk0ogyAqIALnE8vg2sgREw&#10;fRo38FIU/8nguNwJ5K616+FGIPXkY1xrXuB6EY41L/FyE5wrNlCttYU1jU2cBLkBjuUb4FT2EpxK&#10;XoJH9XY4VWyGQ+lWOBVvocX9S3As3UzPsZdgW/wcU1MvYD8v7cs24EDpJs6N2cjbeV/pBtiVboQ9&#10;b7PlfXZlFHNUWsC9VggSmKJkCs+vkeIFLi+mKsXvUEbA07NRM5S//wQaetafVi8NnktbKptQmMro&#10;6NB9yoD5d7Nx4ZMmvPcpAedX7Tj2QRYl+DTwFD1JTD0zs0DnB1oHsWeojK4IUx+U4cR/9aDyRIy5&#10;vhXLGKeN+S2lD8k+SO4MqY5ocDpgrHH4j69rE/Vvvv7flA0rBtT19y6F1j8BOR0EQqpXILBUMJs7&#10;fgM2LqlMpSXdBvv422BtvBX7wm7BvlABNL8FGyvWcsSyiSMo0bjTgQaeTpyJI8AmqPJhRNTvRGKL&#10;I7I6fVDCdGIdZd8ddA3oP8IxA0IgwKml1aNskB7U0IzT56fpM/arvq7jvKpf58yHE//WdanMI21B&#10;Mxc67f2zqGn/JcOEjymaPlCxB0MQSm8nHcFFywK4YZRgQQmpjn0OxvEQUnB6Q9H9NY5S0/gJ5nEn&#10;laTnZDATpPQsKEaxsEgmw34ONr+xMBk+4kv9P/2XRugayxXZL2SlAdy8CV49PrzO1+/m4/o4qrY3&#10;kGeUQTxrFCDlxftZ7+DlMqNwZxqI6RpuvipubnKmFxS8rmBqQd5GeSjVOcHMf8t4NiXUOgHc9IKY&#10;Gw9iATOklQyGKRF/5r99mm24wR/g/WQ0YjMW6RIWYtV8nsLMWsh+WnlmzOfqBNAxrRHa4cuN3duc&#10;O1dy6QlskT3MaTPFomOuXEhUjTwGY5cfN1GyJlGI5ll9OFM/Wm6mBp6Zh/GMV6iphIRWPF8vVEa8&#10;TwCIgUXkCOaCI/h64Xy9WAJxAgvdYhM28u9Irij2hGhYkNVSDRTJeETysxkIwDqCj070moh6Bs+G&#10;BUORmxkIz9oJMvJWnglzKQlmoeK9CUbBZhAgOJLFKMgAApnOEmf2ArCCyXj0fL1Ifr4Ivr6RyqgI&#10;Mr14fk/xPBmIEKyDQKdhMV3JY9SLmob5PQiWrHtoRO2DZ++Chah4Vq4h29OxbqNjwT+c4KwnWGvJ&#10;6MIplQ4jKBsJAFGCJRCoI1jXiSFbSCBoRBPgYwQ48DERBPAYnpREcXPU87X0BFcdN0sFGZ2KKT45&#10;gVu8t5IbqYrgHci6UAivBxPEBZvyJYPzJth5NHB8sEg/Ui3m1bCBDI8pvLpNvHwRnrW8XvsSvHnd&#10;vVYAxHNM8a3j/RRRMHXmL6TaFE94UzwR2CrqYKyP8TX9mCIM4N9+ZGvelHK7UmTh3vQUf2fryR7F&#10;+xJc6p6iGu05vv8LZJMWfL9tcKp+AfaVz8Cxah0cuNxrtvE9qVqrob9YFUGnfCtcK7fBvWoXgYOs&#10;oHI7XKupDOTMGOfKLXCq3MymyS18jc0EF7LV6t3wrN4FDz7euWw7AY3vUUbQKt/MSws4lljwuTt5&#10;jILhMh3KeMmYMtX17jTFj9v+PG8y6GDNXGRR41HNUNdpzX/1nY9E60l/1msUOPR2Ml79uA7nPi7F&#10;0Q/T0XxST8DZSxbFvq2RfbQm8mRfWBCG3krCmZ+2Yoag03ExET2nsj7K74xUu3zJ/pk/dHMVYKNq&#10;XNG7DDZPEmwofRZgU3IH/ArugHfObXBLuw2/CzZW4QSaK2DzBeCY/ybQWEdxUR4tfNTs0wk2V5hN&#10;YOWDCGPqN4miDgE2pQSb+snIZbBZoBnnQhG6KBCopQFs6SAtm0a8ljInHIUI42/znyiqD71Z91jN&#10;mezquDHlR0xZmZQ8g1TzzE7JoriCdhtaekspWc/Qj5H60w1WO86zVl6GsbCt59mjlg1jYUyF6Qke&#10;Oqa9wodFI1kQayAECc6+0JPRGNh/oWPDnJqyU5Eu05BZaMmAlNwsVDzTUXMp2ZWtYuorbjKAZ0cy&#10;ekhxljrPUiPJgPTcSA3cgMPJTELJeDRkMXKmrZRtVN2wEKom4Kh5Rq2klblKAAQ3d2FrLqSgGqp9&#10;VOLxXAqecWvYE6Hna4laioLPU1FWqhM9EgQV0ecgFDta5vdVIgXDDT+MqRA9N1ZRWA5l+kPN9EYo&#10;WZCWG144z64N9EYKJYCoxZkv+z6UfF3Rd2HsYec4GZuBrytSO2G9TKvwsUbm2sMIFOK6gZ8pnJ8l&#10;jJu3TnwOPpYut0ytcFPv4uhdKpai+FrR7MuI5qYuQCeigyDDnL6exxhGRhfezvu6ySQJmjIqmTQE&#10;PsEqdLw/nConfQuPi2womLUCNe8TAKRiukXP/yR6gqeWAGxgLEMJImEdy6mwZeBiPYTF83gCWhxB&#10;MUHIhXnccUxLJvL7SuX3kjRA0CObi+ihUo6CAANXBAEhTKT1qMDTkrlpmQIM6djI2FrwexPpKqbI&#10;2OQZQtVbCOtBwVS9BYp6UNMzBIQXuenzOkUN3k1Ux3H5Nb5AxsDrvPSuW8cUm7jkYwgS3vXrWTBn&#10;QZ4gIWo/wawzKZiC1DIlqWFqUkkBhI7pxnC6DiSS/cQPsgmUgCb6adIGdLQaYQNkbwhS6Ugcw+52&#10;YwvTuNUsqheRBZYwlVXFk4QKFt0rCIbVZIultvDLIxvIIxss4EkJFVbeeTtpf7IJnhkEnqwd7OEg&#10;U0ndCPd0qu7StlDx9CKceJtX9nZ4ZFvANXcL3Ye3wCuPj89lerOYirZK1uaqrOFXylpYKVOMZWIR&#10;IOkpFlhBBlqx2xRSaWWS1VsuBdXuXvKr2bUU3LBvSdVksxRUY/m5f/mOXwfV7vosqNry1wE1e34l&#10;r9/za2Xd7h8qm/YuqJut35DVWp6V1+49xMdf0rXaLCibd6eEd9kmh7fZBse22+9J6nFdl9Tpfkt2&#10;V+DK0h7jA80TuTeJeuvvFumFPDplZOuLmeMbpysWLD/vuxiCiTcjMPlGNObeSMaZH1bi3I/aUDWU&#10;gOginlgWB6NiNBSjr6fg6I8qcfKnDTj9ccfljoMlMUajy5dq1Pwyu7Ny6MZ/VTXc2W2of2zJSMWk&#10;QjCbqjsRUHoHfAk2XrkEm/Tb4Jx8KxwTb4V93K2wJthYEVwsRQrtyjKDDes4+ygeEKk00ZfjQJsb&#10;R46WduMgNi/WbeTVTyOe/38E2BRTlFI7HkGwSUHf4RzWbCgQmGW/EdVoxZSC5wy7LaVP2D7+ZY7l&#10;mnhsBZsOu18pfCZtXjdoGPD/VNUVyDqAHzd8MgsCjYbmgVq63OrHmV5i/4eSxXSRLtOSyYSxOG4Y&#10;8TUZxv2WIscDlmImZZfjWKNJOqj6NGNe81bKrPZsxiHNuZQ57fHUubCF7EO62axDhq68hdCGzMPq&#10;3uw55XjufOhg9nzoaM6h8LbsudDOzFn9ROaMfip9RnU4bUp7PnfWcCF1Sn0pZUr5euKY4oPooaAf&#10;h/f6fxLe4/dpWI/P5xHd/p/x+pKh02tJ1eJsEkvZ4mAKEWkaSkKVZDFybrZKMhAFGYqopygEO2E9&#10;IYQFVkULU16C4ZDBhPA2OUErhAwgmMwmRDAYqnfEa/B1zQxHIZRCVAXJyH4UvF8ohXStNHFk3tnY&#10;TkDoJOtqdefGxW7v7kD+HWi+NBDwQrnEZXgHWYc5pUTg5qWWn03JH6qsmQDVLHLzZAUEDD0BJ5rs&#10;TtRBDAQdHTd/PVVSGqbQ1HxvLT+XeK4AG51IsYkcvkiPCTDh8WuoUNKx6GwQ8leeqerINgTTiBB1&#10;DLKKUNYBjEyN6agqC2eNx9DFegy778OZUtITOMIJFqG8LYKpIxVrKwayBSVFB4KZqCkLVlBsoGC/&#10;STDPxgV7COSs90DWfEJYfwniWXswz94DCRYBBAAfFlD9muiBxjP+IN6ubN1M4OUmLswuCT4GgoJg&#10;JGp+LgNTiZFkOtEE9limOhOZtsugDUhUK9V6TQTkBtrAsAM9lHLfsDqCKG1aZCXs22D/hqKYzDTf&#10;Ci7c3L3Sd8EtxQLOiZvgxGUT8wKsoiixNbIIHfYci7/rmI9/numS57BL/wz26p9nnv5Z7NazzyP0&#10;WW42fIyBQ704OXIP/94bts602/C8aY/hOZOl+fqzS5bhzy/tj3ruspVx3Wf7Il/4tXXU+s9sY9Z/&#10;ah+3/hcuCZt/5hy36WPnuJc+dEna+LF9/Is/PhD/wnv2sZsu8LOc4TppF/vSsQMxzx85EPXizL7I&#10;F0v2xzyfuT/6uSzb6A3GAzHrIq2jn1FaRT+/0z5xg4VV7Lo9VsbnXrQ0Pvf0rrAn7t8qu+fmzcpV&#10;N1gbNty6LegH12/yXvWfj3k/9i0xB+gKOJhnAn1VNdf/tcGVdqr/PbXWMSqy9amfF0/bmbpOaXH4&#10;rUJMvB6F+bezcfYnDZh6rRCZjVqE5/mjqE+Ng29l4cyPa/DaT/o/b5ssDBZCov/rfb7q/d7dN39b&#10;WX9nc3jdk5ejeDKirF69DDbFt8M3/3Z4XWE25hQagcYuhmATdrM5hWZmNYabYannpVgEnn2s3dhE&#10;37YMNkyjmcGmcBVn9dwNFdOhSfz/mNPti5IBJZVnAmzYCMsxC8OLdPU+yD4bgk1JnxJ5w55LxoH1&#10;m658N1/18K6e5wkmU7yYuTNlXH9R0eG/pO4IZmqKiwxCS1WVSIvpRHqMOW/DmK8pdNjfFDsR+Ou0&#10;OfVPio5FX+q4UNJ58J1u9cKHg85nPhxcffwnHd95F4vfFtP0xGv/KSNhljej+e+Fym2CYgVx2c1e&#10;mY5zGSs6Xk7aWHk8KrDpqNG3diFCWXZIH1E4p8rLmg4azJwIupA1Kfs4dSroJ1mTQT/JnAz6r4Qx&#10;759H9bt9buh1WWKfhknfTbBq229StFmZVG0HTBoCjNycHmMqTaToCFYqApKcYCOktkoCg5a3ayk5&#10;DSN7CGXaTsPHhrUx5cVGO8EQdJTGRpCxJDJFGN8XQGZAs8pOP6bDgs2FbQMLuaJgruHSEQDEpq5l&#10;D4eKtRtRezGI+gsZkUYU1KlS0xAcRM1Hy5qPWqSlmAIThWUFC94CRPT8XBqmvwS4hPJvHa9rBYgw&#10;DWYk0ESx/pHKulXhTAQHWwnVFtVbrF1kkInG8nOmsHYWR4YXR/VTTCtTdmRPqWQ4aWSmKT10KmYa&#10;z9hMIUajM5K7g5BORpDRTy81sqrkDn9ksTs+q1+BpE4+nyCtq7XlWf92eOeyLyd7C88mOfUxbQOL&#10;sxvhkMSz/fgNcIjjit5gso96wWQb+bzJ1vgi10smcZtd9IumA1Ev8XK9yTHuRZNbwlaTc/wmk0vC&#10;BpNr8maTU9KWJdfETZfdEreaXFO2fu6cuPmXHqnbP/VI2fpLt6SNP/fKsPild9q2n/qkbf+hX+r2&#10;H/mk7fyRR8aOD/3St78Zkm25GJi251Bg+r5h/4w947I0y7mg9N01wZn7AmWZe3390rY7+qfs2h+S&#10;us9Vlm21TnTaext3XueduOk/twWt/qedxse+LU+z/hcbqqZ+d/3OQLQ/5X+Fv4rXVpc+++8Jjfuj&#10;Uzp3v1M6uf/zugVXU885FcZei8aR9wsJOk1YeL0cJZ3BqKRyc+KiEafeq73cNlmsFY3Sf6qDEGCj&#10;rr+jIaL2KTPYqDhiILjyTvgXXQGbbDIbCgScU26DY9Kt/A3eigORgtkQcAg0e3X/fVmS4eyPIdhQ&#10;Ju3A3hyRSnPNZ4No2WqCzfPmNFo20+mF/H9dNWJA60w8+2tSMHi4ED0z2Wgaj6NAQIWsATeTcfA5&#10;e5vmr660+1PF7Gt9XeOi8dtpM0b78CHlOXV38JK2mzUY0r7wYaEEY71kKMDE2eJLMROyz5IPat6q&#10;P5OZzP4Uy/43K+/qv5j1H2Jz/1o/0F/qxcwTINf/Q//FoH/qP2T8j7oJ43VNc8bV9fNRTzUeiXqi&#10;9kisRf1shF3ZjM6b41z1pWOhNfmjypmcIXlvZn/wQmpX0Pvp3QG/TOz0/zSuw/+zyBa3z41tLp+F&#10;Ntp+Ftnk9Hl0l8dlY6eTKazFzqRvdjCFt7uYorrcTdFMQ6UxxZhPv6pcNhnmMo1TOM3ZKaxdpdBK&#10;JYNW+QIAYgQ48Swpro1zVFhX0tZREFBqCd9cdqUXMKdesBd+2czRp1EunMp8O8/cneOZq4/fCMf4&#10;F2Ebux48O4ZT7Fa4xFvAJWYL72ceP555+ritcIhlEZrXnXndmfd7JjPvn7ANzgm0jUli/j+Jfyex&#10;JpDIlE8Sc/0prBWk8LpYyZQk8zFevO6VvsPkmbrT5Ju22+STvvMy77/slWJxmdc/883c/XP/zN0/&#10;9cu0/JFf9u4PfDJ2/tAve9fbIfn7JuV5ew7K862PygttpmXFtqOyYqsZbZlDsbbULkRdahutKbY3&#10;6itcAgzljoHhZc4Wqjzbh+SF9g9GlXg8F1bl+4i2yPsOY4X/TYZCh5uV+ZY36LPcrtdn2t6oLbL5&#10;T2PF+n82Fnl/23zZbPOP4vL3PMD+ZGfTf6mf81/L+6b0br8zf9ipuXzW63LnCQWHzMXjyDtJeOWn&#10;pfjh52N475fjOPdRLV79SdvS3Pn61opm1Z9MlSXARlF3V52u+pHPjbUcoEarGlnlCvgXEmzybufJ&#10;z21Mcd66rEhLYBot9hbYEmwEu7EKXQYcS/0Xa1kwsD+aDIhgY0+5tB2HrrnmrYRXKVVuTKMlMhuR&#10;xROzwt4gigGWwaZ3LssMNl1TGWgZT0R5nw4ZPa6m1BHroGu2sTOJlDd9OsYpfiT0tK4vZCm0X0ZJ&#10;ZADrCt4m+jstsaD/SdmR+N6ei2XWk2+3ruk8Vyq8kqT/lP/H/2LBsrzZhyDObkU/gvgBib9tjDb/&#10;6F2089v6EtsbgxNt7gjK2vZPQVnW14fk7b03IMf6maBc222aAsfNqhL759SlLhuVJY67VIUOjspC&#10;Bxde99aXuejU5a6e2nJX9/AqL399hZtOW+mUFV7lXRhR5RGjqXRWaUtdY/WlzpWKYoc6eaFdWXC+&#10;Tba80DZTUehQLMvbXywvOFAZkre/XV64v0VRYJusKjgQoy62z1cVHahUFznkhlW5ZkVUexpj63zV&#10;xhpvQ3S1tzG+zj8pqTEkOqst1CGnI8w+rUnjkdkSapPapDiQ3iLbn9WkvC+vXXNvQVvYwyVdutXZ&#10;XaEr4+qDbzQ2G/8xqz/onwSAizO2K8O8fj+FI/2e/lpQ4U/8OWJK992Z1+1U372g+XT2jVSc+GE5&#10;LvykDRd+2ozzP6/BK7+ox+mP6n4y/HK+35+K3cibbvsXZf2aWgE2YTVPQVFOUKDrcwB7bPzyboNP&#10;zq2spd3KE7ZbqUYTabRbcCDsJlgRZPYRZPZqb7qyCDhkOSK1ZkORwAEq0myTroBNtjD1vAdh1TsR&#10;R7eHNIqRivqCUDWqQ8t0rBlshgg23dOZaBVg0y/Axs2UPGwZL06C/sRfw5/35UVxL30qZkvCaMRr&#10;hj4ymd5Ak6bH32ToC/x53GjIfN50hFvvy9QCAn8yOvvnPWLp3aQISBH4a4iAAJG4Ao/NeR0+5xqn&#10;ZUujF9Iw/04hFj4qpkigBmd/1ogznzR/OvtWaeXgmbQvNYXzDzk+7yLWbGpX1agq7/1cV/k4ZEx3&#10;BZXfYU6j+ZDZeGZdUaMxjeYQT7CJZl1GfxMsCTJ7xNKIdTN2i6Ul+AjBAOs2B2hrY0d7Gwf25oix&#10;0r5F90NfsQ2RdLFOZRq9qFfJ+kw02qYSyWjomH24CP2z+WgeS0BFrwGZrEFGD2yq5Inpv/0hx/FX&#10;/xiwplE+n7Y9dcx4NmpAbdIPBJmiRhSfFczHDNYcT99RMWG8tlD1r/4bkT6gFIG/zQgItptc4RmQ&#10;2eL6X5VTIeg6FY7+19h3834KjnxcROBpXJr9sPSjwVey936dERLMRlfzcJWu4snPwyrXE2zWIriM&#10;YEMlWkDe3fDJvgPuZDUuKazXiBSakexFeyP2mkHmJuxSL6/dYhFwRA1H1G0EszGn0ug6IIav+eU/&#10;jNBymt7WWpHZeKKkV42G0Wh0TKeg52CmGWz6DuabmU1lbygy2esX3bt5lBNTv3aA/Trj93++lrCH&#10;Ofh670uVh7Mm4ocNn6eMh/+icCZ5sOxI8qaSua//7OH//EDSA6QISBGQIsAIiFRzfKVnVFqT439V&#10;HQwxNVO91nlRy2bPDBz6qAgzHxYsTb1ZPDd8LufBryNgTXPW/xJdt7k6tGLd55FsYlWW0TCz/Ako&#10;ix+Bb/ad8MoksyHQOFH2bBd1E2xCb8I+zY2wVC+vPVy7lDdhu4KgoyAIEYhEHWc/6zp2sXwOl0MS&#10;az/Z90JbtAVRVRwX3uiDok416oZj0D6dho6pNAzMFWJgtgDNo0yj9RiQ0eqNlG7HeXnl02bvuavu&#10;n5E+ZBd+NH/v8CtNPUXTKb8smkn7oOVYSUzf2Ya7r7qDkT6wFAEpAtdmBCjMiStyWh9ZZHs6pnHv&#10;5Xy2VdQdDUbnBfbhvJ2Cgx/kY+ad4s+HzmfVtdIA9I8JggCb+PpdVVEV2z6PLqfHYPFD0JY+BV3x&#10;OijyH4Us9xGKa+6gqIbgEXkTrPVXgEZ5A/YqbsAe+Q3YKbsRFjICDtdONdNpV9iNDYUCtjTudKDF&#10;jU/mwwgvpgFs2QEk1Xogv03BdFk4wSUZbRPstZnJw9BcMf9OQkkX+7jo4m1oeelsYPX9D/8xx/cX&#10;ee57/3Xs+mPvDCXWH8n/Se1c0emBo52+FRMVUprsL/JtSG8qRUCKwB8SAWOu/Quawh0vG2u3mzKG&#10;7VB+JBDtZ40YoqBg+r0C9L2W/LOW43GR/RSe/CGv9/uPKeKo65jqHXWRpRafx5WzX6xkM6I52iC0&#10;eBOCsx5AUMbD8EpeRTUmwca4DDZmkJFdj91cu0Kux/bgG2ARfCM2Bd+ErfKb2XNFzzQac9rE3YED&#10;7MuxJ+D4pD2CiGJOki21R0qNNwpa1KjoDEfLaBo6J9LRP0MzzkMV6BzLQFm7AXHsC4uos3hHVvPo&#10;jq9yXH+R57Co/w8f/Ori5tk3Ok+0LBSfbpwpe/hP2ST1FzlI6U2lCEgRuGYjIKTpoYWOfqHFlj9U&#10;lD9niu7ehqqFIAy/moGRNzPRfynZNPpa/k+7j+e4fVnVWlG397fja/c3RRbvuRxXYoPokl2IF6BT&#10;sA3a7JegyaDxa+KjcI1dAftwgo2WTCb4euwIIcAE3oAtfjdgM9eWgBuwNehG3s4lX67fWIVxqifN&#10;OQ9wqJpX8iPQ000iqtgeCeWeyGtUo6yNzGYwFV3jPIapAgzPlKF9KAOlLQbEl9F5vmT3z5Ul6wKv&#10;ii/2oqn/n2be6sjqOV3+WsuRKvemuTRpPsJV8c1JH1KKgBSB34+Anm0BEUXOBcZyu890tZtprLob&#10;lYsB6DwfgcE3kjD1VsHlmTeajlQPxfzBbtBBNU/+R2jxhtH4sv1LcUW2iC3ehySyDyMbjMNzdkOX&#10;QR+4OPrSGdfCwXAn9qvuwK6gm7luhQUBZpv/9djscx02eV+PLby0CFpOq+1T04gz9GHYhK2CXdhd&#10;8I57mq9lichcR8QVuiO7WoHixlDUdyejdSANfaNFGJ2qQfdQPiqaY5BaEgRD3r4lde6m7L/qX4KQ&#10;KL/+yaGnF9/rOT96rrFx4mTbbX/VH1j6cFIEpAhIEfgDI6Aw2l0XUXCgJLzM6lfhdADPGnFFxaFg&#10;dJ2NxuArmRh7pfJX5cOx6Wzq/c//6yVjK+0tjLn73osvckR8IWf0FNkjuYQu6bkWCM+mTVIKp8vG&#10;EGwMP4CT9kHsV6zE3qBbsMvvRmz1+B52+F6PnX7Xm69v9b4OO/xuxc6A27EnaAX2yx+CtfIeOOsf&#10;R2A0DV8TOVU3k3OVcnyRVixHfpUBFQ2xaOxIR2d/PvpGStA1WICq5njklKv5WEeTKmvbVHDmhhv/&#10;r+P4y9zP4tobH885HH9zvH/00uhf6Yf8y4RGelcpAlIErp0IBMbsWqnLtDocV+3yeUTDLlPS8D6O&#10;lvZA87FwVHEImSbX+Zee4bsV27Zt+x/rOaWdIWtj8h1PxmRyZESmPWIyCDY5HClR4IGYbDqFp3Lc&#10;RzznTBk5PVX1NFwVT8A++Ac44P8AbPzWwsKNggD3W7Hbc4X5uoU702a+D+FA4BOw9v+BedkEPQxn&#10;5bPwMWyGPGovwpJdEJ3mjaScYOSVhKK4IhK1jSlo68xDezelz105qGlMQm6JAZEpHlDFWX2sSbf+&#10;66vbLNL/69WfHJEdf214/8WL/V+pYHbt/BSlI5EiIEXgWo/A+vXr/8E/ftc2TbrVJ/G1ZA30+Cug&#10;s3wcPfnsIp6DY/j6y16xe485he2993djUTUcdq8xb8+JiKT9SMr0QlKWFxIzPRGXRrfyFAJNHAfj&#10;hdIVPJQTazUc+xDwBBx9H4etF8HG42HscFiNLQ4rsdHudmzg2mR3J7Y4rsI2x7th4bwWO10fwB43&#10;Ao/vI7Dnc92VLyFATwupCI62iGcqLT0Q2YUGFJbQeLMiClV18ahpSEZVbSL/jkF+URjSs5WISQ4w&#10;qaMcZtyVz9x5rX+X0vFJEZAiIEXgrz4CwuA0MHaHsy7L5q3QwgNwj96CJ+xW4WGrldjkSXYRunkp&#10;OMF2XJPufH/XWOL9acUup6MINKlpHImdQRPZDC/zSkqjG3uyK2ITnBAZR/f0sH3wCnkWfjIKBeQ7&#10;Yev+OPY43IftB+7CZutbsMnqFmzcx8XLDVa3YsO+W3n7Hdhuuxrb7e7GHucHYO/9LDyCOTpdy5lN&#10;oRwMGMsR8YmBBBMd8gojeGlAdl4ECoqNyC8OR06+HulZWiSlhiA63gvGWI4/id39K0Pa7jZl9uY/&#10;uB71V/+lSR9QioAUASkCV2sExPgEV/VWg518w0+etFptWrPpZqzZdBMetVyBrT6PmGRJe3+VW+r+&#10;07R0DhCMsUB8oh2SUlyQRpBJSSXopHPuEgEoPpGD9uJc4K/gDCUNR2ZoreEbuAluXuvg6PEMdu0n&#10;s9l1E7bsvBEbt9+AjTtuwCbL27HFag0272NajffvsrsPu20fxT7HJ2Hl/DicvDfA2WsDvPw5c0i5&#10;DxodJ/HqrGGMtkVGlgeKSgLQ0mrEwHASxmZSMTGbhplDmTh6sgSnzlRh/mixqWUwkvN9viHZhl2t&#10;P1Dpc0sRkCJwbUXAQbbuZjf55rZdbk8v3bfpNqxadyPu33I7NDGWqK+Vo7dVj8Fuzs4ZS8SJxTKc&#10;PlaNw+ziH+qPR0uDDoV5BJ5kTnqN2omwcA7uUz8Fr+AHYe9DRZonRwy4cjndARuXVbB2WYED7vfA&#10;yf1eOLqtIRjRzFP5IqIjOUbcyDpN2FaEhm1AIus/BfluaGlWYHQ0HkPDURgcCkdffzhGxmIxfyQb&#10;iydKcPxMDc6ca8L5Vzvw2pv9eOX1Hpx7pRMzR8pNubX+2cLa59r6tqSjkSIgRUCKwNUdgW/u933m&#10;AUvPp2c27n9w6e4XWMR3fQIxSfuQELcLtVV+6O+JxGBfDEYHYjE1looZNlhOsot/bDAGfV2haG6U&#10;o6kuBOVFHsjLIANJ2YfUpD0Ejl2Ii92OWLKjiIj10BuehC70SUQxfRcXvwMpKXvJlqyRS6lzeRmH&#10;pRW7oazMEw31Qeige0B/XwT6ByIwMhqHmZkMzNP5eXIqAYcO5WLxaCmOn6jAseNVmD7IOTf9Sejs&#10;SkB9s9GUXeb/ZniGlcXV/bVIn16KgBQBKQLXYATWr7/zn3e5PeW9y/2JH260f9gUrNsATfCz0Mk3&#10;IEz3JKJDNyI72QlZKU5IoTAgL9MJ+VkHUJLvglKuzNSdSIzbjqRYGmmS5Wg1T0OjeRYhykfgH/IA&#10;AgIeg5f3I/DwuZsM5iWkJlohhYCUkmKJwlwnFOQ5IZM9Nilp25CXb4va6gA0NgSjrVWBQQLO8LCR&#10;oMOR2RPxOHQ4CyfPVOPM2XquBv5diMHhOIzT0mZkLAl9Qwmmyibdh0klHgeuwa9KOiQpAlIEpAhc&#10;/RHY7b7237Vx+3Oa6v2XWqu8UF/hhvbGIHQ2hqChwh0ledZIjH0U0eF0aFY9CrX8QSiDH4KXx61w&#10;dvku3Nyvh7vn7XD14Mhn55vh7LQKTs4rYWVzHeycViBY9gwiI7cTmHYiJnoTEhItkENJdWa6LZIS&#10;dyIh2YKChD3IzbJBEXt6amrc0dEhw9AgHa6HwzE4QZdrjok+caYcb7w9wNXPNFovLr3RjVPn6rjq&#10;cfho1VJtl/HVhByXF6/+b0Q6AikCUgSkCFyjEQD7EMtqfO5LK915oaLOHqNDkTg0nYFTR0tw5hgL&#10;8Yv5OHkkB8cOZeDIXBLTajHoag5CWYE9KotdUF/pj+piD7KgXYhiHUavJctRPw295iWoNI8hOmoT&#10;crNdUZDrgZRka6bZNiMlcReSk3dSgLAT2bk2qKxyQ0eXDMNjYejgaHRDzkP0SrPF4Hw4pk8wZTYl&#10;40TPNeiekuPQ8SwsHM/B6bNVmJjPRELJgcmQjK0rrtGvRzosKQJSBKQIXFsRaBjSZWfX772c12iN&#10;2q4gtA2EopsF+/6RJAyydtM3nIB2ujJXNclQUhmIPHqVpeRaIynDGmlZLlSPuSA9/QDycsiICvyR&#10;nnyAbGYDcrIPID+f/mep69kv44LeoWg0dslpTWOHrIataBrwQ8+4DIPTel6GIq1qB4z561Ha6YHu&#10;GRUOnc3GiUvlaJ704QC1Z9A45YzhhTCMHgrDq28049W3Bj/uGkzedm19G9LRSBGQIiBF4BqMQHe3&#10;8ds1/f4dYvMvatmPxj45ejg1c2QyBWOcmjlGptNPtVhLjx6VTUHIKXNGRrEt4rN3IjadDCWLzs10&#10;HUgg8BSU+LEx0wdZrMXkFVshIetRpOduRm6BDfJofdPZE4Ejx6rQORyKkjYnpNHTrWPUiMXTtQQe&#10;NQISVkGf8TxKW73QOizD9NEUnHqlBnMv52LsRDzmzmWh7WAgpk8n4PSrdZcnjhRV5ub6XxvTO6/B&#10;35Z0SFIEpAhIEfhNBNono++t7PJ+o6TVDtVdfmgZUKGP0uPhcRbhxWyZkRi09GlR36lERYs/sivt&#10;kV6yH7HZWxCRvh4JOWQ3eY6oqA3E8Ggqzp9vw1tvDWFiMgHFlTYor3FDTrEdgiJWwUd/CwqYNusf&#10;j0czwaVhIISsJhmvvz2IuRNFUKTeS1fplUit3o2aPl+MzifizKvNOPtaC46/WodX3+/DsdeqcPBM&#10;xtL0ibw+6WuUIiBFQIqAFIGrJAJ900k7S1ptUd7miIZuukYPGTAyRVYzyUZKypCHxmPR2q9HXUcw&#10;Shu9kFVhQxdmS8TkbYAh/TEYkp+GKvZ+AostTr1cgzfe6sSbb3Vhdi4DjS1+KK5yQUzmZihiHoI6&#10;ch2CI+9DeOYTKGl25iyb59E3EYlLLPy3D2sRkrQSvsm3QlZ0GyLqV6F6yBmL50tx+HweJk9m4MI7&#10;/XjvJzM4/1aL6fj5mrma/qD/uErCLH1MKQJSBKQI/O1GYGLC+M99k7Exnf0aso0ojE6yz2U2HS9T&#10;ZnzqTD17XMoxd6QAvcNhTKOpUN3ii+xyS2SU7kV8LufbpKyFNvV+BHAKZ2TaswSnFLz9dhcuXmzE&#10;yZPl6BsMJQuiIKBwL+Ky6RydtBWGxI1w11zH17HiCIFwptVKqTirR2L+RqQW7UJerSNqegM4pVNO&#10;kUA8xhfSkdn1PPoXIvDmB+M4/047Dr9SsHT81YbJoiLvb/3tfnvSkUsRkCIgReAqiUDziPY/u0bD&#10;ijt6uLGPR7OPJRsn2UB54WIrTp6qxNzhHMzMp9PqX4XmrkDUtnijqIZF/4oDyCzai/C0hzkqYCUC&#10;oq6Hf8QNrOE8h1Gm4I4czsDcXAqGR6KQwIJ/ROYLiM/ZQXbzA8iiH0ZI/BrElzyF6g5XHD9dRjGC&#10;HpHZPzCn7OaOl+Dk+UZceqsfl97rRudBGdLbn8HRcxV456NxspwcnHqj8rMT5xvrrpIwSx9TioAU&#10;ASkCf9sRmJio+OfO0ajo9l4thkYiMTYRy/RXDhYWS9itn0E5chw7+VPQ06tBZ7eSXfs+KKyyphrN&#10;CrmlNojNeAbapFWcT/M9+Bm+B+eQ79Jgcy1y863R0RqCDtZ5ovM5vyb+dsTm7IQs6gF4Gq+DIule&#10;ZFTvQNM4xwtUPQ/v8O8jsXwdBmeicOZiPV59l/007/XjjQ960HckCL0HI/Ea/77wXivmz2fz/rZP&#10;Tr/aZvu3/e1JRy9FQIqAFIGrKAJtw8anyxvd0dgegN6BMAyORlMckMh0Wh7Gp7LYqZ+K7l6m0dpU&#10;KCxzQHr+diRkr0ds1jrok+8js1kDWQynb4Z+Hx7K6zl+YAWsHb8Pa9t/Qw6dBwbodVZV64yaukDU&#10;NWuhSF6LgJQboCtZYQab+NLn4GX8PuIbnkDXrBInX63Cax/04d2Px/DK+83oPO6CU2+yFvRRH86+&#10;XYeTlyqXXnu3t3tiIvW6qyjM0keVIiBFQIrA33YEiuq8ryttdDxZVu+Axk46CFAMMEQrmKmZfIxP&#10;ZpHdEGx6jFSbsV5TaIPI1GcQmkRhQOITZoWZu/o6OAZ/Fw5+XD7fh53n92Hvfh0sbZlaC3kCrU0a&#10;1Dd6ILt0C50BWIOZz0BSzXPIqd+N7jEjEspegGfkdYhreBgtBz2oOivGaz/swKUP2wkypWg6ZoWX&#10;32vApR914vy7TbjwbssvO7o1Pn/b35p09FIEpAhIEbjKIlBU9Ni3Chod8vNq9qC8xRltlDkPjMRT&#10;jZbFlUmWk8r+mHCUVnkgNXcXweZZKGPWIjDiDnhqr4cTgeaA/39iv9d3YOPxHex3/x5dnwk2ZDeW&#10;jt+Bu+8t0EQ8BWXUo/COvAlpNduQ3bkOUQ0rUD7ggKjyJxCYdTOi6u9H24w/Tr9Wjfd+NIkPf3YQ&#10;w2c0qDtpgUsfdeHcu/VkNeWm1jHF654x/ynNsbnKfmfSx5UiIEVAisA3ilqc3HPq9vxXes06tPTS&#10;8n8yHQfnijAzV4DhiVSm12JR3RCE7KIDiKLqTBG7khLmFfANvYUjom+Es/x62AZchwNe13PkAFNo&#10;Htdhn8v3sdfpOxyudgP2ON6CnU7fh4X9Tdjv932o0lZCuBXUDQUjuu4xyItvQWjt3XQK8MeZN+rw&#10;CllN8zEHFEytw8nXq3D2nVY6CVACfS7j0+4JbZj0lUkRkCIgRUCKwFUYgbJOr6eSq559Pb9xrxls&#10;xqbTKXkuNdv6z84XkOFko4ZWNXnlnNhJUYA8/lYExd7Awv51cFV9B06K78JO9l0CCRmO33dwgIBi&#10;4/Vd2NCs05osR4CPtdf3YOX/XVgH8XF8rE/0dYgqexgZ/c8htG0FjL1r0Ho8CCffrsH0uUSUTVtg&#10;7HQUTr1aTUZThSOvZJvGT0W/2TQddP1VGGLpI0sRkCIgRUCKQGmv+51ZTVsX0uvWoa7Lm47L8Vg4&#10;Wsk5MrWYmyfDmc9HB73RCqqcEZtLZpN0E0ISboCf8Xtw130PLmrWa2QEmUCugO/APvj7sA1kOs3/&#10;ewQfptkCvgv7kOvgrKBiTfd9+CTchtCCx5BcvQlN075oWjiAxhOWOP1BAxbIYGbOpmHxIiXQl6px&#10;mszmFP3R5i9mLQ2dMVRL35YUASkCUgSkCFylEageUv5rfotdY3bjelrWOKCXDsyzbOY8dqIaRxa5&#10;0R8pQ1uPgbJnB8RSyqxKuwVyAk5AzHXw0n8XHrrvwpHsxp6MxY7yZ8Fy7AkstvLvwV7OkQPy78JZ&#10;QzbDmo1f7PXQ5K5FVr0t6lgfap1Wop+1mYU3s3HolWxMvZyAhVcKcYq2NKffrMXpN6pw4rUiTLwa&#10;/ln/y3LHqzTE0seWIiBFQIqAFAFG4JtVnf4pmfVstOyyR994+DLYMI02f7gYhxfK6djMuk2zH9JL&#10;t0ObeQcUaTcgOPF6+JLdeIWR3ZDhOKgFuBBoxCLYOCq/CxcVZ9/wPm8+LjjxJoTm3ovkmpdQ2u6K&#10;3ukYjBzhkLRXsnDqrQosvpKPE2+U4sybdTj3ViOlzvUEnHIsvpaBsQva97vPBjwjfVtSBKQISBGQ&#10;InD1RuCbld0+qqyGDabyLht0DGswOZuFoydYs+F0TAE4fUNRqG31R1LxS1Dn3AZ5xnUISroOvtHf&#10;h3fE9+Ammjq1BBwCjAMBxonA46z5HjwIRF4R3+fjroM67Xaklm2jD5s7avv9OEbAgKHFaLOj86EL&#10;2Tj2ehFOvy0EAQ2UObfQmqaBf5di/lI0+s/5HO866rH66g2x9MmlCEgRkCIgReAbzf1q7+KOvZdL&#10;OneiZTAIw1OJmFsoMoOOaPDs53yb+vZgJBatgyr7FigyyGxSroNfDGswkd+HO10AXA3fhxMBRiwX&#10;1mZcyWg8BdDEXsfH3gB97kpk1u1AVY8n6oZ90DOvx+iJWEydScbCq3k4SRZz7t06nH+vERfpFnD2&#10;3VocezMX45eUqDm7fqzq8N7vS1+VFAEpAlIEpAhcxRHonoo5UN7t+OuK7v1ooSS5bzySQJPOlY25&#10;QwUYHU9CR58BWZV7YMi9H+qsWxCSeh38Ywk2UXQPoAuAK10EXPQEGi63MN5GoPEmo/GLvx4haddD&#10;X3gr0us2oarXDXUjHJA2r8LoyRiCTRIWXy1iE2cVwaaBtjTNeOWDNpx7rwZH30rHwKs+6Dzv1Np5&#10;bve/X8Uhlj66FAEpAlIEpAhMLObsrOp0/1VltyOaBgPQP2HE9Hw25sluZuiX1jsQgeYOJTLL9yK6&#10;4DmylFUIIbPxj1tOpXkRcATACHbjKoCGrgDeFBD4EmgCkgg2ZEKq/BuRXP8cynsd0DDmie45BSY4&#10;CO3ghUzOqaH6jLLns2Q1Fz4QYNOKl99nzeitBHRddDa1nLHKqJhY/8/SNyVFQIqAFAEpAldxBOZO&#10;FW2q7/X7eTmZTeOgN9qGFZxrk4CJ2UzWbQqYRotBZ18ocjkQLTL/CbKb1ZCnX4+gxC/A5jq4k8kI&#10;diNSap5kNF4EGx+CTWDqDZBlEWyKbqJTwBrkdlmgetQVHbMyjJ2i+ef5TBx/ncKAt2sJNE24+EOC&#10;zQ9b8PIHdJ5+K84MNnUnt4UaJ77xD1dxiKWPLkVAioAUASkCh16uWdcyIP9pacc+NA4IsFGia9RA&#10;L7M0NnkmMIWmR3tfOOfN2CI8/wHWbW5DMFNjgcnXk8EQXETd5krtxp0pNc8Y3h5HtVoCAYnKNXnO&#10;jVAV3oSIujuR3f0Sykes0TzDaZwn4zB3keIAoUKj0eb5D1twgeviD1tx6v0yM9h0nN+/1HnSM6AZ&#10;Nn8vfVNSBKQISBGQInAVR+DI+ZonWofVH5V12KC215mTM9n/MhnJdFoMBsYi0d6ro1GnGgV1jogs&#10;fBSKrBsRzJqNABsfCgA8CTCC0ZhZDUHHi7f5/A7YyLJvhJrMRoBNZtezKBveR+NNf4yeisOsWYlW&#10;hjNv1eDc+0yjXQGb0wSb2TejMXAuYKnjuKerBDZX8Q9M+uhSBKQISBEQETjxavUDvVPh79R0u6Bp&#10;wI8igRB0jurQMxaO3lEjWvpUdBcIRl69FcIL74Eim4wldbke48N0mQAbIQhwp9RZXIo0mqeo2ZDZ&#10;BKbdCBmZjbaEYFN/O8FmHYoH96Jx2hsTVKIdupiPoyKN9k4tzr/fRHbThHMfcpzAe0WYfiMM7S8f&#10;WOo/rbFtbpaYjfRrlSIgRUCKwFUdgSPnatb2TUa8UUUHgeZBXzOz6RrVo28imuObQ9HUI0NtRwBy&#10;66xgLLoHypwbEMKajWA2vlSkeV5RpLlTHCDYjRAICMBZBpsraTQym/CaW5DR+QxKh6zQOhuIyTMp&#10;OPJqIWXP7K8RSjSKAy6wZiPA5sR7hQSbULSeOrDUetTXygjj313VQZY+vBQBKQJSBP7WIzB/rmFF&#10;/0zcxdpeD9RztQwFmtNowzNJGBiPQ9uAlswmCCVNTgSbB6DLX8Vem5sQlExAYcpMSJzNvTahQvbM&#10;xYmcHrzNm2DjL5hNrqjZ3GwGm9T2J1DYtwuNMz6YfDkVhwk2gtmcersa5+iPdv7DZpx+vxqL72Zj&#10;8nU96k7sXGo45rnHaPyGBDZ/6z9U6filCEgRuLojcOhi22390/Fn63o90dgvBAIygk0URqfT0D8a&#10;hfYBPara/VDYQH+0kicQUfggVFm3sm7DVBoVad4EHDeCjQvVaEL67BZB8ImiIo11Gz82dAazxqMq&#10;vBFhBJuUtsdRYAYbX4yzx2b+1XwKBFizebeG9RqRRmukOKACR95Ox/hrWnSe9rncthC4QwKbq/s3&#10;Jn16KQJSBKQIfOPYxabrB2eSjtX1ehNsfMzMpoceaZPstRmdTkL7oA7VHf5kNs6IuQI2ysybzYo0&#10;IRTwZb+NABtX2ta4iH6bK2DjTenzF2CjpBotlGCT3PYIwWan2fF57HQiZi/mYuG1YpygP9qZ92px&#10;9oNG1msqcOitVIy+qkDVya2Xi+Y3W3wD3/im9FVJEZAiIEVAisBVHIHF83XXDc6lLNR1+6C+xwtN&#10;/b5oHghA14gB/ePR6OjXoYbMprjRGfGlzy2LBNg7I5wBAslshEhAuAg4kdk46L8PR866cWfdRvTa&#10;+NKwM4hNnTI2deqrbkFs61pk96yn9NmP7gGpmLuQi0Wm0URT55n36rmEOKAcc28mYeQVNefcuC6l&#10;jjy0UwKbq/gHJn10KQJSBKQIiAgcPFj670OzqdP1PX5o6PFGXa87GY4fekZD0Uc1WivVaNVtvihq&#10;sEds8RNmsFFm3QSZABsacoo0mhls6CBgBhvWbNyESEA0dgqRQDrBJu9G6Ag20c2rkNr1KOonXSgQ&#10;SKUarYA1mzKcohrtZToInCbYHH+nBPNvpmD4FSVaF92XcsZe2i2BjfRblSIgRUCKwFUegTNncv9t&#10;YC59tK6bjKbfn5Y1Pmjo90KrkEAPa9HcK0NlizvBxgYJJU8hpugZ6GisaWY2AmzY2CnsahwF0BBw&#10;HMOugxOXm3ASEJY16RQJFNwEXfWtiGym+3P3Y2iY9MHMy5l0fC4wD007SYHAMrNpwFG6Pc+ZwUaO&#10;lqNel1MGntxxlYdY+vhSBKQISBGQIjB0IuVf+2aSB6s7KRDo5fRMuggIsUDroAy940YCjh61nX4o&#10;a3ZCSvk6RJU8RBeBm81jBvwTfgs2TlfAxkmMjBaKNA5LE2k0f4JNSP5N0FTegojG25He/TRaZoJx&#10;8Gw2Rz4XUyBQQWZzJY3Gxk5Rs5l9MxlDBJv2E36flUxYb5O+JSkCUgSkCEgRuMojsLhY9K2Bgynt&#10;5R3uBBlvNBBsmgb90U3Lmv6xKLT2K1DZ4YbKNi9k1+yDsfgBKLM5rTOFQEKwEbUZVzZzijSaM+s2&#10;zmQ1zgQbV4KNT/IN8M+g40AumQ3TaMbm25DR8wxrNgEcAZ3JPhuCzZvLYCNSaGfeFz025QSbFIKN&#10;Bh0nQn7VeCRw01UeYunjSxGQIiBFQIoAUPStvoPJbWWdHkyfiTSaWAEcER2O4clENPfJUd3pjWqK&#10;BFLKtxJsHmJj5y3LYBNPsGHNxvVKzcYMNlSmOVOR5kqPNK/kG/872DTdSrB5Ds0HAzB9Jg3zrNks&#10;vk7X53c4CpryZwE2x98l2LyejIGLCoJN0M86jitflL4lKQJSBKQISBG4yiMguvOHDqZUlZK91PV6&#10;oZ7y59oeD3QMaTA4FkuBgBK1rOdUdfggrWI7GzsfJrO52Qw2vgQbD4KNyxWwEYo0M9hcYTYCbPyY&#10;RjMzG6bRIptuR1bPOjOzmTqTzrHQV5o6rwDNmffrcezdMhx8LQn952VoO+n3ScuCBDZX+U9M+vhS&#10;BKQISBH4xjeMRuPfDc6mlVR2eqGh14dKNF+zGk04Pw9PxaOtT0MHgUBUtHkgiTWb6KInIfpsBNh4&#10;E2yEEEAAjFCifSF9dom8Hm5s6vRKugF+tKwxq9EINtEtq5HfuxOtM3LMnGEa7ZUiGnGWs8+m0pxG&#10;O02wWaQabeZ1uhdckKP1pO9PGg+HvCB9T1IEpAhIEZAicJVHwAw206kFFR0eqDP32fjRtsYbvRyi&#10;NsGJnV2Doctg0+6O5IoXCDZPmcHGn3Y13mzodP9dsBHjoZlCcxZgw5qNV6IAGwoEaFkjwCam5W4U&#10;9Vtyno2GYJNllj4vXCrB8d8Fm7dLMP1aIvrOBaHluPePm+cVz1/lIZY+vhQBKQJSBKQICLAZns9M&#10;riLYNBJkWgb80T6kwOhMCqbnctE9GEaw8aNAwBPJZRsQSX80ZRaZDcHGJ56OASKFRoGAkDybF9Vo&#10;Amzcf8NsRBrtRrMazdi4Arnd29A8KWMaLQuHyWyE9PnYm5U49W6tuWZz7J1SzDCN1nM2AM3HvX/U&#10;vKiVwEb6mUoRkCIgReBqj4AAm7HDOXHVTKPVd3uiheKA1oFg9I4YMXkwCz3DRt4eQIGAD5IINuGF&#10;d0ORycK/8EWLWwYbUaNxFL02Yl0BG3MazcxsbkAQxwwoy29BWD3VaJ3r0DRB1+fTGeaajQCbo28y&#10;lfY2RQJMpR1jGm36tQSCjR+bOv1+2H0iRgKbq/1HJn1+KQJSBKQIgL5j40eyImq6fMlgfNjMKUPH&#10;iBqDk7GYmstBH8dC13HEQGW7BxIqnkVU4eM04ryNPTQUB1D27EbTTRcBNqKhkwIBp6jrzcs17gZ4&#10;ptwIHwoEAvOu9Nk03Ymc7k1kNiFUo4maTSkWXxM1mxoym/orDgIUCLyeiK5zXmg+6vlBz2LUOulb&#10;kiIgRUCKgBSBqzwCAmwmj+Yp6noDzDWb1qEgzrRRY2gyCRMHM+j8HI36zhBUtHoipWIjIgoegjzz&#10;JlrR/BZshEDADDaiZsMUmlgCbDyoRjODDdVomgrR1CnAZiuap2QEmywsvPpbsDnNNNrpdwWzKWMa&#10;LRGdZ9n3c9T+fQlsrvIfmPTxpQhIEZAiICIgwGbscF5QTY8ParpcWbMJpOxZS8fnVDKbTHQKgUB7&#10;IAeoBSGjcg9Cc2nEmXkL6zUUB4iGTjIbkT5z0H9vWY0m7GrMYHO9mdl4USAQQLBRM40mwCa3Zxta&#10;ppSYPJXJmk0xmQ290d5mvYZ2Nae5jr1NsLmUyCmd7mhYcHq3ayHqOembkiIgRUCKgBSBqz0CBJvh&#10;+TS3ejKbGtZsmuj43DmsweRsJmbmcygQCEdDRwidnwOQyqbOiAIxz+Z2M7MRKTRXmm6K9Nlv0mis&#10;2QhFmlCjeZLZeHPQmn/OzdAQbIxNK5DXbUFmozALBA5dLDKDzUmm0b4Am+PvsKnztRR0nPIxNR31&#10;fKtrMfbpqz3E0ueXIiBFQIqAFAFGoHsyzr6+j+xFCAQoDugg2IxNpZjBRggEGjplqGHdJrXcAobc&#10;tZBncFYNvdE8xCwbAo7T76TRvlCkCQeBZbChmCD3ZqjKbqYRJ8Gmh/NsJoIJNsvMxmzE+Va1mdUs&#10;uz4vg037KV9T3VG3N9sXjE9KX5IUASkCUgSkCFwDERiYidtf1+eFum53cxqti+abY9PpOHgoD/0j&#10;0aglq6ntDEJOzV6EF9xPsGEthsxG9NgI083fgI1wECDTEWzHLH2mN5pZjXbFQSCqdSXTaDtRNx6I&#10;CaFGu7isRjODDes15poN02gHX0tGy2lHU92xA290LyQ9eg2EWDoEKQJSBKQISBHomYzfXd/ny3k2&#10;nlcGp+kwOZeN2cMFGByPQ0MX/dHojZZasQVh+feaweYL94DfqNHE8DQhEBA1G5FGu+KNJuxqhOuz&#10;aOqMar2LDgJ7UE9mM3YyFfNixMCVNNqp/wlsFg680X8k9RHpG5IiIEVAioAUgWsgAr3Txm01HC9Q&#10;0emCRiEQGNFhjE2dAmxGJ5PR1K2iIk2OjKod0ObeCVmGcHvmHBsyGOfw77FeI9bvWNYQcH6bRluu&#10;2WiFg0DbGjoIWKNhQkawSbnSZ1NitqsRTZ1fpNHmXk9H5+lAU+OC5xv9RzMfugZCLB2CFAEpAlIE&#10;pAh0TRk31PT4fV7T7YHmQQ5NG9ViZDoJhxZLMD6TgdZeLeq7ZMiu3gt19i0ISb8CNmaBwPJIaHvt&#10;92Cv+575uhPVaWawEWq0KwIBATaRLXQQ6N3N4WnBGCezWVajLQ9PM3ujcZ14pxK/BRv31/uPpdwn&#10;fUNSBKQISBGQInANRKBjMmpdRbf/r6s63cwCge7xcExRHHB4sYy1mzSCjYYCgSBkVu+EPm8twYYm&#10;nHQPECacIo3mLKTPBBqxzI2dV1yfPVJuglc6mQ0FAprymxElwKbHgmAjwzilz4doV3OEabQTZoHA&#10;Mtgcf7ucTZ2paDvtaao/5nBp4EjS2msgxNIhSBGQIiBFQIpA23Ds01VdAb+q4rTOFk7o7B4NZ0Nn&#10;OuYXSjA1m4uOgTCCjT/SqzZzJPRaBKcKX7Rlx2exzAKB3+mzEfY1bqKp8wuwyVtOo0W2sM+md7u5&#10;ZjNKZjN7Po8D1EQabdmqRijSzGBDNVrLaRdT9TGrV9sXku+SviEpAlIEpAhIEbgGItA2FvZwZY/P&#10;T8rbHclsZOghs5lgn82hxVKaceaZwaa6wxc5tZbQ59yNwJRlx2dRs3ERdRthxHllxICDEAgYl12f&#10;hYOAaOr0J9hoKm5mn82dyOvbjUY6CIwQbOYoEDhsntbJmo2Y1ml2EFiWPreddiPYWL7aezT3zmsg&#10;xNIhSBGQIiBFQIpAz4TxgbIur4/LOh3QQCPOzlE1xg8m48jRcszMFdJFINJcs8mttYIm+w4zs/G9&#10;0tQpAEekzux1y8sMNleaOt1Fn41Io10Bm8jmZbARzGaEAoG584VmZnPsDTGpU9jV1Jr7bASzaT7l&#10;aKo5ZvlKz1zardI3JEVAioAUASkC10AE2qeNd1d0+vywrN0JLUNKDE0LE85szB8uwtTBPLQPhNOM&#10;M5hgYw1Nzm0I+gJsRJ8NwUYIAoRVjRlsQgk+Yix07LI3mqjZ+ImaDb3RYtvWonjAjmo0gs2JZPbZ&#10;FBNsynD8zStgIwQC71aY+2yaTjmZyo5YvNo8kXzTNRBi6RCkCEgRkCIgRaBrKmZlVW/AO6VMozVS&#10;INA3EUmQ4byZhTJMzOSgcyACdZ3ByKvfD3XOCgSkUmnGNJqrqNeIFBqFAb9hNsKQk5Y1LtFMpSUs&#10;g40QCMhLCTatD6NsiPJquj4PHxfMhmk0KtKOieFpHA0t1ol3yzH3hpA+B5DZWF/qP5Z1vfQNSRGQ&#10;IiBFQIrANRCB5hHjHdW9AW+VtDtcARsxyyYDRxbJMuaL0DcSZ2Y2+XUHCDYrEZhGsImn2SbBRrCY&#10;L3pszK7PIo1GsBHSZ/fkm8zeaILZyAg2Ua0PopRg00CwGTmx3NR5iGBz9I1yigNEn00tTr5XgfnX&#10;M9Bx2s9UvmjxWu+phO9eAyGWDkGKgBQBKQJSBNqmYm+u7A16paTVDk1Uo/VNRFH6nIsjx6oxe6iE&#10;YwYS6PocbO6z0eTcAz8yGy9RsxEjoa8MTrMXdZsrY6FFzWa5z+a3YCMvuxXRbfejuN+JYCM3q9Hm&#10;acR5hGMGltNodTTjbKRdDZnN62kEG39T/aLda/2Hsv5D+oakCEgRkCIgReAaiMDEYup11X2yc6Vt&#10;jqjr9UHvBJkNB6fNHyklsylE32g8BQJyeqPtg4bSZ79kATZMk7Gh04WTOoUowJ61GrEcwjnPhmo0&#10;F4LN79ZsFOVXwGbAiWk0FUbNzEYIBETNhsPT3hFg02QGm4OvpZqZTf2CwxtDJ1L+9RoIsXQIUgSk&#10;CEgRkCIwcjj++1U9IS+XsWbTRAeB3skoTM/n4fDRSnMabXA80ez8nFW1C+rc1fAl2HjEClbDtBl7&#10;bOwN18FOz8VLewKPA5nNF2DjyZqNL+1qFBW3UiDwMEoH3Ag2SjPYCDXaYTKbY29W4yTB5jSndR57&#10;a1mN1nHaB3ULjm80Nxv/UfqGpAhIEZAiIEXgGojA4KDxe9W9ssWiZmdTfV8Q+iajzQIBM7NhGm1k&#10;IsUMNplmsFkF/xTWY4RzgGjm/ILVCKDhEizHgTUb5xihRmMajWATkH8z1FSjxbc9isohL7M32ijV&#10;aGaBwBdgwzSaAByxzA4CZ2gKuujzltFo/LtrIMTSIUgRkCIgRUCKQO9Mwnere5WHi1rcTHW9QUyj&#10;RdETLZNGnMVkOIUYNjMbObI4YkDLNFoAmzo9RL3mCtj8fhrNIYJpNEqfzTWb3wGbOKFGI7MRdjWj&#10;7LOZvyBqNlfSaHQPOMV18p1ajoXmPJszHFG94PeOccL4D9I3JEVAioAUASkC10AEOiYyvlM9oDlY&#10;1OxiaugXzCaSdjUcbrZQirnDpUyjpdD5WY3cGisoc241D04zD01juswMNCKNxnqNWPZh1zONdj2c&#10;o2+Ae+JyU2cAmzoVlbchvJkjBuj63DSlYlNnGmbNNRthxCnqNcvD007SSWCGrs+tnNTZctT/zaJF&#10;729dAyGWDkGKgBQBKQJSBDomjN+p7VePFTY7mWp7/dAzseyNdoRGnCKVNsQ0WlOPmgIBy98DG4oD&#10;mDIzg80VwFmu2Qhmc6M5jeZD6XNgAcGm6jYYW+8m2OxH87SG0meCzZWazcm3heyZzIYOAifIbObe&#10;zELbKT9T06LPpayLQf8kfUNSBKQISBGQInANRGBkMfE/63rVQ0UtTkvV3b7L3mhMox05WoFDbOwc&#10;nUpDI5lNTo3Nb2o2Qvb8Rb3GDDRctkIkEHo97IUiTTCbpCvMhjUbBftsIlvvRWHfAY6FVmDoWDIO&#10;niswp9FOvEU1Gms2AmxOcs2/yUbS08Gm1uP+LzfNyf/lGgixdAhSBKQISBGQItB5sPTf6/r+P/b+&#10;AjzOM0vTx2dmd2B7dnbmvzvT3WHoDneYE8d2zIxixhIzY4lZstC2ZMmSxczMTJbMkNgOY0+aMWDr&#10;/O/3k9PTMzu/ne4OtGNXruu7SpZKJdWrim495zznOQFtRcCmssOTMhpzNlN5snD8CI60Evo3OdLY&#10;HSYFVVYSXPA9cVMGgd+Dzee2ZzMFHcpoFigb67jvaEOdStl47L9ZAkrU8rSH5BDW53qszwPHlRut&#10;kLXQpVoZTSkbrYwGdGbfJmn6tNdS/aLbYvkJK4P12fASNZyA4QQMJ3A9nED9SP7/xCBQe6DR+nJV&#10;p4cGm9GpHIY6UTYkP6sFavVdIawY2CV+ubeIayqwiVfpzsvOM1U6+1zdqJ7NMmy+Lfafw+bAzVpc&#10;TWzD/SgbY6kd9pW+xVSZQNnMXly2Pp+ifHYK2CiTwAywUT2bmjnnueJJh3+4Hs7Y8BwMJ2A4AcMJ&#10;3PAn0NeX/vcVPX6VB5osLld2eLA8TS/942kydbRQZhbZ1jmeIQ2dQZJNEKcvqc/OKczZJGICUOkB&#10;mAQUYExD/1m7VBnNUhvqpIwGbJz33SSuKBs/hjqVsjnYZSa1WJ97F1NkQrM+H5bjbwMaZX1WpTRg&#10;o5RN42n7K9Xz1jP1C7p/vOF/QIYDMJyA4QQMJ3A9nEDd25n/40hPQOX+JvPLR9pUzyZGhiaZ8F8k&#10;lfn4Yc2Z1ghsMst3ik/ubcuwYV+NpmyUqsGFpkBjEsJt+L+IedS3l3faJH9XnLJuEreCZWUT3/Sw&#10;VkZTczY9C8nAplDmXithkFMZBGp/p2w02Jyyu1I1bz1eOmL7T9fDGRueg+EEDCdgOIEb/gRaz6f+&#10;Q3V3+PDBBhspaXOQluFwGZzELYb1eYYwzlG2dTZ0hkgu+2x8cwGIiqohjkazPivLszIHsF7AlEv1&#10;bCz1wIaejX3qVWWTf7P4HlKbOh+Qwl4Lqcf63LeIcjqvejZlcuId5USrI4SzFujUyexb+VJ9eu+V&#10;w/NGfaXHDbC54V+ghgMwnIDhBK6PE2idBDZ9YQP7622ktN1ZmgfDZHAqQ+aOlckskTUjk7lSjxst&#10;hyBO39ybxAll4wBslktoy7D5XRlN9WwUbOKBTQqwQdm4arC5RaIb7pXCHmCDQaBfc6Opoc5S3Ghq&#10;oLMe2NRp0Jl+I1cqT+66UrZo0ll1ysKQ+nx9vMwMz8JwAoYTuNFPQPVsqrrC2g7UWS1Vd3pKU3+Y&#10;DExkYg4owyRQJkPjORgEQiWbORs/ymg61gs40LOxwgigSmhmwagaVUJTPRsFm5jviFXst8UO2Dim&#10;A5u8m8Wr6FaJb3xBCrvZZzOilE26TL5SJEcvoWwUbJSy+WBZ3cy8mSsVp7Zc2X90dft+A2xu9Jen&#10;4fkbTsBwAtfLCbQvFH6rpiesuYi4msoOF2ATKkPTOXL0WAWXgk221HaEyL6KneKXc5vWr3HgUsOb&#10;Wr8G0Kh+jQmwMVNzNtHfBjbfETt6NhpsUEPeh26VuMan2NRpK3WjoczZZDDUCWywPp/A+rxcRuN6&#10;rwbY5GmwKZhb02qAzfXyKjM8D8MJGE7ghj+BkTdK/662L6S8sMFmqZwyWttQpAxjfZ5bPKKV0QaB&#10;Tb2CTfk28c2+RQON6tko2KgZG80cEPovYnbVHGABaCwVbFA2DsDGJfdm8S6mjNb4mKZs6n8Hm0My&#10;/9oRzSCgYKNKaacAzgw9m6rTu64ULmxuKD2+02AQuOFfoYYDMJyA4QSuixNYWCj865re0EOHmuyW&#10;jrQ7SetgOLDJlmnMAQo2aqizqTNMMwj4YX12TMLWTNCmMgioqBrNhRaG/ZnLPPLbWhlNAccWZeOQ&#10;AWxUGa1YxdU8irKxJxstVHpRNhMomznKaItvVjDYWYM5oF67FGxqTpteKZvfVVVxwdKwPO26eJUZ&#10;noThBAwncMOfgAq7rGz3yS1tdSMbzR3YRMjo3H6ZPspuGa7B0Sxp6AjWUp99c28VB2BjD2w+L6Op&#10;8pmyPGu2589hA3BsEhVsbl6GDT0bfcPjcqiP1QHjYdIDbCZfKb4KG2Jq3q2T0x98Dpv9wMbsSsnC&#10;9vLiyR2Goc4b/hVqOADDCRhO4Lo4gRFi/Cs7PbNL2+yWKjpRNgNhMoKymSGIc3qebDRgs1xG2yEB&#10;+XeJYwqwSaQvg7JRTjQFG1VG+3zGxpyejSXWZ9vkm8QeZeOaf8tVZfMEbjSWp40ESY+WIKBSn0vZ&#10;1KkGOpdLaKqcNvv2Qak7bX3l0ML2I/Ujxv/zujhkw5MwnIDhBAwncKOfgIJNRYd7+uFWBRsdPZso&#10;hjpzZJJ9NlPApo8VA42dyo22U3zzbl2GDcpG69cEf24OWIaNGQOdZhpsvqvBRikbBRvPktskpulJ&#10;rYymYNOt5mwoo82rMtpbKu25RnOiKeAo2NSfsQE2246gur51o/98DM/fcAKGEzCcwHVxAvX1xv+t&#10;tN0lpaTN+kpVt7u2PG2cMtosqc9qqHNodJ8Gmyysz17ZwIYymp2CDenOKunZVLv+vbKxQtlo1ud9&#10;lNEO3IpB4HZJbFotJb2urIUOATapLE8rloXXyq8OdV5VNh9gfX4L2Jx2ulJ+zLyEBIG/uy4O2fAk&#10;DCdgOAHDCdzoJ6BgU9bilFDSZnWlokspm2gZmc4jQeCQ1rdRZbRGDALZlcbieRU2mrJRsLmaiWZ8&#10;1SBgRs9GldEUbGxTbhLHLGCzX8HmNuJqVgAbHbAJlq6rsDmKG+3428r6vKxqTgGb2XcKpeGME0Od&#10;pkX6kVWGTZ03+gvU8PwNJ2A4gevjBPR6/V8VtzjFlrTZXqnscpW2Qb2MTudrymaOwU5lfW7oCpec&#10;KmMtG00ZBOzo2ZirstlVyCjYmKh/AxuzqO+IuYJNKrDJpIxWQBkN2MQ0Pks2mjNroYHNQqpMv1qC&#10;9bmC1OdqbdbmNKA5/UEjcTVF0njG9UrpglHJX8hf/OX1ccqGZ2E4AcMJGE7gBj8BBZuSNueoQ63s&#10;s+lyl/ZB1kJPF1BCO6zBZkAZBLrDJbfaRHzzbxOXdLZwJgMbBjhV+cxEA823xTRiGTSmXBax9GxQ&#10;Ng7AxkUzCNzGnA09m15HqaZn03mU1Odzy3M2x7UEAazPwObMh40y/06JtJ/zv1JzzKnkBv/RGJ6+&#10;4QQMJ2A4gevqBP6ytNkxtKhFldHcWDHAPpuZAkporIUGOINaXA2wqTJF2Sz3bJQbTQ1x/g42Ycuw&#10;MUXZKNiYxXwOm1s02ChlE9247EarHPKXttlE3GiHSH0uR9lUyXGUzQm1ZuADtWKgSNrPBF2pP+Zh&#10;gM119TIzPBnDCRhO4EY/gb8sb/MMLm3XXSlXZTT22YzM5DLUWUw+2hEZGsuWZqVsqszEO+8OcWTd&#10;s0MypTJy0FQZTVM2mkEAACnYRF+FDWU0hyyWrVFGUz2b2PqnKaPpWDEQIJ3ziQRxqjmbcoY6l2Gj&#10;udGYtZl5u1BazvhcqTvhfvhG/8EYnr/hBAwnYDiB6+oESlq9/Q63u11WsGkdxiAAbKYWDsnssSMk&#10;CORKS0+05FVbAps7/x1s/n0ZjRJaJKABNr8rowEbXR5lNIY6Y+qeugobymjAZhzYzF46IgtvVl5V&#10;NtXM22B9xiDQetb3SvUJFwNsrqtXmeHJGE7AcAI3/AmUNHn4lnV4Xq7s8tTmbIYJ4pyYO6QlCAyz&#10;YqC5N1IKaswl6MDd4oCl2S7pu5rrTOvbqHJaBKDh0no2+u+KWdxNYpN2C260Zdh4HrpNIuseloM9&#10;dlI1HCDts/FaGU3BRs3ZLJfRMApomzoPSce5kCv1J3zKbvgfjOEADCdgOAHDCVxPJ1Dc5OZV0uLy&#10;WXmHq7QMRaBs8rRstLkTlTI+X7gMm1oL8cm7TdtTY5uoymiUzACNcqIZaz2bZVVjBmxMY24S65Sb&#10;tTKaLv9WzSAQUfugFHRZ0LPxAzYJxNWU/J6yWQbNiQ9IfaaM1nEu+ErTKd/S6+mMDc/FcAKGEzCc&#10;wA1/AocanT0PNdt+dqTTRVpRNiOzBagaeirHgc1soTT1RMr+OnvxIa5GwcYO2Kj+jAmQUaDRrvDv&#10;iAllNKVszGNRNqk3i33WreJScKt4MNQZVH2vZLXvRdkES8dcCgkCyiBwRI5qZTRKaPRsTrxfI3Pv&#10;FEvX+fArDccDD93wP5jJXxfffOJXrY9fWMr52xv+MAwHYDgBwwl840+guNnNtajN7pMystGaByNl&#10;FNhMLzIHc6JKxmcOSHNPFGU0G6zP39OSAWwpo2lmAEwByvasQPPvYBN/s1ZGs1fKpuA23Gi3S0Td&#10;k7K/014qhoKkbSbpd6nPC6Q+H9Ngw7ZODAJH3y2RznPhV+qPBx74xh/sF30CwqDR0IdlO4Z/eOTM&#10;+EdH4sffr/uXL/qYhs83nIDhBAwn8Oc6geJWYNNu/0kpsGkiiHN4Nl9mWJw28/k+GzZ1ZrAW2p0E&#10;AQUaWxKdVQbaf4SNcQQltOjvikW86tncLHaZt4gzsznuRbdLVP0zcqDbWcqHAqV1Rlmfi2TmYqkc&#10;faNCFkkROM6sjaZs3gY2r0Z8VncisODPdR7X3Nft/mHJitbXCy41v5H/Scc7hUcHP6raVchuiGvu&#10;GzV8Q4YTMJyA4QT+HydwqMXLqbTN7eMyymiNgyEyNKusz6U40koI5cyVJno2qUe2iFPad8U6fhk2&#10;5vRn/h1s6NmYRH1XTICNOQYBqyTUTQYmAQ02d0gEsNnf7YCyCZDWOWV9PiQzF0plHtgssEBt8V3l&#10;Rqtfhs35iMs1J/wNsPn9n9ng22W3tL2V03z4fOzl0nPxSzWXsn7V9FbeVO+7xYHj79bcq3KHDK9y&#10;wwkYTsBwAtfyCVR2Bjse6fD87WFSn5uGwmRohtTn+WLy0VgxwPK0+u5QSTj8MgGc2JrZVaOA83nP&#10;RpXRjFQZDdgY/z5skm8W28xbxangdvEouUtiGlajbJykYjgI2CTJ2NlCmbpAX+iNcjn6FupGc6QB&#10;m7dKpOOV8E/rTvjuu5bP7M/yvbW/V/it9rcK4srOx/+66Ey0HOIqORcth89GXqm7mPaTrrcLpwff&#10;L3Wd+dfGe+ql/r+pMtyf5Rs1fFHDCRhOwHAC/8kJHOkIsC3tcvtNaQewGQiXIazP43MHZQKTwAAJ&#10;Ak290ZJctlUcUTYqZNNSr2Zq6NeEXjUJRH4X2KBqFGy4NGWTcovY7SNxIB/YHL6TMtqzsr+Lns1w&#10;oLTgRtNgQz7a3OtXYYOyWSRFYI64mq4LMZ82nAhNM/yw/pMT0Iv+r6Z/XLepHrjkHQteKjgeItnH&#10;fCXvZJBkH/eWA2f8pfhs6FLVxaTPOt7I/WjsvfLhyY+OPLUg7YZ9DYZXlOEEDCfwZz2B8q5Am7Iu&#10;998cIa6miU2dfRNZmAT2yzjJz70jWVLXGS7JpVvFKR3YoGosUTcKNsbARnOiARrtAjTGV3s2Gmzo&#10;8Tjtv108S+9kzuZZKVAGAZSNgo0a6lwuo/0+bKo12HS+qv+04WRY0p/1UK71Lz77k6ZHmy/mzBee&#10;iFrKPxYkmQtekrroKfuO+UgWt1n8O/+EnxSdCZX84wFLxeeQi5eSP+r/YVHL0Z+2viwyYojUvtZ/&#10;yIbvz3AC19kJlHeHWpa0e/6qrNNNagaCpXsiTUbmClkPXSQDWhktTLKqTMQ56yZtMZoCjjnqZtmJ&#10;xqWUDZeRutXfpBkElpXNbctlNGATXvc0PRtnOYJBoPmqspm+QNgnymZBldGUsuGapYzWfSH+05ZT&#10;0fHX2TF/+U9n8Sedd4y8VzpbdiriyoFFdncv+EnqnIskz+okY95D0ud0ksa/9y16AB4f1I+P5BxT&#10;b/stlV+I+rTl7aw3e98/kLPw87bnDPD58n8+hkc0nIDhBP79CVT2hlmUtHn96nC7i9T0A5updA00&#10;Y5TRBjEINGAQyK62EFeUiiWgUXE0Wo8m7DtipK6roFG3aqDTHOvzsrK5TRxRNh5ld2EQeE4O9Lhc&#10;VTaJMqqV0ZZhc5QUgUXszwv0bWbfPiw9FxI/azkdE2v4Of0BJ7DwXvu3xt6tKKw8H3/54KlwyZr3&#10;krRZN0mecZWUaVdJn3Xh1kWSpgHPrKvkU3IrOOErWcdcAI+bFJ8OlkNnw5YqL+g/7Xt7//mh9w/v&#10;mfrl/m8vGNxuf8DpG+5iOAHDCfwxJ1DRGWBS0uH5i+J29s30h0iPgs08sMEk0A9s6rsjJIdsNJd9&#10;t2igMaNUps3WXIXNXkpoRuqKvElMgI1Z3M1ikYxNWsHmwB0abMKBzf4uJymnjNaM9Xnk7EGZxCAw&#10;8zqDnSgbBZqj71RqyqbnYuKnzSdjI/+Y53BD3/c9WfjW3IftxeUXkpbyjgZL6oxOkmYcJBXAxE06&#10;SNyEjaQCmgTelzDtoMHoICW2QpRONkonY9FN9p8Kkv1n6f2c8Fo6dCZw6cgrEZ/1vJc7M4LtesSw&#10;xe6Gfn0ZnrzhBL6sEyjvDDUu6vD4RVGbg9T0BUvPRAaOtAKAUwJs8qS2K0Jya6zEnRUDFqQDqMBN&#10;pWyMQrmAjlI0Cjh7I26iZwNsUDYabCijORTcIW6H75IwrM85HdZSwVro5pkEGTp3QMZfPSRTrx2W&#10;eQY7l8toNcDmMGW0xE9bTscGflnP74Z4HOU+m3+31azlYu7HxQuRsm/OSxImHSWeK2FCJ7GT9kDH&#10;DuDYSOKkLe9zkOx5dzlw3F+KToXIgWOhUrAYJPlH+ffJYClC8ew/FSCFpwNRPqGfVF6IO9n1VrZr&#10;/Rtp370hDtTwJA0nYDiBL/0EynvDdhW3e/6sqN1RavtDpWcyk8iagzLGPpt+Up9rusIkr9ZGvPd/&#10;nzIa6kUZAYDN3hAu1I2CzOeXEbAxjb1ZzJNuFRsFm/3ApvQuCWXFwL4OK6kYCZammfhl2FxQsMEk&#10;cBU2C1dh03UhgZ5NjNeX/kSv9wdUVueZ9xu3NL+a9d7+hUDJmQ8AOK6iH7OXhHEXIOMq0aM2oh+1&#10;lMwZb2ATKJmz3pK/ECDFJ8Lk0IlwyVvwB1RuQMdP9h8HNqcos50JluIz4bwdIvknAy7jeLtUei4g&#10;u+L1yPvqz+j/5no/V8PzM5yA4QS+nBOo6AndUdjm8tOSdgwC9Gx6pjJkYpF+CnE1Q2ztrGLOJqfW&#10;TgL2PyY2ycsGAGOlbhRoNGUDbK5eRjG3aLBRysYm63PY3C2hGAQKWAtdRupz81yCjJzHWv0qszzA&#10;ZvZN+jaqZ4O6mVE9m4vJnzaf0nt+Oc/uBnyUuTfqv9tx6dCl/LmgpewZX0madJewYXuJGXOS+HFH&#10;iR1xkrAhS4nn31mz/pI9GyjJk26SwX3z54NQOIH0ftwlC3WUdzRQ9i/6StnZCCljpqfsTKyUn4nj&#10;Np77+S8dPB3w25oLsQcb30x8sW4p83/cgMdteMqGEzCcwB94AlX9QVuAzY9LMAhUA5uuyVTMAawA&#10;uAqbiq5g2UfPxr/gEbEhzdky4ebl0hlltD0AZ0/4TctXxM2yN/pmMYm9RcyBjXXW7SibO8WtDNig&#10;bAr7POUIyqYRZTOMspm4WCLT9GzmMAgo0CwQWTP7Tpn0X0r9pO18gu4P/PYNd/vPTgDjwD93v1Hc&#10;UXA0dCl9yltSxj0lashGwoesJHLYTkL6zSS035Rbc0kYU/0dZ0mZcJLQUSPMBDjYjuJeW/SXvDlv&#10;SaP3k4PxIG/eXw4eD5IiFE8pA6VVryZLw6VsBZ6lwmNBSyVnIn9T92r8me63M3ef+CD97w0/GcMJ&#10;GE7AcAK/fwJ1A6GbioFNMXE19QRxDkznyRSL0+ZP1bDbplCq6dlkV9uIGyueNdgk3qylO6vZGqPw&#10;714FzbK6MYpSsKGMlnIbZbTbxb7gTnGljBZZv1IK+72lciwc63MisCmUCeZspl+rkPm3VL+mdhk2&#10;b5dJ78WUT9rOxNsafkpf8ARGflj/P0feqa4sO5X0Wda0r2RM+UrUiJ2ED1qJfsgR2FiLT+du8era&#10;zdsWQIf+DuW2aGCUOOEqmdNBfI6X5AKZ9GkPSZl0klzKblkzSgU5S+GxQCk5HSGlr8ZL4+v5Un8p&#10;S2ovpEnl2YSlinPxnzW/lnZs8N3C6MUPGx65cKHbkFz9BX+ehk83nMA3/QSqB8PWF7XrflTMnE3D&#10;YJQMEMQ5fbxc5k9WM9xZJHU9esmmjOaWd6uWeaYSAtQA594wQMO1K/Qm7dodxkX/xijmZjHTeja3&#10;i23+naIruVtC6p6X/b1uUjm6DJvBs7jdXiV/jQVqc29V4Uarlfl3qyijlUrfxdRPWs8l2HzTz/Wa&#10;+P71+r/4q4GL1V5VZ/b9OnM6cCltzE+SxzwlfIAY724TiR50lMBeE/Hr2Cte7TslbECV1xyBka32&#10;sdRxf8maoLcz6QV4gMyUOz0fK/o/Lpr5IHXKUXKP4m6j1Faw6IO12lOKjweidvRScVovTZf2AaCU&#10;pebXUn/T+U7WxPAHRY6LP6m8QxkarokDMnwThhMwnMDXdgKtE8nrDrS6fHSIMlr9QJQMsmJA9WsW&#10;Ttdjfy6RWg029uKed5dYJNGTwdqs3Ge7Q65eCjKU0XZTRtsTebPspm9jknibWGbeITbAxhnYBNUS&#10;xNm3DJsmBZszDI0yZzP1WrkGm6OU0ebZ1jn7Tjk9m9RPmg3K5sv9+Q9dbDBuPHvg59lTYUtJYz6S&#10;OIxxYEgHaKwkqMdSgntsxa1tj7i07ARCZhIxaCOxKJwIFI9/7x6JBD4ZY26SNuGJyvEGOPR/xtwl&#10;fcYdtWQElOxRO7xvwlwyKMllzjvgcHOXytOp0vxasTS8mi1NF3Kk8pyeK+ZK+5vZP5z4qCzn2K86&#10;Hl2QBUOC9Zf74zY8muEErskTaJpKXnOg1e2jwx0ey8qGMtoMyubo6VpcaYekhn02ubWO4lVwL8Oa&#10;t4pZwi2yNwo1A2x2Bf+esgE2u4HNrpjbZG/8bWKeAWxyl2ETWPu0HOjzADYR0kQQ59CZZWUzeRU2&#10;8xps1KbOI9J5MfHjxtPR1n9hyJH8cl8vLW+0/FPFseSTuZN+VxRw4kd9AYqbBPZYSGC3pYT1OUpQ&#10;r6V4tu0S/3YjCek1BTbmEtXvoL0/gtuM8SCA4yf7KMnlUppLB0DxIzoeywHF5E4pzhojgjkgMpe4&#10;EVNuLTEaeDPvYy9pUx6SO0N222K0lJ6IkprzaUuNF7OXml5P+fnwhwVjZ37ZZClS+ndf7rM2PJrh&#10;BAwncK2cQOtU/MrCDrcfHmp3ldq+cOkDNnOU0I6dbdSUTU03CQI19uKpYJN6FTb0Z3YCGu2ihKau&#10;XeHLsNkZc7vsATZm6XeIVfad4nTobvGvfQrYoGzGgM18MsoGa/VV2MxiEPgcNtP0bDpeSfq47mSY&#10;hQE2X8ErpPtYyb9UHc9qK5qJvZI+6S/RQ84YB5wBi514tZqJf6cp8DGnpGYsLg07xbvdTML6KakN&#10;2HE5SmSfqyQN+kr2SIikDHtJ1hhltnEf2TfhK2lK+Yx48n6GSkcsZd+ks8Rhs44c3CsRQ7vpBzni&#10;dgvUej+J43aSPGUvBUTsFJ8IljKs17XnM5baLuVd7v/gwOL0T0uDxv616SYRMSRXfwWvA8NDGk7g&#10;z3ECzeOJqw5psFFxNeHST8/m6Ok6OXYO2LBmoK4vWuvZ+BY8zrrn27VSmpqn2UP5TCkbDTZhgOaq&#10;stmpv02MEoBN2u1inXuXOBXdLQG1T0p+nw43WhBltCR6Ngcoo5WgbMooo9UAm1qZo4w2rSmb5I/r&#10;T0VYGmDzFb0aCqXwr6sWMrPyp6N+lTkevKQgEjHgIGE91hLQaS3uLXu59ohHq4k41m0V59rt4tuG&#10;yuHjiQPuEt3nJHE9Oslk7WoaYXrpgwGSPR4qmaP8eyRA4gbdJGHIVWIGud8Q5bVxD0kYtpSYYXPc&#10;cMZAx5qhUiA0YiIhgCiaMlziuJVmPMjDgFB7LlHqX0mRygsxn7W+kfra0Lu5Qcd/SsKeATxf0SvC&#10;8LCGE/h6TqBlKuWFgx1uH2ISwPocJoNzB2TxXIOceqVNJhdLGfSMln21tszZPCm2AMQ88RZszlfN&#10;AQo46tJUzS2yO+oWTdnsTbxDzDLuFOv8u8Sx+Hviz1rogj4X5mwY6gQ2A2cOyBhBnJNko83Ss/l9&#10;2PRcTPu44UyErQE2X+3P/y/rTxVZli5k/SR7OlIiB9zEu8NSQvpsUDfW4tFsJm4Nu8W72VS8m8zF&#10;rd5YgtusJaTTQqJ7yVkbCZN04iDi+3wkdThcUhR4SFktmNBLzhirXUd8JHnIA/C4SMaol8QNO0rM&#10;iDO9HXdJHXWW8L7d9It2ABoLzArGEtC7GwVlCqRsKMdZon5MGS51khyidfIXfJeKT/lfbn4t4b3x&#10;HxZljIjeUGr7al8bhkc3nMBXcgJt44kvarDpcAMskTKyUCQLZ+vkxPkWmTy2DJtM5mw8Cx4Qm3QU&#10;C3E0Rp/3bEIxCag+DapmJ8DZFQGIYm4Vo8TbxRTYWOXfLfaHvi9+lNHye11RNmH0bJJlAOvzKLCZ&#10;ADYzWJ/n3mElNOpmGoOAUjYNZ6INsPlKftr/4UEbjx2+p3w+dyFvWn85ZsCF3o2NBLNSNbTfCYea&#10;nega94quYY+4NxuJK7fezebAxkNiGZoKZ0GRf5u5hLXbyb6hcEkHODljkZKHyskbCwEypBhMREvO&#10;eJQkDHiIvs9OYodcUDnO9IocxLdnp7h3rBO/7i3M++zla+6VgG5UVMcWCevdS8/HUhK13o8xysdG&#10;kpQJgXDR/OPen1acC3m9853kvPkfH75N2PHzdZyV4WsYTsBwAl/sBJomUp4rand/v0hLEIiU4flC&#10;lE2jnHy1DQt0pdT1x0hapSlutPvEJhOIxN+iZaBpBgF1ARlVRtMuYKMZBBKWYWOZd7fYFX1PfGue&#10;Qtm4SflIuDRiEBg4R8+GORulbGYooynQfA6bjoupH9efjLQzKJsv9nP9gz+7dGTfP5UeTSvIn436&#10;bfKoj4RTIgtWV68Tv/xtgY6NuDeaiyegcUfxuDcaS3SXTrufZ4cpvR6USSuW6V7KaSNxkjUcJpn8&#10;VZE1ESL76OlkjPhJNgNW6dRQI7rtJaDLUsIxHMTieAvtNRb/7m2ia15J2W6ThPaYiJ45oJBeI0p6&#10;OySkexcqyJjUA2v6S3xsyIwBVSdJItstbUonhxaDrlS/ov9Z11uZI0PvH9zT90G5YZj0D/7JG+5o&#10;OIGv9wQ6plOeUbA51OEOWJaVzbHzTcCmXWZOVmKH1ksmQZwuefeIdcZtWJ8VbFAxarbm6oyNentn&#10;+C2yI/JW2UHPZnf8HcuwyUXZFAKbapSNgg1utAbKaH2qjHYR2LxRKXNv18rsu3XaNfU2yuZC+ifV&#10;p8Idvt5TuMG/muqHtB2vMCmaTnw/ddzvSjR9l0DA4NNJdAS9Gu8OTAOtwKbFWPwwDXg07pKANjuJ&#10;6vWSkA4HCWy3ktAuB9F3u0tin78kD4YCl1BJGgI2KJ208QBJI6sob0wv6QN+EtFlKyFAJ7rfHpcb&#10;1uvenXytLeLW8rJ4tKyVoD4zbfjUv2uzuLWuEZ/WLRLRaw6cTFFCW7n/dvpB1hgRGEQdtWP+x1kO&#10;LPgslZ4J/rTpYvz54XcP2i78ouqfDauxb/AXtuHpX1Mn0D6V/jRltPcKO3CjMWczslAsx19plpMX&#10;2mTmVKU0DMQAGxtxyv2eWKbeJsaxtzJPo9xoy9euUBQN1/awW2R75G2yXX+77IoDNul3ikUOykbB&#10;poZsNA02kSibZOkFNiPM2Uy8XkFqwL/BZvrtSum4kPZp7blIp2vqkG6Ub6bjdMmjxTMZx7Mmw5Zi&#10;6LmE9rgCHUpqXRbiiR3as81MfNotuczFt8VKvJrouXTiZuvAG4/q8cJUENnrLPpeXGmYB7JHKaH1&#10;+1NCc5fMsQD6O0TnDPlyG0xPJ1jCu93oA9lKcBeutx4zbcDUv2svgNkkOsAT1mNK38deglA4bq1r&#10;xa19A7DZw2zQXgnu4+rZofV/Ysh6iwVO0QOmgM1eCo8GLRWfjLjccCH5/akPy3NPfND07RvlZ2h4&#10;noYTuFZPoHNu32OFbZ7vHuzQsakzUkYXgc2rLXLqYgewqULZxEhGjbU4ZN8tlmnAJu5W5mwATAiw&#10;4VKw2fH7sIleho0JsDH/fdj0e7BiQMEmBdjsl2HcaJ/DZu69Otxo9TKNDRpl82nN2WjHa/W8rvvv&#10;q/NU1f+v/GhBUeZUxMdJlMGiBt0padlpBgLlVvNrt6C0Zo4tGrUDfLybrMSnEXXT4ir+zbbiQ7kt&#10;kPskkU+UPoCqGcQmzaKkhL5AiR/wYqDUUxIHPSRpQEEnUOvnRKqSXaeZ+HXuYa6HSJ1+KwkAPu4d&#10;28Sh+UVAt15C+8wBDGW79k2on/Xi07KVUh4Otz4Lym57UEbrAeNOzA70lVA9scNm9Hh0UjDvLQeP&#10;+l6pPBfy0563srpO/qRpx8iZ/P953f8gDU/QcALX2Am0TmU8XtTp+W4hczbV/REySM/mGMpGwWb2&#10;dDXKJlbSayxQNneJ1X8CG6Vq1LWDMtr2KJRNzB2yM/YOMU5bho0tysarGutzv7tU0CtuUMoG6/MI&#10;PZuJ11mY9o4qodXLDGW0ibeOMGeTfLnyZJjzNXZMN96303S8dGvR0ZTXEsdIDMBVpowDPiwl8gE4&#10;Xp3mmjXaQ/VxGk3o56Bqmqwlrtsfh5o/Vmks1PR2gtpQPl3Agx5PXLenxHS7SlSPGyYDhkF5QcRi&#10;Ucwa9ZckFE8kq1zjejzo6xAU2oktuhfnmzItkHDg3r5VHJvWArdtWj9HOdf8u/eKa+sGFM968e3c&#10;hvpSF7NBHfy7fSPlORMJHTBCLW3B8bZXkjWDgbNyuS2VnPb7rOv1fYsjHx1yO//r/psNtuob7/Vt&#10;eMZf/wk0TaX/oLDT820GO6WWBIGho/RstDJaO7CpJZwzTlIwCOhUGS3jdjGOR9nQs/kcMjspn6lr&#10;e/it/66MZpR6p5gBG5vC72uwyeP3yhHMSo1HU6RPGQQuldOzUXlowAZVo5TNJHM2Ha+mXak5FW5I&#10;ff76Xwr/91esHyj8x9LprIqMkbBPE4Z9lmJQOcGU1TzbrXGN2WKTthevFlQPisarFQgBH2+gk9ob&#10;JFFdbuJct0vsa7Zp7w9ikCsFa2NyL70ctvSFdrliAHACPAyKooKSBnwkZoCdOz1OEgzUPFt3iyfx&#10;OWE9NhI3oGNux1E8gYptwxpxadpELwkTQR+AocTm0rpR7BtfEJfGDeJOCc6rY7NmMPBsW4c6WgNw&#10;sG73GxG9s0Wb90kbx76tUg2m7Vih4Hal+VLirwbeL3Aff7/kXzgFwyDptfDiM3wP190JdMyn/+Bg&#10;h8fb+9vUioEoGV44JAvM2Rx/pUWmTlTgUIuRZAWb/HvEMv12MWFgc68eM0AIagYH2o4ITAFcCjbq&#10;Vs3Z7Iq/U4xT7xIzSm/WB+8Rz6qnJJfh8zISBBrnUzTr8/jFCpl+gzw0BRvcaLOU0ibfqRDcaFJ1&#10;OsLtujvob+oT0mMtrpjL271/Ov6teFIDogdd+QVvC3Dww3N5t+EeaVLqxlJTOm7NJuLepBIIjFA2&#10;TuLeYMpw6HZxrN+GwWCn+KF29N1sEu0jhRrgRHOFsblPj+pJ7MVgQFktGaWj1I83w6QuTdvFpXkr&#10;ANlJGc1MQlA6/t3mONg2iT3gcWvdoZXcVIK1W9tmsW96VqzrnxXnhg18/k7xaN9M5ttKzXzgSQku&#10;gH6PX89ubnfxXHDRYTBIGLdl74/dUvaCx+XaC7Gvjf2ozPMqeL6pPzbD9204gWvuBBqnMu4/0O7x&#10;Zn6rs5TzR+fQ/EFZRNmcvtgp0ycqMQ3ESlq1FanPD4sFQ50mRNHsYoBTK52haLTymQaa22SHKqPF&#10;3im7Eu8So4y7xQw1ZI2y8UTZ5GjKJkqajqZJP7AZu1gObKr+zSDwOWxIqceN5nrNHdSN/g0V9cXf&#10;VTieVps1GfVx4qjXUhhOMg96Ny5tRvySBzaAx72F8lqLBXDAK8/lWLdbHOoobTXZMqdjJrr6Pczt&#10;7BbnRmVtdpDgTiJwOr0lttdHIrspoXVhSugmow3TQFz/spEgFsebH6pJDZm6NTJoytcKUmkHZLr5&#10;Yyxwa94GyFbz9TZSPtvFxwkUbdoiFnXPiGn1EwDpBXFtptzWshH1tZlS3Eb6TfR76AFF0QMKpvQW&#10;SM8nYsBCSzyIG7WWlCkHyV30vlx7Mf61tjcSw3sv4sM0hPXd6P8LGJ7/FzwBBZuD7Z5v7qfKUYX1&#10;uX/2gBzVlE2rTBw/oimbTOJq3PMfFbMUymgom93Ry6WzHaG3yLawW7Vr++ewiQM2SXeJ8VXY2Bbd&#10;I978P5+rYDMeIc3zaVifD8roxTLN+qzKaKqENvt+g0y9WyntBmXzBX+iX+Gn6wp1f10xnmt1cDz+&#10;h0nDfkvKIu3TZQV0TDTgKBOBB8YBT5xqni2UwpqtgIyFONYai3cDu8WbrYGNEXDYIfZ1W8SpYQcq&#10;iP5MuweW6TBJprwWhX06nNJZSI89bjWy27pZZ9DvI2FdTvSCLHk8I3FRAGsxolcDfCiX+bQzfIr6&#10;sWlYKTaNL4pT6zq+n61cOym7rRaLmufFrOppsa/H0dakFNYWym2bKbNtpyxoLJEYEsK6TAHgNgCG&#10;w40A0hgVsTNmyhZThlaP6i4Xngo8XX8pwa75XNL/+QqP2PDQhhO4bk+gYyb7nsIOjzf2t7sDmyjp&#10;ndkvR88uw2bsWJlU90VhELARXd4DYpZK4590gN3RwCUE0Kjr92CjGQRQNjsTlLL5Hj2b74lN0b2a&#10;ssnudZFSVgw0zKUCm0IZATbKIDD9ufVZ9Wwoo7WwALLyZITHdXvg18MTa5k/fFvtXEF/xliINpMT&#10;0ucAZFA0mAbcW5VbzZ7+iQmlNCDUaCW2NbvErnqnOFTv1ZxrXgyBOtRvF9varSif7eLaqFIKjMW3&#10;2Q4Tgb/E9aJoegI1Y0EQMzkB7bbYp1X8jR9hoDpAY4xq2kLCAQOhXAEATst1a8U00LRDbOvWinXt&#10;KlTNWnEFLN4dShEZi0XtCtTOk2JXv4r370Tl7AE4OzVLtXfnJtKtTbmwdWM28OjYJJ7d9Ib6t4l+&#10;mN0/Y0ainzBeSpqyu1x8KvDV6ldjbOtF/zfXw8/T8BwMJ/B1nEDbbO5d+zu8Xlewqe7XS//cQZlH&#10;2Rw73yxji2VS1bsMG8fc+8Qk5Q7WB9wuO6OBCqpGAWe7gk04/9aUze2yLfYu2XEVNqbAxvYQsGHO&#10;JpsS/GGsz/WzqVifi4DNERl/vQrYsFoAJ9qMBptKYJMkFSfDfL6O5274Gl/gBM6cqf+b2vk8s5yJ&#10;iJ/FD3njEHOhF8KWPdKjnZqVU4wBTMphrs0W9E9MAQq3dWYYBoy59qBS7LAv24lzvRGXKq8RAAqg&#10;/JrJZ2u1o5TGNlFelEHtzPHwOOH0iYK7rVEgDIKieEIxKHi3mAEsSmZVq8Sy8mU+f7f4d1BaawE4&#10;jWvEvG4FimaFmFS/KFb1L9G72UwJDUNB0wYx531mNc/y/aFwWnfhtMOQgLLx7N4gvr2b2Ouzg+9/&#10;C1brjeJGrI5310bcbWS4De+U6PFdoh83WUqZsbmcNe/8XsmZ4JLmi7HPd1/wMmwk/QKvKcOnXt8n&#10;oMGm3et1+ja40WKllzKacqEdIxttnPXQVX0xks7yNCfiakyS72B9wB1ab2YroFGXpmyAzbaI27E+&#10;K9gsKxtjpWwwFdgevk+8ap+lZ+OBsomSulk11FnEnE3578GmFtgog0CltKmezZlov+v71K+jZ1c3&#10;nvMvxVNJFUkjwb8J79fR+3DhF7WNOFDuckLZeGCD9gEWboDBHROBG4OgTnXGgAcTAXDxbbURD2Z1&#10;XBtxoaBwlMpxaaIPxOe70dvxbSW+BgOBXyvuN8poAaQaBFCuUyW1IMCj1iC4cX/7mq1iVblejI+s&#10;FsvqNTwWpbLmnVimN4t141qxrFspljUrxJYd5U7YqF1bt4pr2xaxo/RmXvOcWDe8KA6kFzhhpXbt&#10;xMUGXDxROwGU1Xy66Pl0rMWCvU5c21fz/NaRYL1Tosb2SMy4qcSwNC560mgpdcH2N0Un/frKToVY&#10;lZ8IMAySXkevc8NT+eInUDGiv7Wg3e1SfpubVA1ES/dMvkydqsaR1kTPppKeTTzKxk7s2dRprGAT&#10;d1XZAJmt2gV4uBRstkXeLjuYs9mdiBst83tiCmxsSu4XL0rm+xivKCEbrXY2RXooow2/WiZjry2X&#10;0WbUnM1VZdNxMUNqTsaEfPFnZniEr+0EVPO8ar5gVeFU4oWEIa8rEZS6gui5eAAFZ3orTrjTvIGE&#10;p+q5oHB0XI6oHKd6M1SPkeia9mqmAXdA5IqxwKF+J6Daw8d2a4YCpXq8MB74qhIdZgHfNjLbKK15&#10;UU7zojzmg2vNG0Wlhkx1TTvFqmatmFetpnS3BaDtII1gu9g1buLagOJ5SSxrnxf72rWajdqheb3m&#10;bLNpXiHG9TQm6x/hPjjaml4UF2DjTInNlcujE+cbEPJk0DSgy4hZI4ZLAVJA/04JHd6hSmwSO0V+&#10;25SRxJJanThr+VnOossZ4OOcd87D0Of52l6Nhi90rZ5A2WD4LQc6vC7mE8RZSQ5aF7CZZHnaUWAz&#10;tqiUjRrqdBD7/O9rZbQ9CXfILvLPVNnsc9Bot1dho4Y6dyXfLcZZy8rGpgRlU/OCZPe4U0aL0mDT&#10;rXo2F8rp2agdNpgD3m34HWzaFWxOx8Zcq+dl+L7+HycwMlL6d0fm83zzZ2J/FsXagpA+Z5xeDvyC&#10;tkatmGmXN0rGC/OAK+GeLlw6zRq9F7WzB+PALvFkpYGCi031dtQKygTwONZRFqthloZ/K4OAc+NO&#10;sanHYNC4lcck3oZ+jzdOOD96QYEALYSekXvTHrGuWYfKWc8tqqR5F9DZKrZNa8SxcSOg24Rx4CUx&#10;qXkG1bNCHMlgc2EuxxEVZFf/MiW25yi9vSCOhIQ6tr7M560Sx5Z19KY2oHjWU27D2Ybq8e5U6dXk&#10;unUSpdO3S4IotUWxpTR2AvCoa9x8KW7S4pO0o87v5pzwctg34vNPhheR4QRuxBMo7g+6uaDD82J+&#10;m7scYXla21SWjKm10GpTJz2bctZCp1bbiNv+J8SUVIC9wGYH+WeqfKYpG0po2qVgE3XHsvU56e5l&#10;g8BVZeNJaTybVPpDwxFSPZMMbA7SswE2zNlM40ZTqmbm/XqZwI3WcSlTas/EJd6IP4vr5jmXHEv8&#10;l4MTcQXsvPl15IDXUiAL17zJV/NgxkbHugKdmsUh2NOzxRIlYk7PRgFnuZ/jVGuCqsEeTS/Hvna3&#10;WAMdU8piFsDGAehYV20V0/J1YlaxAWBQcqszEg8+X832eKJ0vFFA3mrAFPh4aaU7Y9TSbmC2Xayq&#10;6dXUAY7GlymtrRCrppXi0LRerOpWixk9HGO2/JnXPy+WKBuH5jVaSU3dz6LhGVTQixqIHBrXodQ2&#10;af0flzZVXlsPaDaJK6U21fPxADy6DpQQqse3fyuqZ4+EjuySyHFjym4mSwlTlr9NnXOczTnq6lS4&#10;oPtHfuiGIdLr5pVveCL/rxM42ON7U36rx4U8ymhluE9bpzJl5HiZzJ6px412RCr79JJGz8at4Akx&#10;TrlTS3RWrjPVp/lc0WiwibxDtunvlB1X52z2UkYzyb9XrA/fLx788ZiBg/UQ6fPVM0nAhriaS0eA&#10;jTIIAJvfldGqGOrMktqzCcmGn9o3/ARUBMyhifTVByfjTsYO+1wJIhkgqNdRfLqxRZNA4AoMNCMB&#10;ZTM3TAQuDUAHleNQuwfoYI+uVbDZJTZVuNaqt4ldLaCp2SwWlVsok22QPZWUvSpWaeCxx+nmogwG&#10;PJa6daN058OuHbX+QL2ta9rN7M9ubNEbGfhcT+9GwWWVWNWiZJrYRqoUT6MCy2oxqXtKjHnBWtS+&#10;gJX6ZbFqXCl2Sg2RUmCHurGofwZgPavF59hy2XM5Mcfj2PYy5TZ6Qe1rUDrYroGOK9BR4HHrZsan&#10;d6v4DhK3Q8ktSjnbxiyXUmedPts363M+c97FPWUZPIb/DCdw3Z7AocGw7+S3eb+a04o1uS9UWiYz&#10;ZWiRROaTVTJ89PBV2NiKy/5HxSiZ5j+5Z9tUCS3092CDqtmilI1+Wdlo1udMym7AxqrkAXGrflpS&#10;qGwUDodeVTb0bJQbDdhMvfV5z6ZBJjAItF9E2ZyKz7puD/xGfGKVR3NfLJlPP0NZbSmCRNaQflfx&#10;7KK0BhB02KV1qA93VI4HZTCnBmUeMAMuqBYMBs71e1E0e3Cd7aQktl1MjqBOKrfSk9kILJSrbIMY&#10;YQpQ77co34xJYDMqaafYsdLaEVhppTeGS5XycWOmx57ZHlvSDKwBlln1atld9awYVdKjwSpthYnA&#10;CuBYYo22xEhgVve0mKB2TICLCW9bMsPj0Pyy2JNIYEU8jjHOFzM+ZkpigQKRXdNqseGybVklui4U&#10;VPtzYtsBmDpWAJ514kKgqGMHu3t6KMH1MVjKauykKSdJmLKX5BmXy/vmfGYyj/mtMixzuhH/L7n+&#10;n/OhNu/vFLT5AhudlJIg0DKRKX3zRTJGesDwQil26DjJrNeJc8EjGmx2AJRtuM62hNwqW0K5roJm&#10;S8QdsjWaElvcXbIz6XtilPV7sMH6nEg/txiDQA1ltC5lELhwRMawPk+99bmyWYZNx6UsejbxB67/&#10;k7/BnmFOd87ftp2pt0sa9H8/pMt5KYik5yDWEbh1WFDK2qOVznSYBFwosbkSe+Okhj+BjAvwUbCx&#10;Bz7WNPzt63ejbLaKZfk2sahgkLMK9VO7DbWyRUyr1gOitWJS/jK3G8SSf1tzX4fa7csXEHLCMODU&#10;gFJq4DHqUDp1QKrmZTGpWil7q19A0aBk6lXW2gZxbubrYSywIKHAiESCPew3NwEs5tzHBmu1Az0c&#10;W+BiWvc8H38S8DwHpOgDoX5Uic62GeXTukqccLAp4Dh3vsy1ims1Zbf14tK1Rjx611Jq2yvxE6QX&#10;TNhIwoTDUuqc648z5z0PpS+633GDvUwMT/c6PoH9fQHf3t/mf25Z2YQDmywZmD8EbFA2Cwx1DsRL&#10;Rp0jbrT7ZQ8uMw02rBHQSmiUzxRkPr+2Rt+5PGeT+D3ZexU21odRNlQlEtkyXMzytJqZFA02gxfK&#10;ZBTYTP47ZVMl7Qo2pxLKruMjv7Gf2oHpzFsOz+cV6wd9Pw3BtRbMQGgQtx641RxJj7ZhVsYOU4DK&#10;W1NKx6XRTBwBjiM9HAdUjh2XU50J8DBB/ewCOJTVKrfTy6HcVrNdbICOMgUYA5y9ZWvEpGIt5TbK&#10;ZlXYn1FDllUbUD3KXEDMDTM2jiQKWJOjZlVH76Ye8OBSMwM+RmoOB6go+JjiXrOk12OlLqzSVsDH&#10;greNa58RY0BjXv+iWPJ+SwBjTWKBuo855gITej0m9U+JheoPtbwotq0Ah2BQZ1xtLt2rNdB49uNq&#10;690s7j2bxKd/lwQPKTs10Jl0XkqZ9b6cNudzIWveW595xu9/39ivHMOz/6afQOGI/p8L2gNO5WIQ&#10;KOkLkaaJDBlcOHwVNofZcYP1GdjY5N4re4ih0cpoStkAm83qCl+GzebIO2VrzF3LsEHZ7M2+V0wK&#10;7herww+KOwaBdHIWC1lVX8NQZ8/pIhnCjTb+Ro2mbKZxo03Ttxl/h57NpX1SfTqh0tA3/aa/sv6L&#10;739/n/7bBTPxJbEjvr8O7neSwH5HGuoO4sKqaVucY/aNe1EU2yhLbWdQlH4OMznWlMQc6kyJukHt&#10;1FBeo7djU7NbbFE3VlU76OfsQNFs0S4LjASW1cpMsEGMy9bLrsMrZc/hVWJUvorS2zrZS7/HiL6N&#10;LeBxbFbWaPo3QMca6NjUbeb9qCaUjzmONrPaNbK3CsXCgKh5rSqzARvKbOZ12Ki5taD8ZoazTZXV&#10;VMlt2WSwQuxQPvYta7TSmgWuNvOm58W0+SnKayvEvmMV1mpmeSinefQxRNpPSvUAQ6T928VvkFXb&#10;A8YoHjPcbA6SPOUuaXPel9OPek1nLfpu1y3o/vo6f3kYnt5/fgJ/+cZPR/7pm3o4eQNJ/2d/R9DJ&#10;/DYvYBMKbNI12Iwer2C3TTERNrGSWmcv1sBjdwJOM7LPlLrZEn67bNYgw9tcmyPulC36u+jZLMNm&#10;T9Y9Ypx/n1iWPCiuKJs0YHMQ2FRNY30+rcpoCja1rBVgaZpmfW7EjVYjrbjRKk/H1On1+r/6pp6p&#10;4fv+I06gm/La/rnk4pA+x89CMBD4kYvm3csMDcvU7Jp2oShUuWszpTbMBJgKnLFP22EesCFvzR43&#10;mjVpBNbVyrW2U0yBjCUqx6RyI2pmHbcoHFxrxpTUjHl7D0pne8mKqxelL4BjUgMoqlE91cza8HWc&#10;UTqODVs0I4ECj13tJvpFm/l6m3CzbaJUt1aMql7UlI8qp2nROKgcTRHR9zGjjKYuE9xrpg3Py17U&#10;jXnDS5TTKKW1rWRuZ704swbBhn9bt6F22laIG+uvPbpIMSAQ1H+QHTxDGBwGdvC2iQQMshNoxEYi&#10;R5fVTuq0F4rH9bPUec+6hGm/W/6Iozbc9To4gdf+dfzeNz8Yu+ub+FQO9er/98FOv5P5HV5SRjaa&#10;6tn0X+3Z9M8WMdSZIElVNmKedZcGG+U220ZvRoNN2FXgqFJaFLDhUrBRPRsFG6PfweY5SWJz8MGh&#10;MKmcTmaosxjYVCzDRlM2AOc9ejbvVkvLxXQpOxndXl9f/9++iedp+J7/xBNIm9N/t3g+KyNm2Ofj&#10;gB6y1rpsxJfBUM9uTAMEbdqTEmBNc18NiTq3kjSAxdkBA4Ed0LEmZ82a0psd8zq22KUtAY9V9Q5U&#10;zEbZg1ttT/kaDToKPkbE2ihTwZ7yl2TboRdlW/Hzsq3kedl9ZIV2GZVjNqhaw+DnOkp2ONe4tapV&#10;czlb+Tcww5RgiblAXRZcVqrnA2yMMBCY0rNRJTbrBhSNGiLV0gvWoWzWomxeAjAoKS6bdizXWKYd&#10;mOtxwq1mTzqBHb0cu84V4tKzEaWzk5Iay+eGTQEPABraTXmNjaQjFhI2YsX8DmsRplyWkufdLifP&#10;6d7LXHSLSzxmr3bxGP67zk9g7q3qh46921U4cqb+G7dttrTF558OdvnM5RFXU8amztbJbJRNCbM2&#10;leSkFbFiIEmSq+zETMGG1QHKALAVi7NmDAA4m1A0mqpRsFE9m7i7UTbfl12Z98pe+jwWmrJ5/t/B&#10;plsroymDQA3bOWtJe6aMBmwm36uRlksZUnZaT0qb/r9f5y8bw9P7z04gaSD0/6QNhiXFDHr/KqDL&#10;ccmzUykdIm/6SYPtwijQjJIBLDYMdtoRpulI+KYDdmdrTAR2KB17jAY2aj4HQ4EqrSkHm2k1Skep&#10;HMwDe+nl7ChbIXuP0MspR42gVPaUrZadxS/KjhJ1AZ+yp2VH+XMAaiWAAk6U0sxRLlY1KBL6Qtb1&#10;mzUImfF+kxrs0JTZbICQNQpI6/vUAyts05bc2jRspCyI4aBlE4YCbNatDKsSDmqnZnhaAVA7qqeL&#10;khoROJ6U0txY8ObctVZ0PSyCIwTUY3C7+AwSJDqI8iEix2+Y/LcRQISTLXSCMtuklcTP2EvCnOPl&#10;lAWX19MX3bbrR2z/zvDquj5PoPtC99/2nTtQPnix7Pj0mbpvVB+vfiDkHw92+c/lMGejymit09lY&#10;n0uBTZUMHC2WmsFEia+yYM0ziiUe2HB9DptN9GsUbDTgRN0lm6P5GLDZfhU2RuSpmRc/KG51L0py&#10;p9NVZYNBQMGGbLQxejZK2UwpZfM+8TiU0ZovpsnhU5FjzLsZytLX5/8uf9izKlwo/OvsqWj7yGH3&#10;S27dFlc8mc9RMzo+fawuYK2BI5ZpB3LUrOjr2Dbuou+CqgE2FiojDeeZtbJK0+MxBzbm9G7Mqjah&#10;WDZSauOWMtuuMgwEwGZPmbp435FNwIUS2ZFVlNmeke3FT8uWEq7DT3NfFehJBA5wscKpppxsNoDF&#10;nkFRW+BiS6/HoZG+j3K4KeWD2lGQ0TWzSoE5HqV0LBqxVjehclQfB9A4sl/HXl1tQIwBUts2LNP0&#10;cXSdmAZ6WBZHGoFH907RkTyt68G51r8e6OwCNqQsDG8Sv5GtXNskaNxMQsfMJWTUXOKmHSR2hmvO&#10;/pPEBefWxAXd/Wr53R924oZ7fRNOQK//i7/KnbIPrTuT9nHX+ZKa7gsV/+ub8H2r77GwXvePBe1+&#10;s3kdnlLSz1AnsBk5VqHBph9XmoJNQrWlGKcvg0YBZ1sMcFGqBthsDP892CjgxN4t25LukZ1p98je&#10;3PvFtOhBcal+ThIoox34vIx2ljIamzpVGU0pm0lgM/teswabJgWb0xHT9WcM6e3flNfQV/p96kdW&#10;/fd941HPxo34jHr3Wl7xIeTTk+VpXvR1vEmBdmO1gT1lNesG1A5lNisCOK1xmqmSmxG9GCOiahSA&#10;zLBNK+iYVFEKw7lmXLmO3ss6ejAbKZ1t0JTO7iO8j3kdY/69u3KV7OXafeRF2Vn6AmrnWdla9ozs&#10;4N8mgMeUUps5qQbL5TSgoeZ3GjYBmtUYB1bx9enlMLNj3Qygml5mnmibZqW2aOBjGAas2Rxq24Z9&#10;mpgbO2ZwnDELOFFas+14mfcxRNrN5/RtpKxGGgHwce/BQdezShx6V4rn4A7xReEEjOyWwFF6O6Pb&#10;JYhB0VDAEzJqJOHj5qKfsZPYaYelxDnHn6Yfc83Un3A1BIN+pa/Ur+nBySE8OO9m2nup7OcVx/M/&#10;a1w8HLnAH2Zf01f/Ql8mp9vrf2mwYWFisaZs9gGbcgwClSRAF2rW5xSWp1nlPqDF0KhruwYbVM1V&#10;2GyMuEs2ARp1bb0Km10Z99KzYQfOIQWbF7A+O8n+wVA5MpVIgsAhGboKm8l3WJqGOWD2/WagU4uy&#10;SUfZRB/Tj+gNlYAv9JO9zj5ZJRIUzabcmjLikxHa7/Jjny7bJb9eO/HGUOBGX8e53Yhy1W5KWFuY&#10;d6GRX8vMDesHbACPFXM1Jigb45r1KBQcZpXbUDgAiFuzcuVY26z1d0wqNok58zt7DjMoqlxsgMcI&#10;J5tSQiZXTQamQMqM+Z29BH2aUFozqVH9HdQMu3msKK/ZNnChfhxROQ68baMcbvRs7FQCAaU0O5a2&#10;2Vx926oFZxuXbStlMxIHXDAKuPZsw6WGJRvg2DCbY91FUnU3szrM5TiicJz61ot77w4gxH37sEwP&#10;bBNv+jp+JBP4jGyRgNE9Egx0IidtJWLCWqImbSSGMlusKrMd8ziZdTxIV7ig/9Z19vK4kZ7OX+ZN&#10;eWxrOZPzo6wp/VLxdPYnFcPFW1fpV13zfYfUVod/2NfuNpPTocpoYdI+kyf99GzGCeMcJEGgbjBJ&#10;shrcRHfgWdmd8j2a/3drZTRVOtvItQFloy4NOJTRNsd9X7anoGwy79N6NkrZOFU/KwntDsAmTMon&#10;k6VTDXVeqpTxN1kroNxo7zWRjQZsWDPQdAnYHI96pW7a73/cSC8gw3P9I04gdTL1H7LHImyxTJ/2&#10;67W/7IXS8ey1pPTEWupurNMtu8WM1dDmBHWaasOeWzXQmNLot2AA1JhSmnGFgstGwKFKbNuxSjOj&#10;Q6/HHAVkClz2VND0x9G2G3PBtjIGPrk1qgAyvM8MV5oF0TmWQM2sjn6ONp9DogH/tsXN5oBd2w6F&#10;ZcNgqE0TioU+jY7LlvQBB0poTmwRdWzfhPFhCyYBejotGBEYALWht2NDWc2eORwdC9x0nSyW6+bq&#10;2SGOXfR56OU49BAYquZy1HwOPR2XPkJAB1kQN0R5Dcu07xCL5LBM+5HHFgJ0wietAY+VRE/bABwH&#10;SZxzlZR5t4+zTgRVHDwV9bzeUEL4I15518ZdD86FrKx9JeO9lPHwpeThKCkZy7tUNph5zTsTFWwy&#10;W12nczpZboZBoGO2QPqOMtQJbFQ5rW4oRfJa/MSt8CXZnboMG2Vx3hD2OWh4+ypsNkbfLRtjvy/b&#10;koFNxjJslLKxqXxUIshIVLCpnE5lqPOQjLxWRQlNLUxTtudmejaU0d6rBTYZUnI88h3DH1/Xxuv6&#10;mv8uWuYLbiudz+kN6LP7tWeHxZILy9O8WeLm0mMqdu0AoRlVw7yMSdVm7VJmASOlRupQN0BDKZ69&#10;mnkAAAEZ8yqSCQCPZixgAHRP5WrZVb6Si2gbZnTUtRfTgCqxKXWzt5ZQT6VgWEtti/vMkjRpS3o0&#10;lrjQLFnSZofN2ZJZG1vcaU7MD7m27iY5eg+BnbuAjcpUI1CUBW025Ko5cF97TARWbevFog3nGh/z&#10;7GLbafcuLuZxenaJM2nTthgK7NXKgz7MAwOs48a55t1HuGkPG08H2T6K0gkYMZPgEXMJxEgQwnrr&#10;KCJxoqYcJXKKns60oyTM6yR5wVPSFn1+k38qLCF/KkClFRhCQa/1VzxltOKFCOP6Vw/8JHkifCme&#10;wMn0Ef3PcrsynUdGrm1XVXpfwN/ntvkM57arOZsIaZvJ0ZTNyAlgw6xN3UiK5LR4i0vhM7I77fta&#10;OsBWYLMx7A7ZEHqHrA8DNkrV6L8nG2PU9X3ZkniP7Mq6T/bkABuUjW3FwxLKH5v5g8FSrspoZw/L&#10;0KUqGVPKBtgoc8D0B00ySs+m/mKqFJ8M/yD/jP4b5+y71l+m1/X3d/6jyX/ofKV6U+ZY5JteXVZX&#10;PDqxRhPE6cjGUMd2onAYFlWmAjMszHuByA4gspu+iylpA3bszrHCvabAY6b1dRR4FJywS9PjMeXa&#10;i5NN6/NgKthbSTIB0FKlOhOcaGoOyES505jLsQY4dvRnrFA0yvZsRRnNgjKaGeYAK5SLLUBx4OMO&#10;bZuI6gEWnYCnE4iQGL3ct9kMfJTyYdiUQE9H/q1jY6iCiRcA9exZvvXi1r2HSB/g49Kzk6FQ1MwA&#10;idfcevbzsb49uNfY9TNsTF/HistCAsd2o3ZMUDr22hUxZSvRmpPNbSltweNK9vHA1w6eibYvPp/6&#10;D9f1i+Wb/OSATe6kj139Kwd+lTIdJbH0JhL6w6+kdcVV6yv017RZQMEmvyNoqKDTXw4PREozBoGe&#10;uUMysHBEu60bTpFsYON1CGWTDmyYoVHKRpXRltWNgg2KJoorehk2W5Pu1cpou4GNiYJN1WMSy0qT&#10;/UOqZxOPsimlZ1NFGQ1lg+1Z9Wym3m+UcZRNA2W0wuOhP8YgYIDNN/n/iT/b945bZ19/5AMpo8G5&#10;4QMuP3Xvtbji3MHagnZCONtYNdCxR9x6WN7WwWAoSsMSG7U5jjaT6s2U0HYw2En2Gu+zYJjUWIV8&#10;KnVD6WyvVnJT98Fxhv1ZldGM+Zgqw1niTDOjb2OhkgcooVlTvjNvVCqH3gtfw4aSngWJ0yYkSJvj&#10;SrNtpY9D+cwaBeOI+nJgY6hL+04GWYnoAT4KPI4AxrkbALGsTYcKculkqJWPu7K4zR21495DynUP&#10;AaMAx7WXj7Fbx5lSm0vvdvEdUIOhbDMFPr4MhSrg+I+aSdi4vQSPWeFgs+AylRDKayHksYVMWkrk&#10;rI3EH9VJ0lGPpbRj3p8WnAluLrqgf065Av9sP0vDF/6/TkC50faNhEUePJZ6OX48RPT8BZ8wGL2k&#10;bw3/19iqqO3X8pFpsGkPHMplqFPBpmU6R/o0ZVMlfXPFUj+SJtnNPuJauEJ2KWWjYBNz9zJouNaH&#10;8zaw2RDJFfU92XRV2ewANruy7xfjwgfFrvJJiScb7cBwuBxhxUDXmRIZBDZjwGbinXpgo9QNsMEg&#10;UHsxRQqOB/w2Z9brmob0tfwzNXxvV09ATQZnT4Stz58Jn0wY9/ilT6/1kkcXO3RYJe3csZeGPGnT&#10;2tCokdhhnbYipNOMkpgRDjNjYGLTwEwMIaEWNPvNMBuYUHYzwhxgyryNKf824z7Kem1B6cyknpmb&#10;emzMlMssAY01ETjW9G+sAI8Z6sYcdWPTsoFUgZViRLKAsQIPqwuMm1ZQZqNPw34cNX/j3EYuXNse&#10;8aIc6MUOINdu4Mil1ItLN3DpVmUzc3o4W8WJxW0eKByPXjaH9nF/3q/DPKDDZKDj/u4DexkIRdEM&#10;W3NrI/7DLJdD5QSNWQMeB8wEJBRgKAidUD0dJwmZspGwaWuJmXWQpAVXSTvmdSXvXMiPiy7FpNe8&#10;m3SvwUb95/9fa5P+4VuzBiKaixeylpInIiWmPwTYREpcV/hn8VX6UGNj42t2Gr6wXf+t3I7Awdwu&#10;b2ATDWxygU3x72BTS89mX5O3uBatkl3p98iO1Ht+B5v1wGYdZbT1St0Am/XAZr1+uYy2PRP3WvYD&#10;Gmwcqp6S+HZ7KRgMl7LpRGBz+Pdgs6xqpiiljaJsaoDN/hNBUrgQYljv8ed/aV8/34GyUFfO7998&#10;YDz+ldA++0+9O62W3DrIWKN/4txpCnxYX42qsOUXuC3NfHPKYaYoExMUixnuMjOVk8bsjDVDo+b0&#10;e4wBjgkRNsYYA8xxoqkct2XIoH4omZljDjBX4GHltAmrp834twKRKf0cU+ZwjIm52UOA516ibYzU&#10;3hzUjw1zN5b0b+zaAEYbCdisYHAnFTu4h/ieLjNibRR0UDBK0XSxCrvXAmVD76drNyYCNp32szeH&#10;Ho5PP4vqenlOfEynPs4uHf9hE1QNK7VHWM1NT8dteLt4YJv2Gd2Lew0IoXQC2SwaOmWtQSdkykrC&#10;p80wFdhJ3LzjUupJz8v7X4n8RfkbGW7lS+V/f/28Mr5Zz8TqwNZHUweCz+cvJJOZB2zo2egppcUP&#10;hF6Jr499Q39Y/8S1+ow02HQGDuZ0KWVDXA2w6WefzTD9mp7ZQ/I5bJwLX0DZAJHU78tmlI0CzTJs&#10;eBtlsz4S0FyFzeaEe4HN/bIrB9gUPSSOuNHiOxzo2YRJ6WSCdNGzGbxUjbIhNeDdJpmiXzPzQauM&#10;s62z+kKK5B/3k5JjYYb0jWv1RfNN/7709fq/Se72fzx20LvSv9fyF+4dphgLVG+HHgjlKruO3cTJ&#10;8Mu7kyQCSlxWKA4LYGCKQjGmL2PEcKcpasaaNdaWDI+aUVYzU9ZnUg0sldUaVWPTwrI3ejRm3M8M&#10;O7ZpA4qI1dMW2J8teNuiYY2meqyAmjnbQi0UaACTNYYG9bmO7aqPw+oF9T1RYnNp2yu+DLUG99lj&#10;LjDGdWdEH4cdQLjwPOjn+PQtqyAd4PHEleeCJdptgF7OoJU4E3/jjHPNGRi54FzzwrnmC3w8h/aK&#10;B+sNPEd2cjEwOqbKa5biTzJB0BTDotNWEjVNb4cSm37eXuIXXSTpmPtS7tngn1e8njrU+1HZy4aB&#10;uK/3/wbXcqu9mZMxH2TOxErmdKwkDgdK6miwJA2ESFJ79KcRJRFu16q60QOb5FbXwexOT03ZtM/s&#10;x41GECdltB6y0aoGUySr2VfcDmHEyfi+7PwcNqgZBRrtopSmgUaDzT2yOek+2ZoObHIfFKPCh8hI&#10;fEr0HbaSR8+mdDJROk5/XkZTsFlWNdMftNCzaZR6VgwUnPCXvMmgm7/en6Lhq92QJ2Bcb/zfsqcS&#10;1wYP6hp9++1/4t1jvaTMBM7t5vR4WFOt+j30SOyBjxlDmcrZtotNn7tZQ7CjmiRpnG2qzGbTQrkN&#10;u7MFsFFw0S7er0pzFkDFhH6OkZrLATImCloAx0wpH0BmpQwDfL49isYeW7RN6xbs0LytxfEAEOCi&#10;62K1AurLmd6TV6e1BJIfF9jrIH59qB5MAd70abz6WBBHWU2H8rFjVbUz0TceDIB6DvE5hHv6Dpny&#10;b5TcIJtEyVvzZGV1wJgZjjVLra/jBXT8UDpK5QTRx1E9naApE+2KBDr6WUeJQukkLDhL2nE3yTzh&#10;ceXQq/q3294pTJv/ZccPFmTB0N/5Kv8vol/jW2mXkDEV8+skVE3KVJToh/wlayJMUociJb47WhIb&#10;4l8JPuj38Ff5bfypj61v130rvc19IKfLR4oJ4mydyseNRlzNyRrp1mCTKplNPuJWhPsT0GxPpi+j&#10;V5C5S9YCGu3SYPN9Waeu/wCbvYU/YNXIM8DGDtioMloKczYYBC7VyPhbjcvKBtvz7AcdWJ+b6Nlk&#10;SOoJRzHsjfpTf6KGz/uTT0DPYFzl4sGVsSPuQ24dpj93aTVfUqUslw5z5l92UXLjlz1Neod2Y4I1&#10;KaUBkN040owA0O5q7NCU3KyaVGbbHkpolNVQOLYtrD8gysaC/o8NfSH7ViOUD+utlU0au7Qp5TUL&#10;Im3sWlBEyvqMiUGHirEFNE5tJsBmJ2kDuNKAjjOKy7FzB30bM8wCrNMGit70dUL7HFnRAHwGbHGk&#10;WeJE43vuNeEiN46ymwO2aQf25TixzkD1cdQsjjvlNvW2B+rHC4UTxA4d1csJxEDgO8aQ6PheCZgk&#10;+HPSTiKwSgdPW3LZoHKwTyvozDphKHCR1GPeknnKTw68EnOl4d2cH499VJN77uNxQ3/nT34V/n9/&#10;oq7wyb9OH43qADZX0iajJXlSLxEDARJPGW3feJIk9sVKbEvUL/0O+kUSm3/NDXkqg0BGi+tkVpeH&#10;HFJBnDP50suKgWGlbDAI1A2nyj6UjY6ejerXbKUfswmL87pQlA3XmtC7ZY0CTsQybDbEXFU2GQ/I&#10;jvyHZHfRI6yIXyFxnS6SPxShwabrnCqjYRB4WyU9K1XTSimtWcYY6qzG+hy3aCV5J/zv/Qp+XIaH&#10;NJzAH3YCKswycyL8ufABpz6PHsvfuGKlduSXvwNqx06V2DAYuCmzAasQFFSMgIZxI0OfGAWM6e2Y&#10;U3Zz5L7u/JWl67ACKABHLWprojTHIjhbtpJa8j5LQKJ6NKpspiDkDMh0XKqXpN7v3GnE5+/VFI2K&#10;5bFt3cX7yYLjfZ5E93h0WgEec9ZOM1fT5yTRI14SOGjHagJb5nDMNPB49gOgXmzguNscib7xGKS8&#10;htrxHkIRAR4PVI+bms8ZROWM2kowlz8rDXwoq3lPEPo5hcqZAjpYpSMxD4TOWEr4rK3o55wlkkHR&#10;qKOOEnvMRdJO+krGad+l4tf0n/Z+ePjNV395wuvCjy4YnD5/2Evuv7xX+YnyuxImomcjh/yXEsew&#10;PY9ESGivt0T2+0nSqF5i+qKx/eqX/EoD37SOt17HA15Tc1Ofw2Zfl6cU40ZrZaiz52iJDBFX04Wy&#10;qR5KloxGL3EsJBA37d5/g81VZaNAo8Emchk264HNpkTup8HmB7K78GGxAzYJna7/DjZDqmfzttph&#10;w0CnBpsWDAIKNmkSd8xasme8H/kvD99wB8MJfB0noOR/7JjPxrA+1x7fHtuPPTstl9x7cH6hKhwp&#10;bzl2U27rUaUu0gtYh2BBCcyyRZkMlBMNW3STiqnZKa644HQsgrMmVscGaJgDHxWxY9tCajUKSEux&#10;ZibIURkV6BU54ErToaoUWOyBjwOP7cTbdpgYbOjj2AAjVeZTfSYd34MzSscVAJKqIOH97hI65EHP&#10;xkb8hqwps1mKG+U2L3o4Hliidf248foZMB3Yg1uNPUJDLK8bJv5n2BwAmZIsjVFg3BGnmjMDorYY&#10;CSjDoXb8Jo0lGBNBONlrITPmEjRjKuFzzO0cdZYI+jqxx5wk+aSXpJ+lFv5K2FL1W2k/n/hpS+ur&#10;v1l4icghQ5ntT3zBqgVfxSfyrcNH/D+JGg1cNgbw13twn58EdftJ1ECYRHWFUUqLlfCGyCWTROs3&#10;13htePlP/HJfyadpsOnwQtko2ERJM8qmk9UCg8CmfeqgVOFGy2r2BjYvyM50ejGEbG5kgHOtUjXB&#10;Stl8D9jwb2CzFtis1d8rm+jZbE57QLZnP6jBxoIyWlS7reRqbjTKaBgEBoDNKAaB8XeaZPL9lquw&#10;qZcqYBO1aCQZi25PfiVP2PCghhP4IiegShkRQ17WAf3Ocx7dNp+5dlksefbShMeS7IyVWtdtQd/E&#10;BpuyFUBguyhQsaU0ZocqsSIF2go1Y0+chpMaNkUp2TDtbEnpzRpzgQPlMztcaDatqncDDHCiKZjY&#10;tqNIgIyaDVLAUR+zA0SOqB5njAL2XYCnk/UFAM8do4BHj5WWF+dJdlzQgE4iRlwlZNCVZWz2JA5Y&#10;4EyzltBRym4jAGbEHrhgix5yIHHARSLHPCRsVIfysSWNgMcaxjo9bkt5zQEQEYA6YoriwTI9YYlz&#10;DeBM2wIdwDSLfXoOZTXvJPqjThKz4CRJJ0goOO0nmef95eCl8Cst7+W/v/iT/rQf/vbC9wCPIY36&#10;j3ghKlC3XWgJCe73+zRyOFjChwIkfDBI/Hu8xZeGe0hfoHi3+UpQR5BEdEeIc6H7lXVeW/tftnn5&#10;e3/El/lK76riarI7vRYzgc2B3hBpmMpZVjaU0TqmCeKkjKaUjY6ezQ6a/lsY2FSwUaaANSF3y8vA&#10;5mVgs4Yy2pqoe2QNsNmYdL9sSntQtmVTRgM25tVPSyil7+yBYGCTJm0sT+u7WKnBZuLdFpRNO7Bp&#10;JUFAwSZVIo7tFZYRPveVPnHDgxtO4IueQClpsXH93noSC94LGnRcCh52XvJDBXj02zNoaY1LDDXB&#10;AKkbFmWrdvo3AMIa8Cj4WNCjMQM8KuHAif857DWIYL+mhGbHx+0Bi7q/bRtwUmU7oOIAzFyAmTtw&#10;c6J/46L6R6rEhqJyRWm5YxDwGAA0A6onY4masaeHAyT6HIANv/zHqe+P+0nEmBuL2HRAxVWixj1Z&#10;yObCNlB34fsnV81JIkbdmMNRl06CRp3Enaw1T+JvAsdUX0dBygEVBKQwF/iMs7562o4ejrOEUVYL&#10;ROkEzZmKfsFF9Iuuoqe8lnLCW5KPu0vGWT/JuxAiRRfDr3T/sPT1t3971vGNN94wJO7+AS/ED3/7&#10;4d2dF1rnw4cDr4QM+Esgiiakz198GZD06HCXgH5f8SEGJrA1WELaQyW0Lky2Be+5ssZhQ+/3N33/&#10;b/+AL/GV30WlPme0+57Lwvp8kLiaRqzPPbjR+o9VSifW50qUTXqjp9az2Z7+gGxOvE/LP1uH1VkD&#10;zVXYvByOqom+R9bG3CfrE+6TTakPyNZ9D8mug4+IacWTEt5uoxkESslGaz9bIv0omxGlbIDN1Oew&#10;YbizEtiEAxsMAiu/8idv+AKGE/gyTkA52lLnI++LGfEp9B+2/3nYsG4pYtiDX/A6+iWAgWl/Z8pc&#10;PigLV/ooquxmDVzMKLeZo2os6eOo0psqpbmiZhxxwlmToWZNb8aC0poV6scWqJiTNuAGwHyAiHsf&#10;5bBeZm8IIfXusxO/QWeUC6AY9tTKYmHjLhI27Cahw64SCkxCgUsQpbKgIWeJHvWSDKJOokc9+AsZ&#10;NQJconhf5Ajg4W3/YReUDqBC8QQDm4hx1A7w8WU9tSc9HgWekEkd6QOO4j/O7M4ESQWTzOnQywmh&#10;lxOFgcBvZpf4zxKPM4d9mhy2qAWMBQu2EnfcRRJOuUvaOQ/JeTV4qfq9rJ8NflTT+OYnJ59Qyd5f&#10;xs/jenyMxQ/nns+cSf1RCIrGr8+D9RouWOE96Qm6kbXnKr6oBedGZ/FocBf/VmDUGiRWabbymMnT&#10;n62x31j1nJ/Rnz3ZuHku7/9ktPm9kgEUD/SGS93UPmBTShmtWrrnDkvVcJpkEcTpWrxOtqNWVD9m&#10;Q+w9Wn9mdejVK+z7sgybe5dhEweQ0h7SYLNTwYYEgRD+eMvVYJMuHefKpPdCtQyTjTaqldHaZOrD&#10;dno2jVLBUGfosT2SdtRtw/X4mjE8p+v8BPT1xn+TMRe0NnzUucF/SPfb4GH3Jb9B1lz3WzNcaQ54&#10;6MFQcvNgCZx6nz3DmJYdO8WIBAFz+jwWzcTn4HRTzjdHmv5O6kK5ODPU6cAMjU03kTpE0+hwpHlR&#10;MvMBOn5ALHjEWfTjXlw0i6fCJX4ySGLHAyWB21TAkjoVIXETQRI95ouS8QBCLhoME8b9JXE8SMI1&#10;MLlJOAAKAU5BQwCMy4fLa9BaUzjhk+6sLfDCPIB6GzYSD0I+vVnaFkgMjv+YUjpsVJ0gdXraQgIA&#10;TygltiDeDpqlFDfHWuujdhJ+lLmdBTuJPu4gMSf5+mddJfW8t+S9Hvlpw3sFF6d/0RZ+9jdTKhTU&#10;8N/VE1ABm0VHc20ihkJ+5dfvQ5nUg7XpriwT9OSPEyL5W9wBDoqgWSdejYCowUfc673EMsdOHjN7&#10;Vu7d9Mgnz1q8lPic0XN/VuA0zRbdmtLicSm9zVMO4karm9gn3cBm+GSddM+XSs1wumQSV+NYtEK2&#10;0YfZiLJZ/3uwWaWAcxU2axRs4u6XdfH3y8b0h2RL5kOy48AjZBk+KQFtppLNUGfZjILNEcpoCjYN&#10;MqaUDaBR1wg5aeVXYZM+73ZNx/wY/kcwnMB/eQIonr+JmQhzCRl3XfQftrkSiPLwYi7GlTKYPerG&#10;jvkdWy7HHkBCFI01KwWsaPpbMmdjAnzMyFVTZTdVJnOmHGdP6UyHAcCFS8HHtYeoHfo0noBLKZFQ&#10;ei2xkwGSNBMmidNB3IZKxmyUJE0GAiDgM+krMZP+Ej3hTfnMj1vAM6qUkDvKxlcSgZF+zIfbAImd&#10;8iOs0xfweAAcR8pz1pTmzAANfaAJJwmedGaNAQOmGArcUTp+owBpggicceDE5lAvZnV8mM/xmaKs&#10;NkPPh8tnCnU3Yywh8zjbmNUJO2oj0cd4+zgpBYAn+ZybpL/ivVT0VszHfR9VTEx+1PCUWoP8Xx70&#10;dX6Higs5/yttKqE2bCBsyZsSlBew8er1EM9OD9aM68S93V38ur2BjrN40mAPbQtnr4ubmBXYyjN2&#10;K+WudfcvPbjtyR+usdtkzFH92dRj43zJ3SlNfq+nt3nL/r5wqR7PlL7FIzJyqlYrp1UOpUl6s584&#10;H3pZtqagWOLv0WCjzAAKMqsoo2nAiVju17wccxU2KJstKJvtBx6ljPYMzx+HmUoQuKps+shGG2HO&#10;Zvy9Npl4v13G3m+V4ffqpfxSsrgdWyOR8457rvOXkOHp3UgnoF/Y9q3UifDUyDHPj3yGmGVBMbgy&#10;gOkMaKxIfzZneZotCQBK+VjiSDNiuHMPS9b2smzNpJU4HOVWo/TmSuPfu9eJshyOMkpqTvzbhTXZ&#10;bt384scQEEr5LgJgRIwAjelgSZ0J4pYaPo1/1ZOJHvehJMbboy7YnN1RMgBoLFQiR/2BhxOf7y7x&#10;U4GSPhMhemAUA7yipgK0z/EZZoAUu7SrskpTTgscY/6Gcl3wGIYCelWuKB1PAj+Dp5wYCqWUpkwF&#10;CjxTDJxOK+jgWpul/DODwWDWRMLnHVA6ThKG0ok5ppP4E24Sc8pVEs97oXa8JPvVgCtH3k3/ycIv&#10;+rMuLF24YaGTsaD/54SJqA6fXu8ln15flI0nlncPrYTm14UTrTdaCsb2S2p/mng1+GuXa523WJc4&#10;ykve6+TODffLHWsevPLY7qfe3eqxd/Wf6/+7qqnC+5Pqvd9MafWQAspo5aQ8d84TxAlsehnurBrO&#10;kAzKaC6H1lNGe0Aro62PvVczAyjIrAz+nqwMATrh98jLUVdhk/CAbEDZbM76HDbPARsbySRRoYSe&#10;Tcd5ymjAZvhNBZtWDTbjGmwa5MjFZHE9tpbkc0fTP9eZGL6u4QS+shNQGW1xkz73JU376/Wjnq8E&#10;jDhc9hnGvTaAeqEHY8/yN0dKZHbdy5ZqZ4BiT9CmA++zxihgo4wEWKidmK/x6XehjObK/VRGmiPu&#10;M2dCOp0BkhV/+Tpo5TL9mJ/ETARqsAmhfxNAP8cbi3MAsAni8hvhFxYlOO19lM8ixrwAkTsmAB0l&#10;N09Jnw6XBKV4JvwkcTZEoqdwPAEXv2EHcaen46F9Hj2iSVfUDo9JL8cTI4EH5TU/EqVDp3nfNH95&#10;sznUd8pc/InACZixklDmdcLmMRTgYlMqR3/MU2IW+X5VJM5pVNYZX0k66yNprwTIvguBcvAN/cfV&#10;7+bMd39Ublm4oLuhLNTpM0nPxkzoz/l0ey25UTpz7ERpUkZzQ9G4tbqxYiBe8kbziazhL/UGL/Gk&#10;jOZY7SrOVe6yI85UvrflB3LH6vvl9tX3LT2y8+k31zts+rP0KFqOHn44ocH3naRmT8nvjZCK8TTp&#10;VG40YNM1T89mJF3Sm4irKdkgWzAIKKfZOpSNgs1qALMqbBk6/xE2GzN+IFtyHtaUjXHF4+JBtmEG&#10;Tr2S6WRpwyDQe6FKht7AIICyGddg0y7DlNFKLySJ97GtkrroZf2V/Q9veGDDCVwTJ8Bukqwx35tS&#10;Zv2D42Z9TwaN237mw0yML0OZOkpWTmSe6XCV2XPrwbyMB70ZZ/o0Ovo0Tt30gJgncOmkVwJkfPp1&#10;9IHsMQygerqAV68tM0BWGnyCMA0EABr/YR3zM8AAUHjhJlPlMU/KYz5qvgars+sgw6GDplp5LBij&#10;gB/3D1AuNWAUM84v/8kwiZ70kzj6QBGU2iIoxwWMObGO2h5LtD29G4wI9HXCgUvoNEqIVALvCVIN&#10;UDn6OYYPZ7xIJUDx0MvxZ04nFCNBuGYecKWk5sTMg6vEn6TndNIfI4E7pTVUzmkUGjM7Ka8EScaF&#10;YMm+GCJH3kn8WcMPCzJG3qv652vi5/gVfxOpU4m7QoeCf+7X47Pk3edDv07Hzx2YYAzQtXhIUGe4&#10;hKAUPDu8xaraQXR1nkzS68S5xl3sD7rJw1bPy21r75NbV94jd666//LDu585/qL1i7d/xd/2//Xw&#10;9XOljyU2eL+b0OQuOT1s0pzIlI75YhkkrqZnoUxqx/ZJZmsAsNn4e7BZVjYKNiuBjaZsuF0ddR9l&#10;tAdkXeKDskGDzQ9k2/5H2aj7uLhRglawOTyTCmwO/56y+TfYjJKRdoQ5m0AMAsmLvrqv+ywMX89w&#10;An/WE0gAPHHjAele/Zbv+ozYXgnCSh1AacsXOChQ+A6pX/4oCJxj3pTEPJiNcaRf40IJzbnTFsiQ&#10;FMCMj18/vaF+pXTsAQ4fZ3OpDvi4oHa8B/gY/R31+S6Axlkb8LTkcegDoa48WEPgTqnMeYCZIT7m&#10;gTkgEDOBN1/bDQgG8fVTZyMkZyFeEijTxXCFYhoIxUIdOulF38aTC9gAndBJT03tBE46Ee5pj2MN&#10;oMz6SexsADACZmwP9VPDocznhKj5nGPuQMdBIhgQTTzhJyknUVTHPCThtJeknKMXdTYIF1uw7Hs1&#10;TApei5WiNxOvNHywf6H/pxVrR2Tkmotn+TJeTCL6v8qYyPAIGQi97I6q0bFSWV2ObS7MZQGbDg/6&#10;NUHi3sl8CuUp8xpbcajTiWONTnS1GAgq/GR7rKncufkhuX3lvXLbKoCz7v7PHjN+dvyOVXd8rbbz&#10;2vnCp+Pqvd5PavGUPOBYgxutbb5QBk7hRiO2pmY8SzJbAsSpaK0Gm/WJStlQLlOwibhXg81LIVyh&#10;KJzIe2UVpbS18QAn/QeyKfdR2XbwMVa3P8G8EQ6zgUApmkqQZuZsujEIDLxRT0QNsPmgbblnA2yq&#10;XtsnkcdtJHne1+PL+FkZHsNwAt+4E1DT4pkj+u8nTwUlBAw6/oZhy6WwcRQDJa5QSlt+lLt8gY83&#10;6sSfUpiXKmkBHXtKbbaU4ZTpwJY5HY9eR4keCmO7pyv9ISegpNZlc4tJwUMpoQFHrNh25KZZiC1G&#10;Ayds2erWAqOCTS9pBoMsa1Nqh/6MA1E27kDKU3PW0R8CWmG431JniUiZDgM8GBBmg4i1wWxAjyeI&#10;jwVQjotACYVNcwGiiElvom+wYk97SvRCoCQuREg04AmYZA4I4ISjcEIX+RxUTcSCTiutxZ3wkaQz&#10;oaI/7ikRJ1wk+WywxJ/1wkzgJ/suhkv+69Fy4I24pep3M37R/6Pqgp8vnfs/37gf+P/jG87pzvlf&#10;CaPxHT59/pfdujEEdLkws2WHPd6V+Sx3DTj2bfwsmbfRtWMKqLUV+3oXcav1YWslCqjGF3XjKg+a&#10;PS23v4y6eekeuWX1PZgGHrz8iNGz1Xzpr23/TfVMybMx9R7vJ7V60rOJAjbZ0jy7X/pPMmdztFiq&#10;RtMlqzVQdIc24S77wTJssDYr2Kgezcrwe5dhE6ZAo5TN/bIWZbM+/WHZCGy2HnicLbpPiic7oVLJ&#10;jCsi9bnxdJF0UUYbUG40ejZjKqqGa4i9NlWvZUvscSfJmPf3uZ5eM4bnYjiBP+kEVDjo/vnEHySN&#10;hybHTAW9HzzmeiVxJkTCKGEF0m9xo7SmFIfnoCNNe2DCUKc9IZxWV80GtjjZrDtJg2aw041ym3sP&#10;f/VSZnPstMFk4ICt2hpXHLlplOecWFfgyACqDT0iOzaA2qseEnZt854toiPmxpNymyt9GjcUkTdf&#10;0x3weDG3o+Zy4nC7pWAqiMbFFkFfJ3yc1AJMBUF8nyGYEBR0YjArRM/4S/iUD7tzVH+HEt+0q8TM&#10;MxE/4y3BM6igGQfmcbwkepHruJcksNwqFPCoElvcCV/ca4DquIdEM6sTd8ZHks+HSPIrgZLyapDk&#10;vh4lRe/EX+74cenRY78cXV8v9V/bL9I/6Yf7B3xS5pnM/x0zEv+KW4fPkmunN706dwZ9dVzODP/q&#10;MI04Y5Hnj4kOSqU9oWJb5yI2QMYZ2JiXO4pNpas4HHGX9UG75LZ198stK7+vXbe+fI/cveWR3z60&#10;5wk3vo2vxaFWM1/4gr7B/cMU3GgHB2KBTY60Hy1C2ZAgcPSQVI9lyr62EPEs2SNbsx6WDUmoFqzN&#10;L0cDFq6VEVyARt2uir5fVn8Om4yHZVP+Y7KtcBk2LuQNJjP0WjSVKE0om84LldL7ei12ZwUa0gM0&#10;2Chlk6PNfWUcDQz+A34UhrsYTuDGOQE1PJo5rf9+xKTnvqjxoEvh415XVG/FH6Xjwy99d6zVHkDH&#10;BSA40fNxBBbW3QR8kt9midIxJzrHGnOBKqspVeOs+jrdlNdYV6AuV+Cj1JEjPSEH4GLLYzgwlKoD&#10;aA70jmwI87QBQm70j9wBmydlPFWO8wZ6XgyHqisCI4GCiiqvhQGVoAmMCVOU0xQcmeEJRfGEUF5T&#10;JbfwaR/ibuj7YC4InWKwdA4r9qwP6dIMkAIdf5KlI44CnWNYsIFNKGurI1A+kZTbYkiajj7mJvGn&#10;fCX2jLfEYCaIPedNb8dPMi6GSf4b+qWa9/J+MfXz3sAfyhvf/aa+SkqPlz4W3Bv2GyfMAC7Ynl2x&#10;ONso0LQ7aarGutmZeCNn4o+wQ3cEiEuTFztdAFCdh9a3caih3FblJnuzreQBs6fkljX3ys2rAA6w&#10;uR2X2v07H/3Ns6YrH/g6zqdm5sDq+Eaff01l6HQ/oaG1JAh0qtTn0/Rsjh2R2vEc2dcaKt4le2VH&#10;9iOyIfkBWcPgplIxGmjUFX6fpmy0t2MelDUJD8m6jEdkUx7KhjLaHsporrg3U1A2h8hGa6Zn00Vc&#10;zcBbDQxytqBsgM2HrZqyqXk9T9JPYkBZCIv+Op6/4WsYTuAbewL+7f7/nDoVlhA+GfRRxGTQlWCU&#10;hCelNacB1AcwUG4xV9KfLdlvY43N2oJlcBaEdpq0EhZKTI5NO32aHpQRJgIHSmx29H2c6OvY4m5T&#10;M0AOlNRUr8YHt5mrMhDwmB48vurzuCuoKTU1ghsNePiTPqAuXxxw6nNCR7xxr0VIynyURDHvEzkV&#10;jE3aCzs0hoNRb+5Lf2bSh0FRf3LWgBCKyGeCmZEJctvmSDIAOv6oHi+Spj1YbxA4xxDqUUp0i4Dr&#10;qKv4kTYdhIsthk2LEcBHj9qJx8UWd4bBVqCThKEgmzLbwbcTpfCt+MvHfz65eOzno/f8BaaMb8oP&#10;XJVTG041GAf2hn7sSInMiVgaa0BjxdpjR/o2du0uBLkCFIY6da2sU8YgoAwD1jXO7HVxEfMjfKyS&#10;PlpzlKR05MiuKEu5feODKJt7NGWjTAN3bXlIHtjz1K9u0j35ra/6XGpmDq2Oa/D514QmD3o2kRps&#10;uoDN0Cn22SxifR7dRxktRPxKzWVnzuOyIeUBrVS2MvIqaLh9CdisCOM2gvcr2CT+G2y2HHxcdgMb&#10;HTuikvspo00lSxNutE5g0/9m/bKyIYhzBGUzSIJAzev5rMcIkdzjUUlf9XM3PL7hBK6PE2CpVvi0&#10;yy3B407OQeO6X6F4ljwZvvTisqPp74QScaL0pQNC9pTKTDtJnCb+xoLymaVaCkfYpxVrCmzp3biw&#10;psAe8DiS7aaj9Kbr5236QU6kHego0akymg/9Ij9Uih89GW/cbQG87c9waBD2atWnUW/7ARNPVI+6&#10;rx7QZMzHSerRGImnvxM47s08DqYD7qNUkQ8ZbaEookAFI4wFXjjcvEmcjpgDRKicIJSRNy42dxa6&#10;ubPuwJsInMhFSnHzxOpgnw6jzBaByonGuRZ5ilmds970dVA8/Dv5lVBJR+nkvB6zVPbOviutH5W8&#10;evG3i5vekGs/k00p2bTRjHLPTp/PnLsACv0ahw4dsUX8XDuUugEojcC/mXy0Nn+J74qWiLYwSmie&#10;YlvtLuYV3KfSQ0wOO4rVYRcxybOT+02fRt3Qu1l9n9yyFjv0hofke9seXnra4qXDf7HqL75Sk0X5&#10;xIH18Q3+P4pXbjQMApWTmZTRcKMBm04SBCpGsiSDmB2vsp2yPecRWY+yUaWylUrZXAWNgs1Lkfcv&#10;X8DmZWCz9mrPZnPhE7Kr6mlxZONtooINQZwtxNWoMlofcTXKGKDKaMPAZoCtnVWv50oyRpSsxdC0&#10;6+MXgeFZGE7g6zwB/nIPHLH9rtewdbTnkPVrbkNWl31wtHnQ3HcCFnbAxo4ymTNlMTvKZDasHbBh&#10;kNQcxWPRxY4d9vPYsjrBCeOAI0YCO6Dj0GsDiFBBwMdjEDeUcrtRvvMaBSaU8AJQM8HE4PhzG8BQ&#10;qL8aIFXwGKNEhorxIBbHa8CZPg4rjGfZu6KGTFE0voDGHRXkrPpOlAE9sVgHYIQIYpjUS1m0sVJ7&#10;MNPjPU5aAfM7fpTaPEkv8Jim5Ifa8WFINBDrdBhqR0EnUKUSaAonWKIoryWeC5ek8xH0dSJQOmGS&#10;dhEX3WtRcvjNrKW6DwvfnP7ZYHjzz5uvWUNB4ULht6L6YgY8u/2v2AIZ605UZ7tOLFA2VigcpXLs&#10;UDwOuLu8aKxnDu2TotFCoJMiQa1R4lLvz34XLzE74gxwnMSu1Fv2xFvJXTsfkZswC3yXktotlNJu&#10;3/Kg/MDs2Z9tdN6x46t8qVZPHFqf0Bjwo8QWbyno10uVcqPRq+lXqc/M2ZSPZEpGW7D4lO2Vbfse&#10;kXX0bBRsVukfWIYLamaFuj6HjR7YUEZbm07JLfcx2XzwSdlZ+QylxXUS3+crhcCm+VypdKBs+lA2&#10;o+SijeJGGwE4/czZVNCzScFmn3MsKuurfN6GxzacwA1xAqtKV/2dW59VsE3vrlP0WT7xHHJc8ht1&#10;XfIm68yFRAB71giokpubKr/xS9+RkE9H1IwdawpsmeVRwHFmC6gzMzx2XbZi22mnKR9nnG5OfMwX&#10;deKnwKPggELxJVHaG3u0u7JLk7UWhC06nPw1XwCk/u3OyoOAYX9JnomjzAZ4cLCFYigIBFbq4670&#10;gTzUPBDlNm9gpj7PcwzHHQnU3pgKfCd5HOzU/jPkgeFic59Cac0AKUprYQvE7ZNKEKTeXvRG7dDH&#10;oUyi18ATgomA9ckXwoFONH2daDn4VqKUv5f9y+Z/LS/o+FHdLdfaC6Jg/vBtft3Bx506PZasMQLo&#10;2HCpbq2xPVsCGluMAXa87dEZIMEd5N8NZkjVTJlkDWRLYk+q+DaFaOrGHNhYlKJsih0JrDSVRxxe&#10;lFs2YRZYh7rZcK/csfUhuWv7D66scdxStE237Ssrpx2ZPLAlrtH3J4lE6hT0x0g1BoFW5my6Fyuk&#10;hdTncjXUibLxPWIqO3Ifl/UpDy4rm6tw0UCjwQb4RHHFPCQvJ/1A1qQ/KhtygI1SNpVPUUbbLkl9&#10;AbIfg4CCTScJAgo2w5pBANh82KbB5silbEk+5S+Z8+H7r7WfveH7MZzAN/oE9AQ6xh0Nfjh80rfJ&#10;Z8j2l4HjbkueajEaoFA9GR0xOu6AQpXGPIYo2VB6s1MKBxebrpseTTeAYn7HXqkdjAX2PbYEg9Lf&#10;YbbHDcOBP8BQpTWlVjyHuAUarqRRuwKycMI+vYHRcumMMtogpoZBejVjgdTMM3GphVBii5SoiRC+&#10;H4ImWXXgyveiY52BF842Hz7PF9u36xiPR/6azxS/ZDER+M6gdlA9bszweM/Q45mmbHc8FBu1v4Qs&#10;YDhYIJXgBEOip4IorYVL3NkA0glCiMOJlswLesm8FCP7XktYyn8r5cqRD3LHsl4Nvfta+SHHD+lX&#10;+vX4ve7Y4b5k0wlcWHdshxvNAnOABUrHgS2d9vzbBSearh0TxUCM5E/k06s4JNGd8cTWBIl9JWrm&#10;sI2YHraXPYV2suuAnayO3CX3mjwBaO6Tm4HNrZvvlzu3P7T0vO3qX+0JsPjKQlAVbOKBTTywyQc2&#10;VRPZ0sLytC5g0zpbDGwyJLWZuB2UzY7cJ2XdVdi8FLWsZn4fNiuAzQoFm8Rl2KwHNpuuwsad1evJ&#10;/cFSoNxo55eVTQ9zNkPAZoT0gGVl06jBJpEh4uyFqIPXys/c8H0YTuC6OwEFntTJyPvS5mMzgic9&#10;3qYkdjlkwm/JGwXhQhqAM7/kPWn4e9GPcSN9wGHAVqyVSw342CkXG70djwGUCHE5plir7TEWWLPu&#10;wLJH9YhwqWFW8AIaLjjk7FFM6tZRrasmANQH9eNPf8aDno4rCkg9vi+DqrGEhqbPpwCeCJxs4RKI&#10;acALZeMOpHwwEQSgknwZGPWhJ+ROz8eD4FFPQOQFeHxnMSdgn/ZG8XgDoCBUjv4YadaL/igdoLPo&#10;S5y8jySciWQ4NJZ5Hb3EnQ4ldTocB1sUeWwRWKdTpOjtzMtH3jsw0/h+8Up1Rn/OH3zCaLJxQG/w&#10;jxwZ3LQhB80OZWPZqWNRnislTx1njg1aG/D0JC2cIV2i+yN69BLcHim2uNBcia1xqvER0zInMSlz&#10;ll1FdrIt31p2kwb9hNvLcueOR+S7lNFu3kgPZ+sDcrfJo5+scd22mef8lVjGy0b370hoCPhpMv2l&#10;A4NxlNGU9ZkJ/+NV0jpXopXRlLLxOWICbJ6StSkPyepYymfYnBVcXgi7f/kKf0BeRN28qH9IViX8&#10;QF5Oe1TW7ntMNux/QnZUPCVu7IVKHgiVfDVngxut/UKFdGN9Hni7WYaYtRmmd9OnldHyJEGtMl8I&#10;L1b9sT/nz9rwtQ0ncEOcgNojU3X28D1x82E+UdNBr/mOunziO6YA4AlwKH0BBXdsza4oFUcNOpZi&#10;ibqxwzhgy63bgAf2aIYLKbXZYqu277NB7RCz08+2Tz7fe8QPcwFuKgZBHVnmZt3PnA8KyVWlYCuD&#10;AFDSejZDQIVonQjUTuZ8OmW2OAZGIyRSmQro8XjTA/IEMN6kFPhNkaJAf8cTAHkAIO9JHmcKIAEc&#10;/xkFHsp7s9is5wOwTRMoejwc4PgzLKrKa76iPx2mQSf1PNA5G0EkDuW1V6Lp7wC8CwyKvpl2uezt&#10;7MWqdwvX/Vmgg+kjdDDK1ac/9Ff2hG6atdPkZ4eNaYejWHbRqyH52boXg0CbA/uOXNmNBLg7iPoh&#10;pr9kulQCAU5we6x41IXK7sMOqBtUzX4b2ZZjIbsLrBmWNJFH7FfKLVsflO9svFduoqx2+64Hr6zw&#10;2jy+KczoX76KF375eMGumGa/nyW3+0huf5RUMNTZTgBn34lqaWefTdmwgk0wZTRgk/OMrE17WDMA&#10;vKR6Ngo2EVwKNNy+GPUg738Q2Dwsq9Mfk7U5T8i6/U/JtopnxYFstHjKaAWTycuwUcoGg8Dnymbs&#10;g07peqdGql8rYIV5oMQt+pTRH7uh8va+ip+v4TENJ/BHn4C+VP93BfOZcX4jupNYmz/BMUa5DRgA&#10;GzcuFxILnOnt2NKzseEyV6sOMAC4UHrTLsDiQOnNeYAJ9z5+ITK7Y8W8jlIwjtrMDvM89IGcsFzb&#10;KkChlrxHgAflNTcMBq7czx1VFcgwaDLASZ6LEz3QCSVQNGZGz0BoICU2+jqYEIJIqPaf8BFfHG7e&#10;atcOw6NKBfnP0gea4+MzlPbIZPOb9RY/ejmRJ4KBTZCEoXJCMBaE4mpLOhOHkSBaok6zfuFUIMCJ&#10;4dJL6qt6KXxz35XD7+YfLX03e+2CfH2/kJTtOag/0se91//XNpTJLDudxLrLCReho6ZqLFA4ljjS&#10;rDroxbQ6so6CPwRafSV9LEvyJgokrCtOvFpYMTFcID71YWJ8xIEJe0uiXUxkXRY9EdTNC0Hb5HsW&#10;zN4QZXPLpgfl1m0PyuOuL31kGuf4lczdlAIbfaP3z+JJEMjpi5Qjk1nSdhU2LZTRDrNiIK0lWPzL&#10;LWVX7vNa41/1ZFaRgaacZy9GPghwuLhVqmYFsFmpweZxWaNgU/CUbC1/Fjv4Zolli2neBGU0zSBQ&#10;Jb30bBRsRtnUOfZhh3S/U4v1+aCk0NOLX/SvUlt3/+j/UQyfYDgBwwl8eSeQspDyj/rxoF2+Yy7z&#10;QSNen6reiduQBwrFCbVCqUYDgxuOMhfg4YCzTakWmtiU1ZwwA7hzX3tKbjb824IymxllNnsMCB4Y&#10;AHxwqjnR07Hn/o4kWNurfhAfc0XluAIdHT0d3SBGgCFvonHCJHchnaQBVh7MhEv0XDirDAIoyQET&#10;DAiBrEIIIp3aDwB50DfyYc2CH2ookDicoHlWKM+FiDdDpN6oHv95L3o4UQyHhjEkGo65ADAxPKo/&#10;GSbp55JY6oYKOkaf5zQutvNxknIhVva/nb1U8d6hV6vfO7ye0/3KZ3W8uvX/K3gwstKtJ+AT63bK&#10;Z6gZS6KGjDFomJL6bNtNWY34GnP6NyZAx6zVhTUULhJDTH/RbKlkD+SLX0s0a6P14t0aKablLrIF&#10;2KxKNZKXU4xkC0Oe61NM5GnfDXKn0WNy85YHtJLabSY/+NQy1Sldp9d96UaBsvF8I32D9y8S6C/l&#10;0V86QhBnCysGenCjtcwVS8lgGm60MAmotJJt9Gw2kCKwCrfZS3E/WFYz4ctlNHX7ojIKoHhWJT0i&#10;qzOAjerxFDwtm8ueFZvmrcAmQLLHY6XhTCnKplo6WA3d906jDKn0AHo2ve/XS80bhRgE+GNl0bZO&#10;Of++vP9rDI9kOAHDCXyhEwjos/p7r0Gv7S7DTu1OQ7a/RuVcccNB5jK0fDkr1aPKaQDEEYu0NVZp&#10;pVyc+mli836vYR8SCRRUlgFjB1xcsEX708fxBRpulNAc1OcP4LICZg583I39PK7DTM4PeQE5stXY&#10;vZNxNJ1h0SRSpCMI9qS/Q5nNa8wfVROE0gmSAOZ6/IGPJ+U2TwJCfdXAKAondC6YraGhROIEAx7M&#10;CZTYYgFL1PEQFI6/dvkxOBpAVE4iMEqkrxN+goHUU2w5PYvaAToH38y/UvZ24SsN75YbF36FSmff&#10;8X3/FDGib9V1e39mrpRMN0kBvTox63IQ43YHMePfFqQ/W9HLMW1F8TS5ikk9PazOEEljEj+oJ1bM&#10;qlxJFCBVoCWINGRH2XnEFteWmaxI3iXrs1A4mcb0Q3bJk+7r5NadP5DvUEq7eduDS5tiTXrc8wO/&#10;9NSF0ok84+gGz1/EYNXOwfq8rGxKyEarkcaZIinqT5LMDv6IILl6R+5zsj7zkX+DDT0aBZrnQ1XP&#10;5uqFunkJZbMy9VFZnb1cRlOwsW3efhU28VJ3+rC0MmfT+XoNpoCmq7BpATYNwKZIUunbhS+6tBSf&#10;L/6HL/Q/h+GTDSdgOIGv5gRUQ9Vz0O4l5yHrYvdh13ddh3SfeQx7LrnQd1Fqxm2IJv6wL+rHR5x5&#10;nzMKxbGfv8YxFLgDFY9hbyzVGA+AjwO39iq3DRh5T/ijTHwAjCcAQ0EpZ9uIL/0jP269uY8qtXnR&#10;2/GR9KNpknc8G6UTiYU6lt5OBAYCejtaeS1EwmfDxIeUAg/KaurWl/gcb8JAFWwCsVz7onQ8GRoN&#10;XsAifSKKzDVMCQAnmJDQoEVWKCwGs+aA95/g/UdVUkGQRJ0IkaRzcaRO51ypeq/8VMP7lZv1Z/R/&#10;82WfckBfwLd9B4Om7bs9lowooRlTQrPv86J85i5bWs3EuINkCNxpe5i52dlqQ9/GS8wbsIl347gb&#10;Ys6mJ0os6zAQEMTp1xpDooCXGGEU2Lqffg2Q2ZFjK9uz7eTlOGNyx/bK3aZPys2bH5CbNt+/9FLQ&#10;5rc8DwZv/bKfU8lojklUvccv4lv9JBdlUw5sGucKpftYBYGch+RgX5Kkt4VKUJWd7Mh/hu+Tnk0S&#10;QIl9SCubKcgo2DyvTAKqf6PB5hFg85is3veErM2njFb2DGvV10k067OzUDZ1Z0o0ZdOFG63/HQwC&#10;WJ/V1QNsqiijxZE64bdo10ks0D992c/X8HiGEzCcwFdwArYttv/kNGRjQjLABE3+X3sOe15xATjO&#10;KBInbNAuwMMR6DiiWtRlh6JxARouQMhNKZ5eVE2fO2qHwFAFKgATMEnpixKZK5BR5TQXympeQwyP&#10;MhzqDciU2nFF7URMRUrJ+RLJOJErEYAnkiRq9bm+3C+Q22CUjz+rsQMps/kyMKpMBQHTARI4HSg+&#10;JFL78raOJW9eWKcjF8MI/gwEOKxBOEpv52gIZTc2lVJuU1foQhgJBspkwJDoK8nYprOuFL9T2F/x&#10;esV9X+axuo8Efte5x/uYVafr0l7KZKaoG0vKlqYsydvRYSa7CVA1QeUY8bHdzfRzyEZz7wiRmCG2&#10;XWJ/Lpg+QJM8Q+J7siRlKFfCWpPE8oin7C520CCzNcNGtuRZy+o0Y3oh2+Uey2fklh0Pyk3bHpBH&#10;3Fdddtrvm2Bs/OW60g5P5FlENLj/KpZoncy+CDk4kiQN8wel+8QybA4NpmrKJqDKRnbkLcNmdfIP&#10;ZEXs8vU8gHlOg80D8rzq2wChl5IelZX0bFbnPClr9z9Nz+YZ2du4QkJ6WDE+Qv4asGkl9bnz9Trp&#10;U240BjsVbLpZC70MG9Tsol0fZbQbYjfSl/kaNTyW4QT+7CdgVW719w6jDs97j3iU+I75/ch72H/J&#10;cxhloi7NBOAlDvRknCi1OWEmcAQkugGyvQCIE8422z43jAfK3bZcjouciWEVQTy9GxZrDbGjfpA4&#10;/UEGOFE7PD7QWlZSPvw79Wiq5BzPkYSZJAmfiCL0MxLoMOMzBlymKLcBHFfmdXRYul1Zke0NbNym&#10;eTwicTynARHrD9wosYUtUM45Fkw/R/V9yHXjCpwJxOVGOQ4IBR4NIJ/NHzhhnT6bspT/Wt4vCt/e&#10;n3no7cz//WX8AMLHwm/y6AtasAM2pszYmFI2M0P97QUw29usZS//tuQXqlEHTrM20r5ZD+3bE4wN&#10;mr0/k7lyGDtxIDZo/+54Ce9LFu/2aNlb5irbim1lc54NzXdTWZttIpuyLYDNDrlHGQW2Axuuu2yf&#10;vGKR7/pqSHHc41/Gc/n8MRRswhvcfhXb5iM5QzGkHaRI7ewB6TxeIU3A5gBltDSUTUgNJb/852St&#10;gg0GAQ02zNQsw4brKmye1/N+lM1LKJtV+5Zhsxlls6P+OQnGuZc5FgtsPi+j1QKbJjLRCOFUsMH6&#10;XP16IVZ4Sq/HdEPlJ/Z/+8t8robHMpyA4QS+5hN4svDJv7bttb3fdcQ9lpmdVwLGgy8HjYcSyAkA&#10;RoAHjjMXGvpOlMycB9lCiXJxASQKLC687QB8HPoZ5uRjvqPBwCOU2R8FHA9ghbIBUF6jyiCA4hgP&#10;pjznS4kNCExFSd6JPEmbz5TY+UTWGYSKO6YBHXZuHxxrnqq8Bmw82DiqmyS9gNUH/pgJ3IGNJz0e&#10;D6zVHiRSBx5FFc1hPODy4j4KTu7ASKmd0OMMoS5GSzDmg7CjmAlOpy5lvZrzVumbpZZfcL3BX+qn&#10;0lc69/i9ZtHturSrg4FMomrsBrzo23jLNmBjxMI84x5UTQcGATLS1GXZQbmRXk0YZbRIfpEH98WL&#10;exNZaXUh4sCA5x7SBHYctpWN+eayCkWzImWPvIw7bUXUblxpz8jNCjYom1tNHmEWx/bT8DK905cZ&#10;XHpoLM82utHnN4kdgZJDGa14LEMaSRDoPF5JOa2YtQPJkqJWDFSYApvncc3Rs2Fo88W4h+XFGJRN&#10;1EMaaJ7D/vwcb2uwSXxUXkp/QoPNmv3PyOYjz8qOhufFr8tRMkZZY3C6RJperZAOpWwoow0CmkEc&#10;aRps6NkknqG/d0w3fvDowZu+5v81DF/OcAKGE/jKToDcNv8F3T97jnk7eo97z4VMhnwcNhG5FDgR&#10;hqMMiLB62nWEQUT6Mg7AR10uQMYd8DhSg7ejZ2GpFA+/dL1GAzTQuBAl78R9nAZRJbzPH9eax2gg&#10;sArUPs+PmZ20xWTJPpYt+tkkCZuJxg4dIS5YpV1YRueGbdqD+R0db9urOB36Pd6U1Tym/MWNGB1X&#10;+jy+OOC8SKH2Qcn4zoYwyxPBLE8o5TegSf8n8ngMqQWJpFJHoYiiJelU2pXci/vHDrx24Jk/6Sw5&#10;p5zFQ5vc+0LfMgc220nj3tVlTwnNSfagbDa32chu1M5egjlNu1xlN4aBXfRujHGkGTe60LeJkuDh&#10;BPHoiRDrei/ZW4VFuoESWrmzrC+0lNUFphpkVqeZyMvZ5vJCzG65A2Vz255H5Pa9j8rNe37A+7Zd&#10;cS8K6nSL97/tT3oO/8knFY/l2kU1+f42qSNI9vUTFzScqkGm60Sl1E0flIK+BA02HhWUCfevkHU5&#10;j8qq5Ic19fJi7MNXYfMgsOGKBDYxQEiDzZOyEti8XLAMm11NK8SH81LKpu5smbTQs+mkZ9OH9VmB&#10;Rl1dV2ETz/bXwONuM0Uni279sp6n4XEMJ2A4gWvsBLy6vf42Ykr/QsR09HjEeNSnEROxRN4QV4OC&#10;8aL0pcMooFM9H5SO84A/YPEHIEEoHWDUx16XvmU15DEciMHAj/f74ogDQPR73FE7vqOhfIzHofSm&#10;o3QXTTmu4BR/zc5m0OeJw7UWzdfwEyeUlSflOHdccTpKcg7Ysp3Zt+OlSmz0d1xxurmjgLyAjitq&#10;x4tyWiAuuIAZVA/ACQE8wfNhQCcOhaOXgDmGUOfCl5LOZX2acjG7NOW1wn/8Y45ezdiUHq+ydOkJ&#10;/Mi+x2/JBJvzDgUcsupUOU3BZXuntRhTbtyLI20PVug9mAhMcKaZNHuIVSt7hIZixbtXL0a1bvQx&#10;7EXXHCK6plDZWmwn67FAv5yDuskw5Ze0iazEAv09m2flpl0PyU07H5Lv7nxQ7vF4TiwLPd/TpYes&#10;/GO+9//XfUsnc+1iW4BNJ7AZiJaC4USpntkvHZTRqqf2s+MmkZ5NlPhWWMmO/SgbYPMSCQEKNC+g&#10;Yp5jxuaZkAfkWVVK4+3nooFi/KOyIg3YZD8tq/MpowGb7Q0viC9QzhiL03o2ba+RKq0MAu+2yuCH&#10;wIZstB6Wp9W9eVgyGeyNOhpwtHAh+/Yv63kaHsdwAoYTuIZPQIEnZDTk8YDxoOSQ8fAPo2Ziic+J&#10;Zl6GiXLUivdoCL2ZAAwH/vRruOVyINnXjrKSTY8nOW2qF0RJjLQCR/o/6nJAAbnQJ/LmMXzGQyjZ&#10;KZgAC4wD+04USP5JEpIpsQViIPCkp+NEH8eF2R9XoOOiwAPsnFA9XiyC86Cf44racUZ9eWCx9qF0&#10;FkCJzQ/gBGBK8JsOR+mEKMhoKidoPlK8sVknnEi/knFm3+v7Xz1oqxf9X/0hPwJ1v/rzLS6OvYG/&#10;tOnyWTLtdkXFOGrqZk+vvewgCHVnpz1qxln2MNS5m48ZE8q5s8VJdjWSJkAD3m8wXiIG0sWy3lfW&#10;HbYS82pvtngGyoZC+jWom7UFFvJsym55AYWzJtNCHnR9Wb674wdy886Hgc1DcrPZo7I5w/yXumzf&#10;8E1em/72D/m+/6v7ABvn2FbfT+I6/AkLjZb9w0lSM3tQWo+VEV1TILk9cZLdFYNBgOeoYJMNSLA2&#10;v0AZTZXMnkXRaFfY1dursHkx9Ql5SYPNM7IR2OxsWimBnFnaKGGfp4ullaHOduJqlLIZUMoG2HSz&#10;z6YW2GQo2CwGHS+azb3rv/r+DR83nIDhBK6zExDKSGqYNGoqcW3MTHxd1HTsL8LG9UuB49GU2yIp&#10;oYUDFnowXK5D1PiHuO0P0qCj4KMbpASG2nFC0djR81G9Dh19HC+g44bqceVtJ1xsjqiYuKMpknMy&#10;X/Tz8RgIeGxA4kROmw7oKKXjBHDsSDdQt278W/s4AHKk7ObCLI83KsYPwHijbnymuDAguGO/DpyL&#10;JConkj5QBG9H4XpK+uzApaK28jfL/8tfagJsas+3eNn3+X5s0+0jRtidlYIx7mGWptdNdhKKupvL&#10;ottLdrEaehk6Stm4yi6SBPY2MhTbEyYN59ulerFFdpbpZAeL1PawHnpXiSuwsWImxUpeTDaS57lW&#10;Z1nIA55rgcwjcsuuR+U7QOcmo0fkB0FrlhwPBYzqCvVfilPryGS+c0ynzyepvSGS0R8heUMoj9ki&#10;YHNEqqYLZF83cUHtIeJVbiVGB9diYHhcVjC0+UKsuhRwHpZnlbqJeEiepYz2bDTvi3+M3hNuNOZs&#10;1jBns7H8OcpoqzFG6JZhg7JpfpU5mzcaUDZtMvB+hwacTrXP5s1iLaYo8JjrqUOL+d+/zv43Mjwd&#10;wwkYTuCPPgFywpLnk+9OnE88lDSb9VHoRMKV4MnYJf/JKCzOMZgDKL+N6HG7RWCNjiBROoxeD0qF&#10;KXKnfspvShENBGrNdZs+FothOFClOUdUjxOXfT+rq+kbZdLXST6egU06imHQKACDSYHLA4A4ayoH&#10;1cTljB3bG8OBE6uu3ejx2FNy851XpTScb6qPMx2tfVy9HTzHYOjROIlaSJboxaSlqONxP864kOdj&#10;XP//bStWsGl5rdPdpS/oU6deBjLpz2zDJLCLcpkps0o7sD9vp0y0Fzv0lhZbMSKg07TXg4QGH/YS&#10;eWGFBjadkdJ8vlfaXx2RvRWe/MWPWsCNtrPQWdbl28i6XBt5Lm2vvEjfZnOOgzzmt0luNX4EcwA9&#10;m72omz0Py51OzyztzLV+zbUo/Lk/+mf2n3xC2dR+XVS79ycpuOY+L6PVzhRK8+JhKSVmJ70jUtK7&#10;IiWItdZGhWtlDbB5KeVRSmWPyPMA51mUzDPhQCYClQNongM+zyc+Ji+mPEY58Al6UU/LhrLnZBvW&#10;Zy+UX5KyPp8tlWaszx2qZ/MOqwV+DzaVwCb+LH8sLLid3T+/70u1rn8Z52V4DMMJGE7gz3kCqJ7s&#10;hcLbi84cTEg7nvZr/WzqUtBkvPhP4cKaSWCQkxLWVAL9mmgNPk79fmIJXKzp59gN0NOhDOfIZQV4&#10;LJjtsVElN4DjOhxMegEgGfKRtIVs2X/6EDM78SghQDUSCGxwqmFicKIX5DoaRJkNJx1JBd5E57ih&#10;cJyAjt98hPgwlxM0F837KL0BHDeA40qqgRdGgoiFBIk8mriUdjbns9RzWROJZ9If/M+OkmDUvxp4&#10;Y9Tdoc/nM7tub0I3A3CfeclGZmv2kjW3pctGdgIca56bGe/f1GalwWc7UTa720gT6CJpYShZjpxo&#10;kqqTnaJriJINJbayrcxR1hRaywoMAmsOWGmK5qU0U3mB3s1T4duBzeNyy16SoHc/LN/husX6KXk6&#10;ZvtngTWxZV9GKvKRqQPusW0BnyV3h2hltDxKfRVTeVI3T3rAMFE1XVGSBnCUstl7cA2woTxGOsAL&#10;GASUGeDZqGXYPANstCua9yc8Ji9QRlux7ylZpQZBDz8vm+tfFI8uO0lWsGFTpzIItL+uYMNqgc9h&#10;Qxmt6s0SbOsYRha8X805lvOf/iz+nC91w9c2nIDhBK6RE1C9jcbXK++ovFgdcODEwYspi9mfhU7G&#10;LIXNJEooVwhX8GQSK6pjsEPrmeEJIrPNFyWj+j6EeQIYJ8Bji8vNupekA97nhAnBjl/ijrjbIqYT&#10;JffkQYk/mkHfKIJBU/pGI8FAJwTTQCAONh4H6Lir8hkONXv6OY4YCTxUJM5ClAYiO0puLighn+ko&#10;ej8RDIOmSsKpHNKGC66kncl/Jf30vtX/0V6sUrh73xiy8BoM+UTXF0jaMztpcJ5tJnduN7NHOzAJ&#10;7CArzRg1Y93rj/IhsgbAGFFGs+z0Yc23r5iqNdE036vOtjNzkipbiu1lI+uhN5QAnAO2sgKDwBry&#10;0V5QFmjUzQvxRnKX9fNyC+WzW0weo4zGZfa43Oe96opdkde0/ksopSnYxLcFfRbfycZW1kJnD8RK&#10;1WyBNKFsikczJLOL8NN2zvmIpRgXbiDJ+UmUDUCJQ9XEPCJPA5inFWwiH5ZnoriAzXMJj8vzqU/K&#10;i9nPyEv5z8rakudkU90KYGMv6SpBANg0XyAbjTJaL8pmgMTngQ86pOu9JqmmZ5N+Np6MvKBLeUfz&#10;Hr5GXtaGb8NwAoYTuNZPYOS9kX8eeX/c7fC58rn4xayP/Sb0Sz5jkQyShovHSCSlNGDBnhPdUBjA&#10;CcRKHQBoKJUN49QCInaU3uy6A1iVjZqhH+Q0yPv4uN9YtKQvZKF4MiRkOgGnWzg2afo+OOZsMSTY&#10;KTfcCGqHtAJnejo2QMcWyNjTu3FVyobLFqu120Q4n8Ncx0wsg6GJKJ0k9qlk/Lrg1QNx7e/9WxCk&#10;gk33G4O7g8YTf+3WF7rk0Bso23CbbUa57GG2Zg/2723M3djzfdrRq9rFqui9Xe5iwioCp75wdg0F&#10;078CeIRyVpxq0YwC6yvsZXOFk1hWBsjuUg+AY0N4pQ0GAVNZjUHghWRWDvhuku9ifb5p72Py7d2s&#10;jjZ9TO5welZeit/1ywP9rPvk+/oir4Ej00W+8W2BwCZI0lkxkIOyKVfK5miRZoPO7OKcO3GjVVIi&#10;PLhONuY9T47bo8DmUXmOS8Hl6fAfyFMRDwMeLgCkwSbtKXkh62l5KQ/YoGw21q4Qd5RNxkQ8ZTSl&#10;bGqk481GDALtKJt2GcCR1vl+M8rmsKRiEAg7Fvzm/vmcL3WA9Yuck+FzDSdgOIFv0AksLCz89cK/&#10;LmxLW8x9xXU08GOXoaAlj7FwzAVR9HMorw0w7Ehvx7k/hBmeEEpSKBpUjRt2aUdmdOxQQTb0eXRD&#10;wcAogvfR+MeMkLlYIMVnjkgUqscXCDmpfhBlNhugoy5bSnK2lNqc6fNYYUYwZ1ePNf0ed5bBebIc&#10;zpbAUTOVB4eJIYAyXSrmhMhjaZ+lnz0wnH6i/O+vHvFfNr3StilyMu3nvkMxSzoAskdloiljAMpm&#10;L6sbdqJ0rFE9TjyX3ey22aly0rBIm3f7MYODkYD+TdBImhQvHJEDUyVi3RAi2ytxrpGRtumQM9P2&#10;9pSdrLA/M3eTbkU5zYIBSRO5x2GV3GL8BKU0YAN0brV8Uu73WnHFvsQn17i+/gstGCuZPOCX1BH6&#10;WVIPBoHBaMkeAjaT+difD2oDnhmAJpnUZ68KW2CzHnv2k7KCdABVKns29lF5OlIpm6uwiQI8MY/L&#10;swlP0Ht6+newWXP4BdlQs0J0WMNTUTY19GxaLtVJ+xuN0otBoA9zQD/KphNlU/FGibZOwm/R7Z28&#10;xaynvkEvb8O3ajgBwwlciydw/qPz/1D6SsXa7GP7TzkOeH3iNBikGQB8JvSonXDmc1AeKAQn4GJL&#10;CU0pGwcUkMtoBAoHFTSgVA/QUXM7qBqPEWZqKNHlnCiS+IUcHHJxDIgCKSDjCHgUcOwps1kzMOqE&#10;urEFOtYKQnzMiV08PmS32dL3seP9TtiwoxfTJe1UwdK+MwffG3p/cosqq7Vc6nwyZiLrovtA1JLb&#10;YCSlMpxmRLDsUK403HXb+xzFiH6T01CkmDNjtK1Nzd8QbNqLcuuLZoU3/aPuWMmdP8JgY5fE9OVo&#10;RgGTWn8xLfXH+myPEmDlwD5LWQlonmfW5rkUU3kycCeweRLQoHCAzs1mT6BunltaE2tx9OBo5Rcq&#10;NZVM5vsltAV/ltQVJhkkCOxjW2fRWKbUshq6jKRqBZv49mCxOLJVzA5tlXUolRdTUS6fwwZl89Tn&#10;sNE/Kk/FPLEMm9R/UzZrSpdh49xhLSljMVLDPpvW1z6HTbv00bPpU7BhzqZSKZtX4iX4RMC72fPp&#10;T1+Lr13D92Q4AcMJfENP4MwPz/zPI+drvaJmko46DPt+QgltyQXF447isWdvvR0lKNehaHLZQllz&#10;HcS8TrhWdnOm1OYMZBxQOuptl3FKYgyfehKTk3Y8V1KP5UnIbDLONQAFUBzo51gx02PGMKkblmrP&#10;KXpG9H0cAZg90HFE+ThQhnOdjGattR7gpEnK6f1LhZcq/3X+h4v29a+13x4/s2/UG2XjSjPdmlKa&#10;BRDcwXbOvTjSzAg3taZ8FzCWyvcaBYyYo8HlZUs/xLE3SjyY0A9mP0zhYo20vT4kB2erxbk2Qixr&#10;CCPtTJJtJW6y8YATfRs7eTGdfDSul7IwDaRZy/ecV8p3jB7HmfaU3GTyhNzJwOfjQRt+anrQbc+f&#10;+mNXJbiSif2hsZTREjjXtMEoyRzQS8lEtjSwGroYN1pKV7gkdmBpL7eWXYfWysvsqHkxDWVDSsAz&#10;ekATDWAiuVUXyuapGN6vYJPyBMqG/k7e0/JyyQuyrmqFWLebSPxopFSjbJrYZdNOGa2TuJru95bV&#10;TQewKX+Dns0rSaR9R76fe/xPTHv4Uw/E8HmGEzCcwI1zAt0Xuv8271SRF8CYsBsI+KXDUMiSqyqN&#10;oRasmQVxHIhA6YTQoFepBcvAcQI4jqgd51Hs1fSD3Jj7cZnAdUbyQTwKhcdjSDSR91Gum0Q1YSCw&#10;YN7HimRrlwngNB0jltinrVFJ9hgLXDARONLr8Zslz2wxQ7LOH5Lc84c/Hnl/qjZ+Lu+I+3D8FTdU&#10;gCnqZQczNlu6ncSI9ISt2J5NcNh5jiYS4RMmOzuU/Rk3HeVBjz7SEfrTJXo4WyqPNfILt0tKufVt&#10;iReLSsp71SHE1gCag3aykuTnZ3CkPU3P5rl0M4BjIY+HbJPbrJ6W7wKcm02fkFvMn5AHvVf/1qjA&#10;LfFPdaUp2Bwayw2NavH/LBEopnK2GUD08FSu1B8tkUMonGRgE9/OmRyxkD3F62VN3lPLsEl+TJ4B&#10;LJ/D5klg86QGG97/O9g8JStIil6tYFP9kth3WCzDBoNAI260VtxoHaQ+99Cz6WNTp4JN5Vtlkvlq&#10;GvuMIj7IWcj5UuzdN87/PYZnajgBwwn8SSegfonS19liP+xzym4k6LK9MgiMhFJOU30dSmeUsmyY&#10;ebGl3+A0BCAYJLWjvOaiwQdXmxoYBTpepB6EYr1OP54PfPJJHoglbSAOoASJKcCxRNXY87ZuIlIr&#10;pTmrIVXmcjyYF/KdTJCYxSxJOpkt6WcOXklYPPCZD8rGE6VlSS/GmMu021f2Ytveg417b78XAIyQ&#10;1LkysUAROPSikobjWb+QSCTPQdFP5siB+Wo5zGDn4el68W9Olc0HXcW6Nkx2H/GVVbjSXsq3llV5&#10;dvIspbTnMsywQZvLU7F75H63NfIdymjf2fsE5bQn5Q7H5y7vzHZc9Kvz+x9/ygEr2BSN5UdGtQR+&#10;lkipL2UgUmJRODkqsoadNkW40ZI7IzTY2JUbiVnxNlmDu+xF1gc8l/S4PBP3mDyJsnky/OHl63PY&#10;JFJKS3lSns+6CpsyYFO3UtyBchrnWXu+XFM2rczZKGXTSwmt78NOaaNnU/5mqWS9mi4RJ8N/iI3+&#10;xT/leRk+x3AChhMwnMCfegJ/6Tit/9+20z6+ViPeP3YYDFhy5S9kpWYc+yOBTxRXJKWrcLFF/Sjg&#10;uI5EiQ2mAius01bc2mONdsF55oayiWDlQeKxfSgXhk65dAyPWgEnBRo31h/Ykn5tTHq1C/CJwmId&#10;OE1YKOuvY85kY5FW+3lSSL/W0/D3I0XAm2gawkhRWWaYA0yxbIcRLppzvJpZnCiuSPEZTBHfgVSJ&#10;GsyX6MH9DDYWSe50peRNlpIAHYc5gDkd3GimlYG87SarDzhwOcpKnGnPpphpwHkqyUgeCdwid9u9&#10;RDkN2Ox5Qm6zfGbp2agdP9O3/WmT9mpQ9eBovj66LfhyAsBO5izVVYAxoByLdgHfd1KHgk0Ie3d2&#10;AZud8jJK5YUMYKJgE/+4PKl/TJ4ANE+EKdiong3vT3hSnkl5SoPNi8zZrFawqV8prt0OkjwRJ9Xn&#10;yzTYtF0toynY9H7YBWyagU2ZZF/MlJhTUR8lLqau/VNfMIbPM5yA4QQMJ/CFTkC5r7zGIja4jAW1&#10;O48H/FY3ErqknGlOWKkdUDq2qpczxC95fvlb9VFuAzwKNha42kxRHra413RjYVrPxl9F1hzLkrgT&#10;+SxmS8IOHSkWJFy7EAbqiCKyxnrtSP8mcD6ZK4UEaeaEjiVKHMBxxrZtMxgqZgBnD/E1O3GdmTJf&#10;Y9kbLOFTWRI7c0AcWS1gS4hlAMvTQlAJiZMHJGQoS7JmKyRvrkKOHKuTOEwCmw66yNbDpFsDHqMy&#10;P1mHM+2FAmtgY4ury0ye38eVak5UzWZ5xH+r3GT+jHx7D8Oe5k/Lw/7rPolsSE9VQaF/7MGqmagD&#10;o3nRUcAmrpsNqFizYyhPpvXp5SDfbzbrEBI76dmgbpxIfVawUVlnL2Q8Kc8mPyFPa7B5VJ7A8vx4&#10;+CPyBLB5Atg8pWCDQeB5rM8vqjJa6YuyFmXj2Gkj8ZhAqjAINF2qkfa3mrR+ze9g836LVLx1RHIv&#10;7QPqCT9OOpa65Y99Tob7G07AcAKGE/jST4Ay298EzyX503N51WMq6rKOZr8OxaMDBA7DqB36PLaD&#10;IWJL2c2cGR4LZZ3GLq3KcbaU3azo93hM6om14a/389mScf6ghCwmiQMGA0dMBZ7M3ljR97Hjcf0B&#10;jv9cIn9xZ0vc+VxWIiRicw7D/oy6Qdns7vGlpBaM2iEdeyxZEonndyTh2Zaol7jJIomdOCAxkwcl&#10;fDRXYsaJ7p+tkv1z5WzsLJYdJd6yqdiNVdFpEtGRR1nNHWeas2zc70rki72sYIPnimxreUq/V+7z&#10;3yTfp5x2k9mT8l2TJ+V2hxeXwhvT3vLK8fqjgznVfp8DI3mJka3BlxNRYEkYGBRwcoaTpWw6X/LZ&#10;wRPXieIhH82dlGojymgvFzwvL2Q+AfxQMKgbTdlEABrVs8GZ9kQ0pbU4QISyeW4fYMp7TlYBmzV1&#10;q8iJ2y3RBLiWnyuROoI4m9+sZ5CTtGdN2XRK+wct9GzKJecSCvJM4k8po+3+0l80hgc0nIDhBAwn&#10;8CefAL0Hj7mk/5Nz+nBG9GL2+25j4UvuEzHigCXaCdOAPSU1SxSPDWU3OwBkgYXamnke22E10Bkl&#10;5ligXZi5iTmdLvuZ88h5/YimXjxm9OJKmc1JKR2SBnxPxEjY2SyJeTVXks8dEGtccDtJCtjZ4Ulc&#10;jStAW4aNjsHIxLlD9JSSSBEIJCMuRaIZlMyYqZS4UVKtJw5JxhS/VOfoT0wWim1FCEGcwKXMWdxa&#10;Y0kWcJcXyEp7OddRA83zzN08vc+UX/Bmcj95aQ8HYhYgWeA7Rk/JzVbPyZYsx9/ocsPu/2PP73ew&#10;aQuljBYpCX0KOJGSN5oqxTjSconXiW4PkLgO1jZUu4pRyfarsHkSazOwSfz3sHmCns0ybJ6Up1Of&#10;ludIEHge2KxUsKkHNp17JQqXYeX5UmlkxUDrW43LsAE0CjYdH7ZK1duovkt5LFBL/FnSYpLpH/uc&#10;DPc3nIDhBAwn8LWcgGp615zuve3g2Qqr1BMHW0Pn0z5xHA25Yk/pTF0KQJaqj4O6sQFApigeS8ph&#10;uvEYejWU2K5CJ4lSTvyFLPE9FsPWyATxP54kTkfDxf90okSdz5KEc7mALIJ5mjBmbXxlM2W0TQBn&#10;D+4zO6CTQYPddSCBBGjKd6gDX9RCxHSORE/u18pqCSidvLlK2b9YJcGtmbLzkBcp0N7i35kpNvVR&#10;8lKhnTyXYylPYQ54LMNEnsk0Z77FSh4J3i4Ph26VB7w3om6ekbscVsh9wes/S2rJCfxjBzwVbAon&#10;96dEtwdfjkfRxFN61GO4SMX+nDeSqkEngTJaFM/BvtKUdOrNsmr/s8BPzdEoZfMYPZpHKKFRRot4&#10;VB6PQuXgRnsyXikbgEQ22gsFwKZshbxct1qsOs0lGthUK4OAmrPBidb1Hhs6mbPp/7BHunCkVb1T&#10;IdmvUUY7G/8L/WykzdfyojF8EcMJGE7gDz4BFVmiXfU4uAoXCv9ax6U/o/8bFblSfar6O5WvN97R&#10;fK753sbXO++ounT4ntZ3Gp6lQfti2ztNa0ovlhp3vN2ysfP1tp3db3X6caVOfjSbPfLhYMngD3sK&#10;p340fuDsr04OHfvFwqvzP59dWPj5zPy5X55+7ewvTpw49/G5S+d/+epPTv7s3NsXfn3xjXM/O3P+&#10;6E8Wpl77zWvHfv7Zz9/74LcfnHj31x91v/Obdw/98OMfHvzw1++n/vDjDw58+NsPk97/9H2/H37y&#10;I9v3PvvRet5++kdLP3rg5x///D5ub33lF6/8c9Bk6j88Waj766vP7Q8+jN+/o66w8K/3nS++79Br&#10;9U6+c7ETTpPBP3YYD7niQICnPVZnMzaHWpOvZkkvx5yymgVzOtbM2rjPxUjyRYYa3+QvfAYNoymd&#10;ZVw8LEFnUyT2Qo7EnNvH/E4sidURshcH1y7caKZAxhqjgjO26MTZAxI5liOm7UEMdrLiejRNPAeS&#10;JAlVk0xZLWO2DGVTIfumyySyO0vMDgfyy9xHHJr14t6SKKsOOaIMSBPIsZencaU9Tc/mGSJsno41&#10;lQcCNstLMZZyi+Xzcgewudvn5SWHw2GFm7z+uFLaiIz896LJAxlxnWFXknD3JSo3GrNMqYMxkosa&#10;yyOuJgZzQGizt5gf2U4ZbbusPbBCm595jrXPCjZPApvH6Nk8Bmwei3xMHo/EnRZH34aeznP0bF44&#10;8Ly8VPqSrK5ZxbrsXZQRQ6Ty3BFpoGfTikGg6z2caD/sxo3WQxkNZfNOpWS/AZRP63/lMuHm+Cf9&#10;0A2fZDgBwwn8hxNgKl01dvUj+v/e8kbLPwGJf2453XJbzYnme+sW677ffnHwifqLTU41r9bYVZ+v&#10;jiw7W55RfKZMX3jq8FjuicOv5Z8qupC7eODH+SdLPso5vv+jghNlv+Xjn5a+cuSzg6dKPtt3vPCz&#10;1BOFl3OOH7pycPHQUs2ZmqWC48VLxeeqlwrPVsnhc9TNX++QluO1UnW8SooWS6T/tT4pGNknNScb&#10;ZOjiiLRcoLzxdp8Mvj8qnW+OSu97k1J86oiUn66SklOlcvh8vaQulEni/AFJPLpfil5VltZ+Wfzg&#10;hBz74JxMvXuS4MkuKTpRJw3nOqThQjd/1Q5J1+sTTJL3SNnJNvabdErZmVap4GuVnGuV8lfauU/v&#10;leZXei57t8R8ujnD5uPVMca/ejnR7PUNiVandqY4HLHf7x9lle1tb18YssK1XP9to0y//7FqZNV/&#10;/y/BxJmnns+7WX80Z0P4XOpB28nAf7WdDP3Udjx0yXzMh+w0DAZTMWLC4jbb6UAJPZ8qSW9myOEP&#10;ymXf28WS8voBiX09T5IuFkjwdBoJ1AkMdupJEQgkhJMh0+FYDAiEVy6USNLMIUI4I1A3ap9PhBw6&#10;Uy/7jlZL1OgBSZk4KIVHa6T4eI2kjhwSx4oY2VLoJtY1EeLdkS7bKnxk5X5HeQnYvJhlrQHnuXRL&#10;9sTYyN2+6+SRqF1ym80KuQN32vd91tG8923Steu/9cf8P6Zgc3i6KCOhO+JKQm+EJOHqS2CnTTop&#10;AnnD7BRSPZt2lE0LQ7MV1rL10AZ5qeBZeSGbfgzq5ml6Nk9hf36cfs2jYUAn6nGUDbDBOPA0Q53P&#10;KmWDEnoJZbMaZWPcsReF5yVl9GzqgU2zVkZT/ZoeSmld0sqcTdW7wOZ11oWf0f/Gd9rX9Y95Pob7&#10;Gk7ghjkB5e5Rl/qfWOWAtS+0f6vpaN3WhpMNHlUn6vYdmj984OBMcUfKVOprWXM5b0ZNpvw4cirp&#10;5ylzGb+OmI65nD6TdyVpdt9S2mz2UsxU/FLSbMZS5FTiUsJCGsvEDkr+mTLJZfFUydlqyQIMleeY&#10;1Xi1VsrPNEnj+U4pPlkrKSy+yjlWKolT6fxCS+cv6ALJOHqA23x++dHcnsmjf5CjOaYip7Mkcx5g&#10;MNFeOFsquTPFkj6zT3L5Rbn/GM3ruf1y6GS1FJ6qJ624gFyvdAkcSaLunvb/Z+8twOM6s2ztHrjD&#10;PHf4zjQEHDMzM8iSxczMzFRiZmZmZsmSbdmWmZ04SYc60IEOd6c5ibX/9yvbPT3z99w73Z1kEvn4&#10;eb6nSqVSVZ1dx986a+2198ZtlScxczlcqWYhC2VJ0Mk08aSy35f6Ez+6OceczZFM+mtFU00fwO/8&#10;Gcrlz+OJZ0u4nyC0fGHjSWPAmo5aFKr52eCCTqTRCToT5xab3LlSyaFlSg6t7lufGpFa6lY8myNl&#10;B0nyZb67ZbnXHlnms2d+qe/u+SU+O+8+EbD9p4uDtn//8cDtb68OPfD8Jt2xGoM8Jzu7moD/8zWL&#10;/3pOjWpDEz1X8dcxF/P2B5xN7rI7F/Yzp4uR8w6XaF3Dcr8WLYFPJ0jRG5VS/j0A4u1GKXy9TopZ&#10;yXdKmDiaLn7kNizGo+QwI6CtcKM5wxD8zmYSo1qxmUxEZqORKMcYwnHlX6knxoDz2TrJP9cgFdd6&#10;kNTqxLErnuFpXmLcEiqJU2Xi0ZMi+yv8ZHMuxoA8W1mXYyerydnszHeRJVEGshKwWRpiwMgB2E3A&#10;DjGvDZzwK43+21/nP5tiwPUXa0ozJuPvpsHQUgGaNHI2JbCwyrMFUsb3nTqKVXyAIthGMzmqB5tN&#10;uOP+HWzWAjarFNjEruQzATbJsB0aca5nxMAmQOkB2OzuRUYbt5XI0+HS+EyddGIQ6H+l9x7YvD2l&#10;B5sRlbO5DzbJd1J+6nHeO/DXOR7tuVoEvvIRUP8pFYCcf+v838999+TKgZdHDve8PBTd+9JQYdcL&#10;3aMNT7ecqniq5dmcy0UfFVyr/EnmleKPC66UfppyPvdu9uUSLK9FyCeFOJLy2fRrJeNcueioZYg/&#10;kyEpF4ok+QIa/uViST7P83ABqU067lyORJ1JY0PPkDg29eDTaRLJBh56Olni2QhSSTjTNkUSzlGT&#10;QKFgwtkiCTihk6DpFIlE/ohjw4hmc0s6V6i/DZvFTcXmHs0Vq5qrEkwS25uWKn5sMv4UHvqfSOZ9&#10;cvUbffB0Brf5vH+WRANIAXzOYIDAmwSyHe4rN/R9d1XBTy7ClfoMWzZTFzZbZ5Z6PY+JGCrl6U92&#10;PEccxqPFYyxFAk9kihduJ1emVfohM7nRK8yRq37PST4z9Rxhc3kUP2I/BnR8ppP5PNiM57IBR+So&#10;cyXEpUJSL1Tq61fyrtZK9ply2EC07EmzkZUhB+QJrx0kzTfK1+03yiMum+UbzhtYG+e/7rzh7rc8&#10;Nv9wWejuZ3amWrab5Lpa6zfl/8Iq7NSo+yOPibhHaIOT73Ix/HXXqzQLvREnEd9Ol8K3KqXx/Wap&#10;e7dB6t9tk873+qXkmVo9u7EYj2DEAHU2sBsnWEzIXCYdqesYk50iBsNBYjgSRO6GEQMXSmGEvZwD&#10;NVJArU0+LWuKLnaJV1+qGFYHyOF6f/EfzBZbwGdvta+szOH4qLVZze0a6m22FzvJsihDeSx0P+1i&#10;rOVRr73ybz475HCZx9Ta0KO/1vROdUFUd6G6LG0y9q5iNOm0q8k5lSLVxLsRGVABThoD3xKHosSF&#10;EQOGdch3uNE2F5L8z1+nl8oUuOjBRi3MAWuQ0NZS1LmOrs8bS3CjVSGjtWyTvf17OS/cJIa8WP3T&#10;ddL+Qpv04kYbfp12NcqNhpQ29jY5mzfapRgZLeaZuJ86XXbTwOYrv3tqB/A1lRw99+y5P+9/ZfKf&#10;mu80/1vHq71La+402VTebsosvVXdWv9s23TTt9ufbH2u4/m6Zxt+UnGn5tPGZ1ruNj/dPF/5VMt8&#10;5e0WKbpRKwVXKiSTDTkF1pDBRhLPppkEc0jGzZMMyKSdLeT3FPJdqgB0yiT6bO69K/3pJP0G78OV&#10;ZPBJWqlMJYk7Tia3iWixGgqg+pz6jWFf2dfnxhx7OgOP+CPHqJn2tK4fZPTwiA8auK9Ys/mboqlb&#10;DoWKNc4hK+amuPI6/lxd+9B6RL2HC6/pwhWqzUio+E0lAwhpEjCVwf0U8WCz95tKZcNncwdggnFQ&#10;xfP5487nie/xZNr7x+nBwYVGjVbDYXJswJfakQixHPQXCz6HA1XyTsN0QO4LEZshOi0PA0TD8WI9&#10;wP0hZseM4P5is7JBirHh722GyWvgbvKZzuQ1deIwFMfv6b01kypuDOqyG2YuDZ8xkBoPt9FECaUV&#10;fySyXhh1H7q5cimDhaXCwGJPlUrEdBFXyrCzqy16ySpyOkccm8NkW5KVLA06IN/y2Cb/6rRJ/sV+&#10;g/yrLctuvfybE7eu6z99PGDHj5dHHXx+V7JZxUad4YolOos/+BX/LX7H9WTY173OR57yux73s/iX&#10;MqXy3Vrp+H6HNL/fJq0fdsjZn16gSLRErDEKmBNnaxiMLaBqCzCH0MjS9XiGGA1x3GOJDFWLYzR2&#10;ppQycrkU6bHoUjPsDcfMT7kAAP/0SURBVEZ5pVWCR7PFuCZUdpZ4iGM7Bal9SbIHO/T2EldZk2Et&#10;qzIBHJjN+kJbiifN5N9898jqGFM9u/l6wF45Vu49+esyGwU2tReqypMnYu6mADZZXLyUcn42cbFT&#10;z0VPBe1q0mjEGQ2zsWw4JkdqDsiOsq2ykWLNDdTarEMq04MNLrTVdBJYjTlgNT+vSed3uffAZrMC&#10;m9ZtcmBgv/hOeXMBEyVVT1UDNjCbV3tl5I1BmXpnQqbfnZKxd0ak/c12KX+Ni7Fnkz9OuJkcqW1V&#10;WgS+tBFQbiQlZQ2+PPtXE9+d/T8n3jy7ZOr102Gjr50q6HtxaqjvubFrLXfa36l6uuWnmbeqPs2/&#10;WXO34nrD3dSLJfNpV8rnK57qnM+73SAlt9qlEEmqjI0h9xayyZ12JJ1KKbvaKFlUV6ddKpUkACb2&#10;XJbozhey8rG4ptJskf5buHr82Gw8qLtwGKcync3ZHhA4NMT8k0EXsRjyl8O97nKgh67Avf5i1I+L&#10;qd+PccIeNJoMF5vRIDFlMzcbBEQAGTM6B9vgeDIHYNTQLjfmuTjws80oTSUBJRPAyWrYX1xhEfYw&#10;DRsAyA/m4M7m5gjI2NNuxGMins8QJY7jNJ5kRokb8o77hE6ch9gUj2eJHYlslzGAAgCwAzAs2SCd&#10;h+P4WzbRPl6/j4LFQSrr+wG6Pj+xoz2+RQ9Oq74wsevH7stmGnO/Sj5iolAC2DydABVXHg+cyBCL&#10;bgaYjcHOJgvEcxRmM6TTg4nPWJLY9FPdP0nsJtLFnSJIBTxhJ/Ml7mQ5o4SzJWg8RyJOFcLIeGyW&#10;uM9SD0MxZAxyU/Flvpez9eQ9mgD3Sok+ma0HqggAKulMDQyrQgIH0sSxIUIMCj1Ybri5DsrXPTbJ&#10;PztukP/jumH+X5033v2656ZPFofuObc91WjHrzq5g2Z1fxV6Nq4y8mndz6phNo0fNEnTu03S+kGb&#10;9L09QoucNCzQYdTdUEjKhUTI6VzJuFIn/mcKYTXIUACvz3iW+E5jg4Y15AEyOecbYKTlksIFSfR0&#10;Pgl42tWUu4ltN41GBzPkMO1rdpS5wxTsZUmahSyjX9reYk/ZmkJjTmTE1fGm1LiYyCOR+8Ss2m/c&#10;LT/kb36d/5g9d3r+oO58TW3qZNzdJGqGUpE2S8/mSSM1QjWwmxLGIWRwjiSTt7FqNBaD6oPU/+zU&#10;52LW58BeMtYALqv1YLPqAdjQF20tNTbr8tfLRlrbbK7ech9sDojPpDcXBxFSc6dGOsjZ9L/WJyNv&#10;DsnUuxMyowebMen6XpdUv14tsc8nfhx4IyL21zke7blaBD6TCDw/P/+HL8vLfzXzg8t/e/tn31n0&#10;3I+eWzXxyim7jhdGGyqfbD1ZcLP+dvbtxucKbjf+MO5i9qd5Nxru5t+ov5t/vf5uya22+awr5ZJB&#10;DiIdS2ougJEA64hCltKzEKSsBHIVCTCUiLNZzFehd9ZpNj82EHeYhy39r/xw6HgiUwWq3ARg4oJc&#10;4giYmA1hdWUDd0BCMR32AwAi9AzDEruoPQOprIbYoLmiNx2l8I/fWyKpWA+ySfczMEtt3L3UafQG&#10;igWbuQmAY9hD23puDfrc5Uivlxj2Mw8FxmDeD9joV4gcA1gUwLhO0rIee60roOJMw0RvGIg3n9N/&#10;Jl18YCVetLP3YrMImclCxsrgP3uKuI5w1Qz4+CC3KQnLaShGPEeSaf+eJD6jMBl+duqnHqWbTsj9&#10;LFiLw0C02PZSp9LLz71Uzg8yB2Y8VbyGeL/hJAkDDNSVefg4OZ2JPEmeLpe44xQ+ThXQnqReGp8a&#10;BKDrkfAKRIe8lgpgJJ7A5XWhWVJPVkne2QYpusz9M/QOo+gxHZaSTj1K9PECSZxFVmT2i6pLiZ6B&#10;GcJmgsfzATBGAJynaSOPq9qVmCk6PJ8EgPibuOlSCeO9o2dKAawSNnMS8udJ7vM+ibxHEM/xnciR&#10;QJhQ8AyLW6/xDLHth6X1x83bD8d+ZNUd2GbS5b3sP5+8uuv5j2Y9VzBZ9Wbdp43vNEnNW7XS/n63&#10;VL3SSkFpOt9BFudMKiMQUpD8elldyIO5vGceceQ7glGmwBx01NfoMAZ0MiK65HozsSkWm5ZYOVTK&#10;wLUmGC6ymml7FI0vvWUdlueVsJv12XaMHWC4WoajPO65XxbB3pYnmsijSUc+sajwj1YmiV/nP5sC&#10;m6rzZXVR4yF347E8Z5FXK0RGrcKiXXE2n3ED5J24WInqDxVTamx2Ve3Ajg2IKAkN6/O6dFhMKmwG&#10;R9oaZYFmvs3qVLoIZMJsYD8bVX6ndqtsa9shBwYPSSDjF6Ip6qxTORvqbAZf65dxNcsGoJl5/7hM&#10;vz8lQ+8MSv2b9Tj+0u7GPpmY+uscj/ZcLQL/ZQQeJNPnXp3764tvXfzGybdOLp1+87Rpz0tTYQ3P&#10;9NehbU82PD1wtebprpdKbjb/OPdq3aeZVxruplyouKu7WAY4sEh4R6MtR1ITEEIyOvhcroSR74gl&#10;lxFDkjbwDHIMbUw8GAzlxchbJ67gVOW3C7KHF/UEzsgeTuQu7GAEqpOwI8zCAmZhz0x2JRsZD/iL&#10;wYC3GCFp2aHLO8EQnKkKtx4DaJAXrPoBFCQi82EqyVmmvcFiO8hrDUeIHSBh0hcIQ+F3aPYWAI0F&#10;QONJv6mgyUw2dpgHG7fLUIK4DdNCn5/t+qLFtJthXoCPzVAknwFL7WCQmCOVHewkgQwwmQI6Jj3B&#10;YtzF2GTYgWIgLkhX9j2xYtLNc5G0/EczeZ9k2APvoX7XT33JILUlXGH7jqfDLGA3vKc7DMNzlJzK&#10;JKOap7IY3ZsuvoCS70SahJzIJj9UIqmnKqVgrlmyztWxmRey2dO6hSvxGMUuAJXY6WIJn8xjky+R&#10;kNF8AKcAFpPB8fHawynUjcCmBjm+fr6H/iQ9SHlw3J68vz+bvOMgbHA4TTxGAEOKGv2HyB2Nk4ea&#10;LhP/EUYEjKbxnhm8RpLY8lruw4DjUAqfHdPBcDZNLBN43RTxHkoTlz4MB308PpZFDOhhxut6jwK+&#10;fJ7QqXwYVw4sjMmexF8tV5iV00gSrI/PRy8zj+PpjC/IhJFkY2TI+CT4TMbzkcezzH+5Ql+dt2XP&#10;1jhXvlbzVul3YcNvIAu92yXFz9VJ5qVqDBptuNFaubhpksrr3bCyIgkE/HyHyJvR+TkHxqOYmxdA&#10;XX65S8oxeGQgqTl2JYoJUppBPedQT6KYtkXLjiIPWr84ytps1Qnanp5j9nSDZkVYyCPee2Vliuk8&#10;I6V/aFro+ysZ2f9t+1EdtqsvljbHjUfMpyC75pDTyyNvVowBpIycYiEsMZ2LlRgYrWmDoWyvREKj&#10;K8B6JLS1Kl+D62wN0zpXMWpgNS601QDPGtVVgBqb9UpqU8ymlsme7eSUhgwkALCJxHJedacaZtMh&#10;A4DN2H2wmX5vSqben5Shd4dw/nEx+CI5xG/rcrTtU4vA/y0Cejvv2Ktjf1337NA/p1xseCzvVufj&#10;5bc6rYqv1TbnXq2eTD1X9nz9k33vZl2p/Un6uapPcy7VSyr/SZORrZLIaySeLiQxjrRAQl0Vw0Xw&#10;Hz+S+5GzeSS72TBgF34kuJ2Zme5AQtoRpmEziVyEfdMaKUgV0dmTpLYlYW2JjOUCO3HnOY4wDUsA&#10;ROUQHEbjuc/skuPkSmgrYoVsZMEyhjGYk8g1gbHYcVVnCwBZIVWZkxMx5XemAIYLjMKN9/ZWeRbm&#10;lLjBclTi25H8hS1SlQUgYQ7QmPbBRLpDZR/TGI+0+8mBdm8x7PAHSJDKBgCz3ggYQ6RYdPLenaFi&#10;0QXb6YLlIE+Zd/GevbwnEpYJbMaghxxJL4yJ+yZ9gFYfn6sPwOtBniLn4sgxO8CivMfJAyFHhR8H&#10;dI9n09Y+W89wfHjcjU3edyhVv1nbDsJeBuNpjsgmPc7jwxgG9Js1INSvg+UQY15HAVIojMWVx+37&#10;YvXsxqqbz8172yClWfE5rLnvAHjY9ETJMYDSuIfP3kPtCUPBTDgGY+JgyTFb8vnVMVpzzObIbwqo&#10;1XEYdwPGyGwqHqb83pRjN+2AwbWo21AxawsVo1YAlnW4JUAMsAUbqt+3k6fqQfLrIoYsyy5yJj1c&#10;TPSSC2KzdgDc7FmOsDGHPi4qBhLEfZAWNJ20tOlPE2eO0wEgtgGArRSb43eOCoQBW2fyR458zw6c&#10;O96z6XfdJuPn3HuDl3Li/2IMc8lzlRtKXih7Ovv5vLv5FCI2fa9V8shHJHEep11p4iKoTMoxNMQh&#10;lVnwOY60MwRuOIHcEyAKkBtyzCHjheSfymFvNeKrLhBaU+VIOey3gwuIrlTZW+InqzPI0+BI21bk&#10;wmAyezZ3a9mR6yqPBR2SpRlGnxpVB/db18b8w6+7Lc2+PPtHZeeLu6LHQudjJsMkneaiBRhIqjCc&#10;VGEsKTuTS9dnnaQgtZrXGcu28i2yAXPAeiSytdlrZQ2us9UKbBTQkKtZzc+K1azFiaaYzQZs0ptr&#10;FNhQYzNixsWdNxeBsVJyu0RaX2iVXnI2o2/SGw1zwNS7k3LygxkZfx8b/FtNkvudfEl/IbP81z0m&#10;7fkLIQKqJoR6kBFmytc9O7mo7+UTxp3fmfGse3YkO/d6y+Wym93XdZeqX0m+WPd+0vm6H8Wdr/gk&#10;+ULpp7q50vm0S7XzOZeb5jMvNtAzqhr7bD7/EWEkDGcKQPLx4j+3HwVv6qrSEY3fiV5MLiqfwHIk&#10;v+A8kcR/fDYMNnTlYnLh96rnlCXJZle0fkc2S6/JdAroomAYEeQzcEQhY1iSsDUdZTojeQA7pC5j&#10;GIst4KMAymKMXAOvp5iNHQl1O55rOUL/LMDCmsmEDgCVNUzGCmByApiM+wP1cpe5AiSYxjEkMJP+&#10;IHIvPmymAcxY95YDHT5yuNNP9nf4AhpBYgTLONjuKzub3eRQuw8bJjkWNke1oSqW4TnGFTpOLV/A&#10;woVEuh0yjsMAVekwI1eu9q26w9lUA8UIADLq5D072ITY2K3ZpM3Y0NVGrwDNhqS6Ykwqua4ARG38&#10;+uS8Ykp8fjdi6kaMvMdS9b9zHebqfwRWA5Coq+vISfIbJysk/mSphE/heJvCxADLCR4HrCZzJXAc&#10;QwMboXt/gpjrQRFZD4C0BBRt+Aw2gI963IHPb9MbLWaAihGf24zfmwE2lnxe80Eq9cnNeFOwaA1I&#10;2fI8R9iWJwDoDvuxH0QKBAz8R5CiYDi2gIMjbEWxmvDJbMAB2W6A3w2miR3t+K07YwEhLiY6ImEA&#10;XEC0c8wdCWLdTnybw8W6DfZKkt0FNuQOm3LsJkfUzViBvmQAB7YFA9IDE+9pr2JOrBxgmNZ9MXxu&#10;zgdA1YZYepBvCjqBWYKLm4DTaT+POp1boxss/KsH/6UzaJOTcyf3dNYzuXdzXiiUhtdaJP16hT63&#10;FH+G/NIcTjrs2yZ8b6bMrAmA2cRx7vvO5MOCuVjqRYacokiUvmlxs5Xi15UjBhXBcgR2c4CeaVtL&#10;PdjA7ZGtGDuQ5y5bM51kcwo/06BzfZb1/I40q5e2BVlv/GUQ/O9uNwpsSk4X9gYP+81H0UQ0i1EI&#10;eRRzVuN0bL1WI3Wqxc4UIxY4Z4yY0rmzcgdgs0Gfj1kDs1FMZpWyPitjgKq3wYWmHl+r8jkUdCqw&#10;2QTYbEVGMx+1JIa+En2O3mu3iqXlhRbAhnk2gM1xgGb6PWq59GAzKs3fI4av5kjkM7Et/91j0Z73&#10;ZYzALxUS1uHGmnzlzD+RTF8FaJg1fXvEvfHZEe+qJzsLCm629xTebH02+2bTK7m3ml/Pulb7YebV&#10;6p9nXa+9GzVXNB9zrmgetjEfPJs5H4PUknyhFrDIIAGaS5I5DVcVV9IKCMgF2PGf2AlJx4LEsz2b&#10;nCuyjf1ELJs7eY8RnV7C8CKp6zqJnAGo2KvENtKWI6zBC+eUM/ZRd/4jBOBI8kXicIGJOGLXVbce&#10;sAsHJDGrMRLZ5CLs9IyFTYjXtlQMA1eUEaBwoId2IgCBEVfNR3sCxVAl5rk9ykZu2Ml/7k5/OdoZ&#10;oN8gj7GxH+0mn8JVuiGgYdilcivBcowNXgHI0S5yJjzPFJZhxrKEUZggc5kPwEjIxVjDWpT7SgGD&#10;uro35bmKCVgCHiZdNGxkMz7M+1mTWLcd5IoeFuRAIt6B/Ig1m7ITeRUrXsNabd4DbJrYT92ImwNX&#10;34rJWLEZOpJPUUzgWBtmgnY+G1f6JryXDb+zBAxsu4kFm6kTV9QWTIK0ABDs+dmezdSLHI33SCqS&#10;V7ZEAzSh40hg5DaiZsipADo6EvMRx8mLIEP5If0oKct/OEvPfNxhA+4wB5ceFreu/YmADccKW1Hv&#10;pT6XA8sWFmTBY9Z9AAvvadFDhTwMxqQXoOIzqu/BqJN5MF0Aeifx6oyWY618Ny3IgB0AGZ/XojNS&#10;TNrDARUFKLAkmIFlB1InUpoL4OHamSyuXUnijIxm1wY4tBNDJl9ac2tFvzFrch5O3YBJd7xYdRBL&#10;HneE8dj1xfH6xJrf2fC39r2cnxyXPezNARDyQHbzUqxuEqbHcoAV2nMeO9LF2fdkxnzgqZSfBI8l&#10;Z7h130vINz7Z+ETV01WXi58ukq7XO6X7rV4JOpuhvwBKgsXUUacUgowWdrxImilsLbrWzgVVBhM8&#10;02GsfJfIgTlX68jdILmNFItjU4LsrfEX81Zcfg3UFuV60tLfUTZlOiBbWcoqxg2sKrCQAzVu7x5I&#10;dfDgI/zaHZ/V5+5+rfuPi07nDIbS2y2WnE3myWS9QaBZ1TZdq8X+XEF/tGxJ5OLHpNpIDlTt0zvM&#10;lES2JhMWw2hoxWZWwmzU0gOPAhyYzVrAZj0y2iZktO1tu1AHbMklBlLjlagHm6YXmqT71W4ZRUY7&#10;Ts5m+gMFNtMyAbNpe7tdMl/Lk4jn48a+jFvoV/MzsfHjntIXAqqlEnYjb1z7k9k3rv3viefP/t3U&#10;nQt/o+7Pvnzzr25+ePOvpl+7unzy9SuLZslv9D91cmXft6eeaH1qZn3bU1NWLc9MWNfcGbapuj3o&#10;Xvv0sE/ZzYHcwlvdDXnX27rTLzePFV5rPZ19pela5pUmWne3fhx7qfqThMu1n0Ser7gbdrbkrh+J&#10;QQ82dB+Smb70bnKn1sITV5Czsr9OpzEdUd1PpW07shE1Fw7Yam3QeZ1hEE5cmVuTy7CZ4D8uLMQZ&#10;S60rV0ReMBU/3Dd+1FH4kjj14jV9uHXhOa78B/ZD4vHkP7Mb4OPK1a07DhwnpAxnNkNbAMqUq2ZL&#10;roBtB6DxagMnN2Gjt9mqhDlX9wCJud5Sy8bKlbwl94/BGqzY4CzYiNVmbcomp2y5RwEOEyQt9Tcm&#10;yBdGHcHkRrCkkvg2Z/M3ZxM35ffHABe1oR8DXBRImQ3AIAAFM/WebJR2w2xkgJjlAPIPuRhTlejv&#10;ZeOE9RxlmZFrOdLlp38tM8BFSV3qs9iSi7FVGy/HYwdoOHFMdmzCzlzRO7EseK4lG48Jm7ACJMVc&#10;zBQwtjMBso1Gj60wKB43bKeHFjLSsc5AMYbpHG7FVABjMlNyE8uOTV7lRhx5bSWHOXPfjeUHi1I5&#10;mWiuqMOnsiVmmv/MU3k4vbL1MlkULrG4mWLsw7l6NuFB7kT9rVr2xMgWNuIAE1FAZw146R/rBrxg&#10;AHYcn2UH8QEkrJCzbGBvDgCCDdXwzrALBRqmHN8xjsewDWCEBemBh/ib8ncmMBNjJYvxOyWXHQM8&#10;TWFOxq0ANUWOxk3cMuvFBtaiQMQW4HCAyTiT43DtBgjaEsQBVuPVx4UJfcVsYT1ugKGzAhF+dles&#10;iHPLjUJJ9wHyOSMZEjiSJZEAQDAsLoSYRAC2ISeVxVrVO9WSZyEPRa4lBCODExdOii074tZywR7s&#10;TA7Q52zG3aiLeed0Z7I2qCFvQ8/0W5955+THN39+WZ6/+6y88Omzcu79Oam81UShLYYApLLomQqK&#10;Zbsk9qwyqbRK5PFyLko41wGysFks3DcbJQVDhedABkCDNNzBxNH+TLFsJneT7yob0+3uDVQrtJs3&#10;rPb6gVtxuM8SiyW/yrL939oPVdFx7qms8cjxUIllHEMuBbs1TOnsvgEQUBjcSCFvLheAMUoGrTHD&#10;jXZENgM26+gesDZL5WdWkTMCbHCirWDUwErFblQuB4ltLXmd9SWYCao3yp62feQJYTW0A0phcF3Z&#10;U2XS8mKL9CiwYUrnJNbn45gDTnw4LZPvj0v72x2S9Srs+oWIS5sumP9apof/1oEvtCft1Ol+X3en&#10;7M90F/L/JvdWy7KCOz0Blc+NtJY8PXi8+Mn+Fwpvd7+Ser3tvfC5yo8Dz5T+PGiu9BN8+Z+GnSn9&#10;NOR02XzwmTLsk6XkJ0qozi6ZD5wpng/gP4DPTCGsIZurrmyYRB4TC3NJZNKnicddeUw97j9ThCZc&#10;BFjAMpBFvHiOMxu/PRu7B+4bb5KTjsczSYzDEmZIVMNInHHJOHHrxq0VTMMeKcOTTcmFxLGd0vsn&#10;eN4EI2xJqNqi49qxebkqSyvygzkbp+MoEg1/40Cy1ZFRt67DSB5jvAdXbU7kA1wHUpFi8pCHaO9B&#10;wZolG8JRrlb1Ojtygg1Xn2rjV5ulNVeeFmzOFmzMNsgpFmzOhrADYzZ4IzZ2C+QYK6i9LfKHAiET&#10;2IAjjMYaZnOMXMAhWMlRnmerpClYgTlym5ViParmA8ByRI93gD3YIZMoS6oFAKSsvmYA2FHAxgDW&#10;YwiDUazGUuUluEI3VaymA4ajWFAbr69kLa7MHfis5jAJK67uVS7Dmqt0lQRXV/yWbL4W7VyhqzwE&#10;+QULrrSVBKQYh1rqCl0xBQ+V+OZ9lDnAkddTcpJiKA7ExQ6AUqCicj8mvLcCIwU6CmxM+AxGgI8C&#10;KpU/ceA13Qf4rvqVVEQehiS/D9+5N9+Jp/5xPpdKzvN9BMBaVP7CYwCpiZh7cd+Vz+LJzx7c2gEk&#10;phyfJczDuJ3P3wnD4HiMYRfqcSWX2ZKjMYd5qGN2ULITjzmRk3Ah7+FIjy/FaOw4P9xgtR6cQ17Y&#10;qr2RDT2U641zzINNXN13J4/kQSJfmQNU4j8YEPTgPFOGCT/MCJ7IXl487jbAecm54MJ378HFiS2s&#10;zw5G6M1xqtySDa4py36+S75HNy5WPJEI3Th2dXFgweMKFJWUZ8c5YEvS253zwIOclbuKE3U/4fQy&#10;i6dBZixOxUCq531pRhk6RxHspUxGC5RI7nOVkv1iuaS/WCbp3yHP8kqFZL/EY9fLZ7NOFltWn6t6&#10;qe/Fvru9b/XIiY+Oy7mfnJWbP70m135wRUZeHsKVxxU7TrQi7NqKPQZiqvAey+O9cUUiW7V9d4RO&#10;yHM49JrEuZ28Ed+Xcs05IrXtr2SoWoXjvEmT98+sKv2nPEqD1/y2e2bu8dw/TZ5KmIkaC8f2rJMS&#10;HGgNFNF2Xm9kNUgbDKcUZhPHBdXRyiOyr3I3zGY9MhpgAtgo55liNCsSlssKVdT5y4CTgyMN59rm&#10;6k2cp8e4oAlCJozGDZoqxU8VS92366TjZQaoUWczQcfnCWzPJ96blqkPJqXn3R4p+C5qyUtZL+fc&#10;yfnH3/Y4F87fU9dR9+z0P5e93H8o9nZlZvjVmonwS+VvBl0s/2HQ+fKf+5wruet2Onfe7VT+vMOJ&#10;HIq9spgqWAAbyIMFZLNh55GMpMfSZBEnfT4/k4xVi6tNN3okueKeceekVI+58ZgL7hs39Rj3HYZx&#10;8rChO+sdNvn8x+VxtUZy0aHT0ez53WAW91P5TwYYUG9gh1PHATCwY/Nx4D+xLbq4y3Dmvcf4D+2o&#10;XEFsRG5DLB735MrXZRQQQrN34YrQCYnBEV3dbZLXBXxsyJ9YstHbIoc5wlicsMS6A0xOsBW1FADZ&#10;jvI7wMkekLJhk3dDwrFVshA/W6tNn03BUm38bAyu5BWUzObI4w4jqs4DHV0BAuzFDGCxJ5dhD7iZ&#10;srEr1mLGBnKUDdiMn21wY9n3JXD1z2bIpm6JRq6cSj4kg/2GYGocoxN5B6XVO3LrwualnFBKp3fg&#10;Z4ceWACbrRNXxDYdbGQkaVVOwJyrb0uuztUyY9M3Vhs/uQi1VKLdlY1ObbJeHKc7G20Azqcwvt8Q&#10;wFpJURFjuaKbwYJ7EvccjCKUWPqNYKEmf+DNlbYP340fn1HduvPePiqvwGexYRNXG7xKkhvBcEyU&#10;VMatNXKZFSCgciSuHIMrm5KHsiETV/9xHHhTmRRrsoETSx++L/V5lDssiPMtiHPJj+/On801kAsT&#10;Py44AqmPCVAXKgCCqlEJgXH6AAx+fA8xyGkhPN9T1cQo8wH5tQBcXEG8RxB/G8o5HTDFuYbrzZXj&#10;9+I9PTkvVJ7LHcBQCXhl/1bFnS58Rnu+Zxus1BYwRWUmUHKkYn7mMCITQNkQVqPA3ADmqVjqoTY/&#10;OdQKs2vh8cYgOdSALZwOyQerAtiAMV0gNx2s9ZWD1TzeQC1THWyvKkiOVPrLvjKkU553gPkwe6q9&#10;WT6ym0Flh9TfVwfKAZ6zv4rnVXNL9f5+bvfxOnu5PdKAK6yJ92+GXbbCvvjujVmGysQAg7ZTOS8Y&#10;vedsioRdyZover7px63f7voobibtbvzpJKl4tkL6vzcgp394Sq7/7Iqc++kp6aQ6PgK7fQDGjTh6&#10;o8WeryJ/SV7nbKPk3aJe551pOfGDy5JFbZcZBgvPcYAX+3HUTPbPQgfTL7p1xyW5tUQ/+psMSvtV&#10;Gy452D9LnIo77T7qDMsNwfacLW3XGqTnVot0ctuJtJePqhHS7Su7K3fJ9grcaIDNWpjNmkyVr7nH&#10;aJbTiFOtFdTbrIDlrEyiC3QWrrTCNXQQ2MT5a4wtPgSwiZG0i6lS8TR1PM8Crt9plf7v9tI5ACnt&#10;vUk5Rc5mGkda79s9Uvp6uTg/73/X7TmfxQsHLH6DI5mYn/jDuu+M7Yi7WV/uc6HwRa+5wo+dZ3Pm&#10;vSnO8qUYyuNMkbhRVOZCXYEbLMKJ/5AOimWcKKAOooiFNZSaAD8YScApZqKTmPU+wfyME6Vc5RQh&#10;ORXrlzf1AJ4sH+i+D7fqZ29qDBSYOI1QNIeO7oru7s7QJZ+RAqyjuVzN5QASOdhhMwEPcibcOsEm&#10;7HtTuPLGddWFNt1NHoVlo3ftII0hLzip207AoZe/Uc/tZBPmuTadbBDo4nY9XH3z9+Y8btWdyGIT&#10;UYvN0Y4rL4dewItN0p5be66MndRVNMlgO3RxV/3rIxcobZ2/ceZ5foCZC7fKOeTCe/oPZYt3H5sW&#10;0ogTurkdr6uueJ3Vlbe6KlcW2kFAiytmF/2Vu2JLKoEMIJJLUMuL9/PiWIPGcvSFgMp15QdA+nAl&#10;76cAk8+krLF+5CACkFE8AWEX9VlhSIpR6K/OyXXYdHP1C8tSbEUV2Kn8g5KGVE7CXjEtBUBsPLbk&#10;BxwANyuer1xazry2yo0483pKhlIMwUtZcvnswXwPQSwvAN4PUHDjOJyV84vlpKQomIRaDjAUZ97D&#10;pRcgBHBcyX/YA7JOOILcYQWqTsZZWZZ5TWUV9gLEPQEGd7XRA9besIUQ5Eo/8gv+XLUHsHyQJYMB&#10;mgCAwp0WMR4YBjy4OFDmAXu1cfKejjAGOxiBqqlRm78FkqFyiBkDdIrBHQUEDNsAdeQtJXEpJ5jK&#10;rxjiGDPg1qA5AEBA8kPSO8L9A00+crCF4lXa5h9VzyG3dADQOIgrzxAgOYIrT0mZhrA2A1jaYX4+&#10;0h4k+5Rrr8tXz04PwiQN+P3eNoaJISMe4DkGfJYj5Hb2NvvLznov2dMIgNRjzGgAZACbwxRGHqkl&#10;uQ6YHKnl89Uia1YDQvx8mK7KB+oAlroA2cc6yM/7agMBIV63EYmP7gOGTeE8j8/boFYwjwcDZoGy&#10;D1A6wmsZ8BwFOhawOguYNqaSeeeZ2J/R5+35hPP5s1k3Sp8quFP6k4yb+ZJxO1uqX6yWge91y9kf&#10;nZDJ7w9K7zudknK9ACUhTNzoJefCYLdQ2hFFXWWWzqutgM1ZWraMSi498EpvNX+UPlla7len++ff&#10;YJv6f/5J9lD2nwcOBVz2HHaVREZqV+JA63uSyn5Wz00A53qdZJMT9e/yBIgP6BP+62Era+j4vJoa&#10;m5XU1SyH0SyLWSrLopfK8th7a0XiMn6PHTprpb4ux6LJWCLpXpE4E0fH63SpuF0u1XeqpPXFZul+&#10;rUuGvzd4D3Bwpc0AOqPYn9tx9uleSZP4p1Ms/58HsuCeAINpfWbyn6peGA0LO1f1vMNU5l1bru5s&#10;uEJUbMUKCcoWO6MVspQjty44rhzJf7jTTsMFz7rLqXzyG/lIW8WcZLAYkoXe1Cl4ULfgPo0EBpA4&#10;c9XpwhWxI9KXI0zGmeUEg7GnZsCOTdVuIgtHVhaOKjZxEpheAFkgNmEfciw+SGo+Slrjue5qI2Wz&#10;dWWDVUBjpwcABQZccbJBK5ePM8zHleUC03FDF3YbwG0EE3JlI3ZQjw/wOoCZJ1fm6jUc+VtHbt35&#10;vRvMRiU1ndjw3XkPF9iQu54FASBcsfvjYPKi8tuBTd6Nz+rCxujF53Lj7z04DlvqLyzZUBVAKX3a&#10;a5ArfRibE8DiwCbswWt48R5+MDclr3jzGTz4Wx/1eXjMXX0OWJoCLE8AKhgGqAAmQCWyAd+ICfqE&#10;cavX5tXzATUvPmsQ9RsKZFTC2K4D9xK3PgCUJ0Dqz+fwAfRsYTS2OJmcAVTFfBQAOfE8N0DRGXBx&#10;pNhRMR83gEWBl69yT/FZAnivIMVokBYjJ/ksiknAAFR9SCRSSAhszxP2484VsQsswJkrfzfFhNQV&#10;MgxAbfx2yH0q/2SrWrog+xn3IJEp+7TeiKBYgKrjCRMDvXkhSC+rGSCjqc3biPuGmB2MYXnHqMFR&#10;zjUjNm8jgMCIXMgRcjuKGal8yFFYggIPlaBXeSslEZohP6r8k6UCNliMm2IlSFGBSLApJ6slnguh&#10;pNlqyTvXAkurlDiq92P6CyW8h2MFtKNh1mGqjgSmHcN5GzeM07CHiwDyDmG9mcxs4UKINiy29eHi&#10;2kT7nAYcZdSUWNeGiHUVjjrAwKjMWywqgsS5EfBrQpKEWdjiLHNohbW2hJGbwX2I9OhK/G3bAUly&#10;N/YYC2wxDdgg59nCBO07oucdOuLnHbrj5625b9YSMW/VETNv3xU3b9ERdde4KfxT047Iu1at0Z+a&#10;N0d+YtkZ9SmGih9b90W/ZdkX/QOzjvD3yA+9adYZ+SEy4FtYuK/YD8ddpi6pz3MoNjdgIinAeyJ+&#10;dcxo9vbM8VKzypP1K8OQo36515rFHYs/cDvh5e981uPlhNuJn5YhudW/RnHrK0hH320hGU6O4vUZ&#10;SesvkPDqJIlqTpIcLlJrX2mTwffGZfRDrvA/OP1p5+W+gojs7D//vPbSqJmov/Ts83jGd8RdUumL&#10;1oAhYPjpbhmjk/fY073STbGpcqNFkos0rjOQTYyEXl+E5Tkbq3P6csBmuSwDbJZGL5OlUUvurTiA&#10;J3YJjGeprExdJmuZ6rmzahsXrxbkyQLoaZcp9TerpfJOuXRwvL2ATc8bXfriTgU2U+9w/O8MSQdt&#10;a0q+S/HvcykPl/25/vmJv0u40VjvPp3/Y5eB3HlHJVOxmduSXLQ/gZyFvmtLcs3yZKqYUzhoA/V1&#10;4HHXGSQylgtMxg3pzANQ8SYH432icN73dOGn3idLP/E5XfKJz8mSj0Nmyz8OnSv/ecS5qp9EXap5&#10;O+hs6UeBZwp+GnW2/KPIuZofRF6ofifyXOW7oWcrPww7Xf5h8KmSHwRMF/406ETxT/2PF3yslvdE&#10;wV33kZy7gMe860DGvAIJNxKjHmwCbmyq9oqBkLBV+RHLdnRrmMsDRqK/VaDEsmNztuW5Np1c/cJs&#10;FKOxhJVYsynbs6y5b4nEpP7eCbByVI4gbKVOMBh7ErN2/N6WW1s2aBtqGtx4jivMJqCPzZdBUR59&#10;NHqcICE7DFj2k6CFlankrVcvAEqS1xfwcYNdecK2PFjuLOU+UkVvCgTsugAK3tsLaSxirEAcYE8e&#10;PF9ZXd0VkPLejjzPSX2+TjZO/lY5pxzVJtXJJkcDR0c2QXdlh+X3KqnswGuqhLqqM/GCSXkAziqf&#10;oQoCXZHGvMlJuSuZDznIA5BwVXZrWIQn95W8ZE91uKfKWcFqnAEpFwBV9f1SspFlF0ACM1KuMJXj&#10;MIf9KDnumHLF4YAzZuM/qOQi7quckXLCHcUBp1xbKmdkAIiYYDxQ7i4z5DNVo+OITVuBlJK/gtgQ&#10;dLO0zkGKVZJdEAAbw4WLArqYMQCBxo6+JNI9WhMkgO/UuwULc3mgOFXiBCvltQvps5aPFJXuKvuS&#10;HWSvzl72xNnK7mjbe7cx1HVEWsnuSLoOR1rKtjBz2RV17/5OHt8SZiZbQs15XP3OUrYEm8nOcO6H&#10;W8iOaCvZGWcju2KtWTbct5V9Oof5vUkO8weTnecPp7nc3Zdqf/dgqvP8nhSHu7u4fyjd9ef7U51/&#10;ui/V+Sf7M5x+fCDD6YcH010+2JfkeGt/quOF/Sn2Fw+mOE0cSLGf2J1i08VrRRhkuQfvSXWO3Zti&#10;57o9ydZqu856z5YIo0Xbog2+dUhnt2R7mPk31/se+cdNIeZ/rIaMWVhY3Fsk9/VAgVnn/7d+qabm&#10;N9nw80aq/3dge1CL3YjTJ6nXM6Xi21XS/0a/NL3aLD2v98rx789I49OdEl5Ll4fKeKzHRdL95gB5&#10;i+Ny8fsXP2k8jX+ci9zf5L3/O38TNxj3r969Xt/1GfGQFEwP9XTYGH66S0afIXEP2LRfpZKfjhJe&#10;bc5yqGa/bCrZKBvp5LwmW0loMJgEgAWAWRLBiry3FkculcURS2VpzBJZlrAE59xKeqmtl338vU2H&#10;naTgLK2km0cxtTbtOPcGiEfry5gFvsswNVrXTDBAbex7wzL4vV6p+26t6L6d8draa/qZRgv7X+aT&#10;g2tjztYcJ3fyE9f+vHmXEdgJ/4kd0d0d0LXtYTB2tFd3OEkuBdaCZHbX50zRJ1EXq7+ffbvzRuW3&#10;B5savjOW1/3qtNHgm3NrR949/8TwSyf+of757r/Lv9D9x6qT8Ozs7O+rk1+50f6bJ9Yv/acQ5Wb7&#10;xVJ1MLm3cv8UQ8LfZz/d/ljZ0x1L6253Lyq63rEi/2b7huzrTUbpV2tDEi9WVCZfKCtLOl/eGDtb&#10;0h1+qmA6ZDr3TtBU9nuh03kfBx4v+CRgKueTwJmcT70m0j51G0qZdxpInVe5FQcSyVZKSlLSEsVy&#10;9mzidmzadmzujnrA4iodCUi/VCEgG7krjMEVMPCGMfko1gQY+PTDJABBD1VIyMbuDSiGkrNSkwoj&#10;x4skbJjcBiCkpDQXJCkbVQHPezqQeHfEvWXHhmvLY4oNuajkNs+x09eoAETkYZyoWHcgt2OvkuzK&#10;gMDi6lVf2OdMfsYR+UvJY06qUJHHzEkcK7eVO1KdOxKTP4wslhxLADkQHyyqgbCTcC4WfAGUYJXz&#10;4DE9m4FtBcNigkkyB2GuULfhdDv274fxAHyqlUs0Tq9oqtfDeV4UPycjpcbzWsH618BOC0ja0bvL&#10;pg43Vw1MpsJfrCrpHFDB1X6hl5gW0NImx0MMs9zFiHUw1UkO6hzlUCIr2VEOJqufneRAEvf5nUGq&#10;K487yeE0ZzmS6SZHUtzmD6e4zB9NdxODNLf5Q2lunx7Ncr9rkOH+6aF0t0+Ncrw+Ncp2+8Qo1+Pn&#10;pjnuHxtne3/MYz8/luf5Q+tC39fNcjxfM8/xedYs1+d5y3yvV8zzvc6b5ftWWxb4VZjkeuUbZXll&#10;Web7FlkX+YaYFQQcsCzyOmKS57XfNNd3h1rWhUEbrTK9vnGMZZXn97hhrvs3jbJd/9kmz/N/Hwo4&#10;9IeqCeb+3P1/uilk0x+v9Vz7YFjaLwbCscs8uP9V3HB+x6zJcalTl1eX91jAR3Fz8fOJN5Ml/9sl&#10;0gDo9L89LBMkxptu0rIG00wyrZLqX6qTme9Nf9p4qi3ys8rP/KrAxYwn7Hfpcf6BHw1es2lV08Zo&#10;iclvD8oI7Kbvdqu0Xq6TdCRX/zYPOVCxixob8jA5CmiWIZ8p6QxwCX9CFocuAnAWy7LwpbIklJ9D&#10;1GOL7z2GxKYY0Cr6pe2vPCweSHJRUxgFbqN0POkHg2HO0XcHpPaFOlhOj4xwf+QN1lsD0sm4gZIX&#10;yn+S8UzO5q/iF////MxqwmHo+YYt5FKGPUaKP3EdhJGMFcFKWCR53aYL55G85r1OFX3qd7r4A921&#10;punCJ7uzG146btjw4uhjyrr8tc/xauT/eQC/zRPuN7HUW7EBLl2P7s/yGOiVfaViUcnV2g0lF6tM&#10;8y7X+tAm3zPvcl1yzoXKauoIOpk9MpJ6tvRK4mzhizGAVsRk7quRU1k/iJrI+jhmquCT6Km8T0PG&#10;s+9ivf3UdzT5U7/R1Lts2HeDJjPmcUrNewymcJs+7zeaPu9JPiOIq/VIJMIIJJwwgD2c+/7IU6oo&#10;UVXLB3DF7ovUFogk50sORBUbuit20ozFuIGhV/SWcmH2iQ2avEUlTSS5ijcv8RXjfDbtfC/9Bm6Q&#10;7yFHM9zFONtLzPPoWcYyzeP3WZ5s1mzQyS76W7VxG6S4iUmWlxzV/+wmhukeYpTuqb89luEpJpn0&#10;M+P3x7Lu3epXJp2a1W2O97xZls+8eY7vPK9/l4387rEcT5bPp8a53j8HSH5iUeD3I7N8n49Mcr1/&#10;yIb+oWWB//Pmhb4vWhcHvGZTEvSidWnIty1LAl6yrwg541AV2mxXFTJkVxrS71QZ3uBcG9noUhuR&#10;5FoT7e1RG+PlV5cQ6teY4B3UmGLsXxO3x7MqYq9XbcxWv6rozd4VMdsdy4KXOpWF/2NAceT/caPq&#10;XDVvtC5y+wf7XPs/1V/Z6772uzt1DCFT5/C98/hzu7L+bU7Vr+LfKuDwHQvaEXYq7nLsxbS7+biy&#10;VE6n880WOfGjCbn2yWU58+FJZKUOVU1/d+TZsSZdt+7Xaq7568QluC842qbTViLokFFGh+duZhhN&#10;PTeEhNYjA+RtypH+k3D8eTU6y/4SnGj0RFMutBVJgE0czEWBDUDzRPDjAMwiWRYMuPgvkqX+/BzA&#10;Cnoc8Fksi2E/i6OWyQpqcjYgxe3o3i/2p71ly/BRsbvoJ+0MUev5LoPl7hRJ0TPF0veaskST30Je&#10;q3+18ZO8pwvj9OfmQvnnyfjZ2LnGTeEnKk64j5Z84kFvJleurJ2Hc+dth1LnkdB+Hnux/ts1z42k&#10;dL18enfZndl//L8OZVoogfktj0NtXCE0CPSszvpLz2rdn6h5IcT6T9Tm5lar+xuX4rAldkVh67nS&#10;/XPnyojHbEvCDtuVhro7lEYkulVHx7AhernXxEe4VkZnMpWxyakqpsO1Krrboy5uxKM2vsOzIb7N&#10;pymx07MuYdSlOu6cb0PCZc/GuCmX6th+z9q4KbeamFtuVVFPO1RE3rQvCz3nUB5xjve54VgWdsOu&#10;IuwZ++LgV+xLQ19yqgg77VwRetyxLPyGQ3no825VEbfc6+J4rcSpoBbdgG9T/FhAU8LJ0NaUq6Gt&#10;qaeT+wvzdAOFBQndObUp/cWZsb15eXF9WVm63oIDyf15+9MGio+lD+TvzBgo3BzRnb3IF+AOaA34&#10;Cyed7o8senR/sBMwVxu7fj3Y0O/d1/4t/Aj8jmdd8LrwsYgb+bdyPu14vUMmP5iS098/Lac+OiVj&#10;PyR38aMpGf3e+Lutd7qNPo9wKPkwYjBmyKPLXYL7/JldUyztVxoAmQ4YTp00nq+QYmrkIjFveDe4&#10;yL6iXbIxFzszvc9UPmZZDMCi5LJQgCQQUGEt9n9Mlno9ql9L9IvHvB+Tx7wek8dDltBuZwfAxpiL&#10;436yqXO3rGveI/snzKTyuRo5/YNZyXoxX46et5TqF6rl9LszMvbGkDS/1jhf+ULp6aKL6b92O57P&#10;I26/9WvGn6xbFHWq/rLnaPEnLmP5847o3g4j2fNe03lvxp8py6643bUp+9mhP1dX/L/1m2kvoEVA&#10;i4AWASIA0/mD0IZQ99jx+A/zrhRK1ysDMvD2pAxSazLx0awc/+Hp+ckfnPlR2/NDOqU0fJZBSz0e&#10;902/bq8f+NFZPJ5+guUwm3qG+inAaWLEQCMzmHTUr4V3+urBxqCYnA3FmhthJ8vikcgiFZNBLvN9&#10;VJ7weUSW+j6mB5hFHt+QpZ6PyBPeX4fZfIvhbt+QJZgG9rfuF7MxS2r9XER3Nkk21OyUdY07UIq8&#10;hEt4clRn5fbPrkrbG21y4IKJNLzRLNPvTEr7W23S8VLDjxJPx1l8lsf/hb6WAo68S+1rY0/XDwYe&#10;L/vUfbJo3vN48SdRZ+tu6i60xmZcbn68586d37g69ws9GO3NtAhoEfjKRiCoMeivQlqjC0KHY3+S&#10;yrjuElrwV77aIS1v90v/h5My9uHs3e63J59qeKF3y2d1kLoRna1fjxcuwWBJpTtCBXN3Wmgg2n2t&#10;BVZTKbVzpTThTJAoDCvWFSZyuHivHCnYL7sytslaammWRQI4wQBMwLdkid+3ZJnfI4zphtW4PCq7&#10;YtZJbK+fhDHoz7PLXiouFErppXzZ33uAvnvBUsksqG3l22Rd7QZy3e5S9lyJnKBlzakfzMipD49j&#10;dyZn+kKUnPr+SRnEBj3GuOiU2agTul894O6zCsln/zqqPczYyxcXV94cro2Yrv04cKby5zGnG76d&#10;cbk1tPBK96IFpQ1+9uHTXlGLgBaBzykCfqV+fxvYEtUbPBT30/TLRfN5T9dK3kv10vz2gHRjiW59&#10;e+yTlu+MtDa+PPZbVdUrlhQ/FNsSST+/DPoPFtGqqpKu6k2XK6mvaZJ6+rnVY8XOpmA7Htu9X4uz&#10;mFYfFtMqA8ZP75WNtKLZyBiBlRgFViQtZojbUtmApLbc6+uywuObkkyxc8l53KldZpJK5/QsWt4c&#10;aDgoa5naaTfuJMXXi5hACtjQpNNqyoHBhEUyA4s59/0zcuXHF6WCzgzBz4br29ecRlYcwQp98Ydn&#10;PymYTPutuyZ8Tl/d//9lb3x04+9GXzlbmXG+7Ye6M60/K7k+MNB+Z2bbF/YBtDfSIqBFQIvA/y0C&#10;5O38akPdXap9PvQYCJsPn8uQVGzCBS82McGyR9qwBbe9Pv7zqtudsbpr1X/ymwSzbLbsHzMn06/m&#10;UapRcoaRArCpRmzPLVcrAZxyqWWgYDmFphmMis5k4mw0E2O9OhzFr8NV3JvsxKByn+wuhuHkLqNb&#10;AHJaCDmbgG/Iwcyt1F55SeEZyiHazcW5wVrCKOTdlb9dVmAs2F6BbDbuKgU38mRnxTZZU7Ya16e/&#10;ND5TI9MUsl6goPXqjy7S+XlIIm9HycRbY3Lho7P6os/ht/rkyo/O3dZNBPzFb3LMX9jfvCFv/MnZ&#10;d2/4VN8cea34fO/3uq7P5A4/eWJhJJy+sChqb6RFQIvAFxUBlcD3rApxsan2+p4DRZWBp1Mk6Sb1&#10;Kc+3IbH1SNMbIyTOu97Ku9bofN9k8t/+aEWzucuyTyQ9W3g2XWqvlErvM40y8lyXTL2M3fhJCk+f&#10;qpP668hoJ+MldTpWIpnh5N/jLiGM0XBrtpHDFXtlW/EmpocuwzCwQg4VbZeSc2lSfyuXvyuQlOko&#10;2QVzcW3Ehl98SLZnbsGJtpJODXspXraR/IvpknY6TnbUbKKNjb+0P10vY68OyZnvzciFD07ppTTf&#10;s36Sfi1Frnw4J6eY4ln/co1c+9G5H4x9Z/jYf/tAv8gnKsnsuZ9/d+XUG+eHq64OvNJwYdB2YmLi&#10;D7/Iz6C9lxYBLQJaBH7TCATUx/yde2VwhXWNz0fG7Z7zTgzqS71ZITUv9krNq/1S9kLX3brnBm5X&#10;Xm3d9d+s0/ta5enKxwpn0++U0KdNFXK2UtE/+EyHnPruhAw92yW9TzVL3dUyyWC6bca0TiKZ3+TU&#10;ZiferS5ihJy2rXgL0zrXy5HC/XR7sJaeZxpklnYzozTW7KHBZj7MxoHH41QT2ZKj4lBqI+vS1sJw&#10;tkoCM6LyZ1Nl6pVBGFC6HK3dL0mjMZJ/Okc67rTK4Hd6ZeL1YYmYo2j5jJf0fadHLn10XsqeL5PJ&#10;d0d+NvLqUMjnWXv0G31PBP73Jt64ENz49NirNZf7S9vnxv76N3oh7Y+0CGgR0CLwPxwB14qgRV41&#10;YaccG4PumtI7zu1EnCTdKpfC51tgOr3S8trYJ4OvzXbrZv99sNt/9ZGrZ6r/MnU68VzsaIRkMCIk&#10;dzZN6hiv3vdUq3Rcr6cRZ7M0kL/JohtKMqNDwnqDxL3VWTxaXOVo1RE5VmEohqWGMJvlEscE23Hq&#10;Yk6/NyqzyF41V3IlcSJUfNvdxbXeUfbl7hZbZu/szt4pe4t308PQhbZNLjL0Qrf0f7tDzFqMZW0Z&#10;s2/qkOUYH715YJ+knU/TF3eWPl0mnS90ys3vX5GTH56gb9rUx4PfGcyophbyf/jr+Pe3v/rO1X86&#10;+fbFy13PTt0YvnlSjXLV/mkR0CKgReArHwHXXN+ve1YGn7dvDJy3oHde+Jkc0cFCKtmUq1/sn295&#10;fuyHaZPl3hzof1kEqSS63Nn8fP8hf4kcDRMdgJLHOOhKxkHXnCtlUmeJFDJeIYsZVkmMYYiiZ55n&#10;izv97OhYUX5IjpUYiVOFnbhU2TL/plhOvT4uT/30slx4b0YKzydLNMPYIqndOVS6R5anLJHlCU/I&#10;QYAmfjyajhm+ooMx9T/byfNnJf1smqwqXS+7YEzeI96SfFYnDXdq5OTbU7Aaeqa9Ti7ng3My+Ho/&#10;7WwGPu5/uTfps7aB/8Ynxa0f3Tl0+tVLs2MvXNoN3fpMvem/8YfS/lCLgBYBLQKfXQR+xyHHY59L&#10;ReB33Dsi7toBBm4nAYXLBVL0JM0zT9XedS0Jf+lYrJshb/krawPLL9UdCBoMpgFtEHU28ZJxKgOw&#10;KZOmizXSdKlaai+US8lsnmQyqiKO1lB+Ld7i0ehGKyVTsSmzFK9qV/GocpSABk/RMU8ph16BBado&#10;vDpgKxZth8W301HCyfFY0KKm8myBDH27WxquV9HUVSdBjGdvvF4rM8h2CdPxsqZ4ozg2O9HSKUKy&#10;mXfTgRlijDk3Tc83StfLyHrkqFKfSmcKast8yzP1N+KmUv/1swvlb/BKPfQXu/HhHfPZl+diZp6Z&#10;+dvf4CW0P9EioEVAi8BXJgL7w+z/1DLLM9itMugnnsxucmOQXARNgP3oSE5zUzmks//YJMWzb1+E&#10;9f9vREHlhcp/iRtPesO5z02CR4IleyZDyhiRUjlXLLWATv35cik7nS95zCzS0T8wjiGAfg0+4lLh&#10;JH6VnhLbEC6RjHXwq3UWHcMDIxkp4VhkJLbIbIGtjuLf7iBuLebU8ERKzcViSYfN+Ax70tHcVnRn&#10;YiXvUroUM1bBucdRtpbsFJ9OH4ll3ELh7Tzpea2D7glDortBR+zr0ZJ4m1HSzxVIzOUwOcvo6K5b&#10;rRdopaXVQH5lzlTtg2oR0CKwICKgmpdaZbpnuFYE/9C+hpES2e7yLbvt8ojVdtnoZyimaW6f2GUE&#10;1Nlm+vwib501Ufx/7JptXw7q85HUyVgpPZclNZcLpelaKY60aum5Uyet5ISqLuciqSVJ+ijTPIeD&#10;JX0kRDKGQyS2y028a0zFt8JKvMrNJRCWE1HrKWH1rpLMJNnYDj/xqLUU9zpL8W2xF59We3FrtWbk&#10;hAOdyb0lfS5Sci7HSwtD5mJOMEeoxUQSz8ZLydOF9EprliyYzIGpQ+I+5yY5N1Ok4k6+jH+vS4a+&#10;0yFpE2kNC+KL0w5Ci4AWAS0CX8UI0EH7L4yjbZsPBJt98g3jTfL3+1bJP+xfKY9abJXN/kZ3jVM8&#10;3nHODLEtmEmyKzsX/2HZlTipvZEpvc9XSzcjr5uezKXSP47prC50aDeSgG5TCemwEdeqo7It9XFZ&#10;HfJNWRH4b7KCmppl3t+Q9bSp2R60RLYGLZPNgUtlfeBiOZq0UxwLjolPlaX41diIb52tBDc6iG+t&#10;FfLbITGlKNSu6rA41x+VkAFnyT8XL2VXU6X8aoZknkmUwktZknUhWUquZ8kU3Z/HX+uVE2+M4F4b&#10;kI5nG6QBJ14201D9moLyjlYf/Y3qjL6K3632mbUIaBHQIvBli8DvHgow2WQQaH5ure2eu/+yd6X8&#10;/Y5l8k/7V8tiK0Y7h5jNOxf7f8+u8NiPbdP2iW36AbHCMeaBBBZT5yk++RZilbJfHHMMxCb7gDgX&#10;HhWPEhOxKzwodvmHxSHvqJin70Wi2yR7Y9fJ1rDVsg6QWe+zSDZ4L5W1jBywzz8qnpVm4kZ+x6/B&#10;XmK6vCQYac25xkjsag309xMH/CR+yEfSpoOl+HyClFxK1ANf851C6WXcwDRzbmawQJ96c0QGmOjZ&#10;Rf+0lidLpeFGkTRgiMgcTXonrCV4z5ct+Nrn0SKgRUCLwMMWgd/d62t4aJvbwecXG228+3dbF8vf&#10;bl0q/3xgrewMNBKT9MPilmMqwbWukjkcI5lMis2fTJRKJmlWzGVK8Szs4lSSFJ1IJvkfK/G9/hKB&#10;9TkYO7NHuZk4FRqJg8rRFFNHU3hMrHIOiW3uUTHK2CO2+UfEuRx2U2ct/rCaGIwCuv5AiUWyi+v3&#10;k4hBd0mZCpGc2Vgpu5gqjbcLpeZmrlQDNpU30qXt6XLpe7FRRukPN/qddqm/VCj508l8thwpwyWX&#10;OBjzqWeje7Cag/Swfana8WoR0CKgReBLGYFFRlv+fJvboaLNLod++s3D6+f/at3j4pzlLDFtvpI3&#10;GS1Vl1KlnXY4g99ulLEXWmXsxXYZoEiz9XIJ82zSJGskSuI7/SWqzVuC6xzEvuAwzMVA3AtgLvlm&#10;4pJjLLYZh8Uybb84ZB0V+3RDcc42EZc8Ewmv8ZDE1kCJbvWSMPqrBTTZSlyPDwPZwqQKQGu4RtPR&#10;uVQpnEuWMj5H051i6f9Oo/S/1CpDL3XI8Evtcpx6m3PvMCabDgMDT7VL8Yl8ZDhXgy9lsLUPpUVA&#10;i4AWgYc9Amsd9v3bNueDbevt9n5qEmMuGUORktDvL661FhJY6Sohte4S2xgoMUyKjSoPkhCGDfrm&#10;u4lblqMYxx4Vy0QzMYs1kP0hO+RQ4B7Z47tdVtkzRM2aKZ1Wj8kis2/IYnO6P5syydNqrSyxWCar&#10;HdbKGse1ssVhi+xw3S6b3TfLDq+tssdvqxyN2Ceu2dYSUu0l0W2BNP1MQB4rkvZnyulE0CpTjM0+&#10;8daonHp7XGaQ0mbeGpHJ1/uk65nWu5mnMr+cLWse9pNMO34tAloEtAg8iMBK803/stnuUL9rjvfP&#10;XYucJKjYW8LL/SWsPIDlz/0ACS3z0z8eWOQtvrkeYpFgIkcjD4lDjI1YhpvLXq/dstVli6y0XSGP&#10;Wz0uj1uwLB+Xx7h9xJz5NlZPyBLrJbKC36+0Wy2beO4Oj51iEHBUbKLsxCnOUXzTfCQkK1DiS6NE&#10;VxEnUQWhElEYIuElgfrPEVzuI74lbuJV7Cy+ZW4SXhsgkT3BEj0Q9nxgX+Bj2jeqRUCLgBYBLQJf&#10;9gjs/NrvP2646ZBNqturlnm28wHFfmzugEwFjIYR6oGlfuJT5CEeeU5il2Yl9ik2ciTqkOwL3iu7&#10;/RkP7blZVruskSWAyVLbNbLIGtCxWSGLWI9zf7HNKlnG46scNsoa502yzXe37Ak8KAYRx2BH1mIW&#10;byUejEyPLImU9IZUyWnOkLw28kRdeVLaUySFHbmS3ZIqKY1xEl8TKRHlIeJT4PnGlrTD677sodU+&#10;nxYBLQJaBLQI/OcIrF37v8wy7DM9irzuepV6iV+5H3UzMIoKhp6Veop9noNYZ9iKbZqjWCRaye7w&#10;/bI37KBsCWRENFLYat8N8ojjYnnEaYk85rpUHnNeKoucV8lqwGiDzw5Zg2S2zmubbAnYI7tCD8rh&#10;aCOxSqahZ56vBBQGSXRllKQ1p0hOe4ZU9BdJ7Vi5VI9S2zNaJgU9OZJUnwC7ChCHHOcPrHOcDmlf&#10;oBYBLQJaBLQIfEUjsJNBatalznUuZV7iUx0g3tW+4lcfIP71QeJQ7iIugI5NnqOYZFjJrthDsiPq&#10;gKwM3SzLAtfLIt9V8nW3xfK4L7U8viv09x/xhNX4bJIV/ltlTcAO2QAbWhG8TfbEGIgpDMk+x018&#10;SgIksDxUompjJKU1SXJ7sqUSgGmcrpOWU41Sf6JW8gfzJbE5UTxLfMSy2PmCSZXdP31FQ6x9bC0C&#10;WgS0CGgRUBHwbPR/wqjS5j33Ol9xrPIQlzr6oDX4iWm5tdiVuYphHl2b0wxkQ+IuWRe7XZaEr5fH&#10;AtfIYwFr5Zs+K+Sbfivl697L5d88lnG7Qr7lv1Ye4XdLAKUNCpyid8vmBGS0TEvqddzFs8JfAqpD&#10;Ja41UdJ7MqR0rESqpiul5XSjdJ7D6nyyVnIHciWiMUosyhzv7q+wqtyUb/7H2relRUCLgBYBLQJf&#10;4Qg4NTr9kUuz30XXekYX1PmIQ727uDX6ihUtaExL7eRYgY3swda8JnWHLEncII9GrpFvBayUbwWu&#10;lq/7rZJ/82LBaL7uo35eK98IBIRC18nj0VtkXeJBWabbLatSdsshQMu+3Es86oIksAk3XG8q9T05&#10;Uj5TKZWzVdJ6geLNS51ScaJckvpSxa8xRKzr3T7ZW2ce+hUOr/bRtQhoEdAioEXgQQQcW31nrOpc&#10;9SBjQeGmY5OXWNU4yZ4SQzlaZCXbco4wv2abPJG8UR6LBkyCV7O4DVgDuLCC1nHL4vab4RvkW1Gb&#10;5JHErbIEkHk0abssStsmW6nPsYY5udHA078lUuIBlLTRXCk7WSVV52qk4UKjtFxqlZKT5ZI4lMoM&#10;nSCxa/P92a4GM83qrJ2qWgS0CGgRWAgR8OgOHrVmhIBdo6fsrDJigqYNUzltZUe5oexkUNrSnK2y&#10;OGOLLNJtkMdi1sqjEWvk0bBV8kjoKvlW8CpABlYD0Hw9aL18I2yjfBNW84huuzyavlMWpW+VRRlb&#10;ZUuhoTjU+MKc/OgKHS0xA6mSOp4rJaerpHyuWhovNkrblTYpPlUmiaPpYtftJ4b97j9aWn9g5UKI&#10;sXYMWgS0CGgReOgjYNHlMXS0EedZs4fsrDsmhxusZF+1qawuRQIr2Q3YbJMlWYBG0iZ5jJ5oj0Yq&#10;wFnNIj8TrmQzVgishttHotbLozGAUtJmGA1/o8Amhw7UJZgEat3EqQl7dVecxI2kS/Z0sZTN1UrF&#10;eZjN5RZpvNws+adKJHE8Qzz7w8VxJOz9R+u3/d1D/wVpAdAioEVAi8BCiIBVp2f3oSYrsWx2lW10&#10;ZF5bf0DWVe6TTUzmXKnAJg+wATCeSANAkjbKo0hpj0SuY62Xb4Wvk29FrJdHIvhZ3QI0j8RvlsfT&#10;kc+ydsii7B3yRP4u2cQ4acsGL97Dm5k7sZIwkcVI6hKpYGBbxcVaxhu0Su2leimaK5MU5ui4j4XK&#10;kSmX53bqdmpDMBfCSaYdgxYBLQJaBDa3GXTvbTaTw83Wsr7+oKyu3ycrKvfIyvI9sqJ0pyzNx4WW&#10;B2golpK8GeYCu4kCXGAxCmD0YAPwPBKJgSCO3ydskcczFNjslCdyWIW7ZW2VgZg0uottR6B490dJ&#10;3ESG5J4ukZIL1czSqZeWGzjRLjdK4ZlSSZ7KFK/xSDk04T75NZ3uV04b1b41LQJaBLQIaBH4ikVg&#10;Q6dB955WEznYai4bGw/IhkYYTfVuWVG+E7DZIcvyt+oBZzG5l0Upm+WxeOzPsYBL9AOQ4VYBDz8/&#10;GoeJIAmwSd+GfLZLFuXtlsXFe2RN9RExbnETh+4A8RpguudksqSeypN8RlBXXaqT5uttUnOf2STB&#10;bLxpFGp+3LfyKxZK7eNqEdAioEVAi8B/FYE17Yda9rSZiVGHnWxpOSxrm/bLyqrdsrJilx5wlhUo&#10;sNkmizMBm/tS2mMJ5GXiYDKx9xfymcrV6MEm+T6zYVaOApslZXtkVb2BHGaWjWt/sPgOR0kEYJMy&#10;ew9saq7US+P1Vqm8UIuMViFJM1niPRUjFjOB0dq3pkVAi4AWAS0CCyQCG9sNW/a3W4oJY5u3tB65&#10;BzY198GmDBlN5WyUlJa1RRanb5YnYDePJ5K7UUCjcjTRav0Ss0nZJo+Tq1FAs6hgryyp4PUaDGRv&#10;m724D4RJwEisntkkncqVgosVUgXYNN1ok2qYTfEcdTbTMBvAxux4oNMCCbF2GFoEtAhoEdAioJjN&#10;/i5zMe12kg2th2RN835ZVbNLz2yW63M2yiAAs1EyWvoWeYzizsfiFbMBcO4zGj3gqPvxONZStsrj&#10;SGhPFOyRJ0oOyJLK/bICsNnf5iAeSGghYwkSO50u6acLpfhyDWOh66TxRqtUX66T3DPFEn08VXxO&#10;xMq2Sdt92rejRUCLgBYBLQILJAJrOw627e+yELNu53tg00KbmTrMAUhpKxSzKQBscsnZZFHYSb3N&#10;4zqkMmS0X0hoiuEo4IlnJWySR5PJ1ygXWuEDsDkgy+sPy44WK3HsDYTZxEjUFHU2pwuk+EoNI6Gb&#10;pfV2p9ReaZK8uVKAKE18T8TLseO+qxZIiLXD0CKgRUCLgBaBtZ2Hurd0GcihLitZ13rwHrMBbFbC&#10;blZUYBAo3IaURkeA7K040hSzAWweMBsFMg+ARod5IHmrPJaKjHaf2SwuOyBLq3G4NR6RQ+324joQ&#10;LIGjcRJzPF0yzxRJyeVqqbvRJE232qX6aqOkn8mXmJkU8Z+O/9jhdNBi7dvRIqBFQIuAFoEFEoEH&#10;YHMQsHnAbFbVAzY40paX79AzGz27QUp7ApPAYzqkMsViHgDNg9skfocTTYHNolxkNJiNApslNQfJ&#10;AxmKYYeLuA2ESIACm5n7YAOzqb/ZIg0326QCGS3tdL4knMiQ4BO6D1xmor+1QEKsHYYWAS0CWgS0&#10;COzsM+re2WUsuzpNZG3rAdmMI21VLQYBTALLy+6BzZI8DAIKbDAJPE6PtMdVU84HbrQHYJMIsyFf&#10;8xi90Bbl7wZs9soTpftlCcxmVZOB7OmyEafBYAlmDHTCySzJPlci5dfqpOZ6ozQBNlXU22SRx0kg&#10;n+NxMvq1g5Me2mgB7fTUIqBFQIvAQomA2bDHwI5OI9nZYSxrAJs1zeRsFNiw9MymUBV13luLAZxF&#10;D8DmAbtRt2ohoz2uJLQMnGiYAxYBNovL9svSOphNi6Ec6HYQi34GtI3TG20mTTLOFkrpVcVsWqXt&#10;yS6pu9YkBefKJPlktnifjHv2wAW3v1koMdaOQ4uAFgEtAg99BEwHXYd2dh6TnZ2ATRtg04JV+T6z&#10;UXU2S4sV0OBGoyGn3iBAy5rHMAnoZbTY+7cJdA5Q+RpYjR5slO35AbOpOyQrmg1kW6eFmA54is9o&#10;tEQDNllni6QMJ1rtjRZpeRKDAGCTO0dvNGQ0n5MxN3bOWvzZQ//laAHQIqBFQIvAQomAyQOwUczm&#10;AdjoDQL3mM2yku2wG+VIUzIatmaabKr1AGwewe78KBKaAptfMBvARsloitks0YPNEdnbZSt2g4Hi&#10;pcDmRBoyWpmUIaNVIaOpnE31lQbJ0YNNGtbnqHNLeiz+YKHEWDsOLQJaBLQIPPQRUGCzo+MBs9l/&#10;j9n8J7BZojoI3Gc2jynXGSYBvXSm2A2s5jEdxoAHTjTFbOgeoAebcgU25IBajsr+bntxGg4V/4l4&#10;iTuZKdnnS6X0Wq3U3GyWxpvtdBJolAI6CqTMZov/ibgTD/0XowVAi4AWAS0CCykChkN249u7jsrB&#10;HgvZ0HFQdrQa0V4GZvNLOZvFNOJcTK3NExR2Pq7m2iiDwINcjaqtUUu50VRBJx2fH1etavRggxsN&#10;ZrMMZrOxy1RMkNF8x3GjIZVlATbl1xukijqbBqzPtVfJ2fBYCuaBwBPxYwspxtqxaBHQIqBF4KGP&#10;gAKbLV2HZWe3kaxvPyCrYTar6n7JIFAMq8kFbPRFnUpGw42mCjtVrc2DQs7EXwYbZX3+d7BZWn9I&#10;lrcckd09tmI56Cd+E4DNScDmnAKbeqkmZ9NIzqbuWjPMppQGnVkSdCp+4KH/YrQAaBHQIqBFYCFF&#10;wHjIcXxnl5EYUGezqeMQzjHcaDV0EKDOZpmyPhfdNwiQs1FTN/V1Ngn3JLTHFMiopWc2SGn3rc+P&#10;U2ej+qIpGW1pwyHZrBp99riL+aCv+MFs4pT1+XyZVKh8za0OabzdIRXX6iX3UpnEA0Se09GdCynG&#10;2rFoEdAioEXgoY+A0aD9xK6uY3Kky1q2dh6R9S2MGKhV7Wr2ADa40RTYqJwNjrRfFHU+yNk8YDaA&#10;jb6gU8loqs5GgQ0y2pIKWtU0HJFNraZyuMdZrAb9JWAiUeJPZUsO+ZlKugfcA5t2qbrWKHmXSiXx&#10;dJYEnExsfOi/GC0AWgS0CGgRWEgRODpgPaMMAns7zGQDbrR1zffBRnUQgNksK1Fdn7fqa2weTwNQ&#10;FLNRYPOgmFMBjTIN4FC7x2zI2TA0TdXaLC7bp++Ltq3NSkx6vMV+WBV16iRxNkfyLlZKtTIHADRN&#10;T95jNjnIaMo84H8isXohxVg7Fi0CWgS0CDz0ETg4YHNyW4eRbO8wxPqMG63pwL93EFC90VRh530p&#10;TXV9/nfr8/1mnA8MAgqAlEkAsPlFu5ryfbIEsFndZixbu231YBN6PFmSaUtTcKkKsKFVzZPt0vBU&#10;hz5/k3uxVOJns8TvRFz5Q//FaAHQIqBFQIvAQomARY/F7x3qtzm7HbBR7GZd+0HZ2Hz4nvX5fm+0&#10;ZWWqzuZe94DHU7fcH5L2S0PTHrjSHuRs0nfAbO4bBPR1NkdkWStAhtvNZihQz2x0s7mSD9hUwmzq&#10;brdKw512KbtBuxpktNhZ5tmcjC1aKDHWjkOLgBYBLQIPfQQAmz8w6Xc5f7DLUow7HWVju4GsVl2f&#10;ydmsrybfosZCq6JOmM0vwOYBuNyX0R5RIwZwpj16v9ZGdRB4/H5vtMX0RltKzkaBzfoeSzEf8hOf&#10;iVhJQEYrukSNza37zEaBzc0GybxcItGnM8XzRGzBQ//laAHQIqBFQIvAQolASHfIH1sNel483G0t&#10;xzodZEM7klfTPn2NzdrqvYANQKPa1SiDACMGHk+lUwBONL0L7ZfHQiuwUY049S1rVM5GTekkZ1OK&#10;jHYfbDb0kLcZ8haPsUg6CKRLvj5n88tgUy+Zl0okBrDxOBGds1BirB2HFgEtAloEHvoI+M7q/sx8&#10;0OX6rm5j2dJxlBEDgE0jkzUrGZzGpM4HrOaJbPIwmYBI6tZ7LEYtxWjojaZvV6N6oz3oIvAfijoP&#10;krM5IisoFN3Z5yh2Q0HiPxknUbSkyTxfIhU3GqUec0DTM91ScbtJsi6XIaNlzLufjEl76L8cLQBa&#10;BLQIaBFYKBGIGIr4c/MB5xu7u01k832wWdt48N6UzkrA5j6zWZwD2KRv0zMX1TlADVB74Eb7D2Cj&#10;rM/3G3E+UbSfOpuDsrTRQJa3HpVN3ZbiNBImwVNJ+qLOzPPFvwCbxjudyGiK2ZCzOZP1qeuJaN1C&#10;ibF2HFoEtAhoEXjoI+A3EP23hwZsntrXZS672431BZ2rGvfpCzqXw2yWFu5AQlP5GsY8Z91nNg8s&#10;zw/GQStWk4hx4Bftau51fX6iGLCphNkoGY0RA5t7bKizCYDZJEo09uaUc4VSyIiB8ptNUn+nQypv&#10;Nd0Dm9OZnzodD0946L8cLQBaBLQIaBFYKBFQYHNwwPqpA10Wsq/dXN+Ecw05mwdgs0QPNgpoWBm4&#10;0VIAFT3IqPWgEecvdxB4MGKASZ33wUZvEKAR52ba1dgPhUjgZBIyWgZgUyT516ql+AYD1J5iUuet&#10;Zkm9WCzRZ3I+8ToRG7dQYqwdhxYBLQJaBB76CDjNhv/joX7b55UbbR8tZda07pcN1Nn8O7NR5gAa&#10;cJKzeYLeaIvSVSNONanzV8hoeuvzv8+z0YNNBTLafbDZCthYDwWLr5rUOZsn2ZfKJfdKpRTeqJWq&#10;p1qkBDda8sUCiTyV+rHHiZjIh/7L0QKgRUCLgBaBhRIB6yG/fz7cb/3CIVrV7KLwUtXZbGs6So3N&#10;LgwCu7E8w2yY0PkLsEnDbZZAA07WozH31iNxm/RLbxBQOZtMZDSsz4tUzkaBjcrZtBnJtl4HsR5R&#10;YJMoSacKqbOpkYLrdVICs6kEbIpu1gE2hRJ+Kv3nXtNx4QslxtpxaBHQIqBF4KGPgOdI4L8d6rF6&#10;5R7YUNTZdpA6m32yqmaXrK2g1UzRrnsymnKjZZCzSQZQVANO1iNR6+URBTgKaFTeRjEbNUBNGQRU&#10;nU3Rvl8wGwU2O3rtxWwkQLzHEwCbfKzP1ZJHziZPSWm3GyT/Zo0kXSqU0NNpP3WbiQ586L8cLQBa&#10;BLQIaBFYKBGwH/b/plGP43eVQWBb+1HZ205/tKaD+imdyo2mOgf8gtlk7wRs1ITO+6MFyN08En0/&#10;f6NqbFRvtFQlowFMgM3iEgU2B/TMRhV1bu2zF4eRCAmYTMGNlkOH52opuForWVcrpOBWreTfqJHE&#10;C/kSDth4n4rVwGahnGTacWgR0CKgRcBtOORRk17HN/Z3WwA2hrK3zUQ2NKoRA78CbDLJ2QA2v5hj&#10;c19G0w9RU804lYSmwEbJaMqNVqS6PtNBoPEI1mdD2QbYWNMbzY92NXGncqTwipLQGiT7OmBzE7C5&#10;WS2JF/MkbDbtxx7HY7y0b0eLgBYBLQJaBBZIBIw73RYf7rZ6b3unkWyF2axvPiBrsT4rGW1F+U69&#10;hKY3CAA0yvq8iN5oj/9yzkY50/Rdn5HQFNAwXuBxnGuLCu6BzQNmowcb5UajzsYfN1rsqVw9sykG&#10;bDKvYxRAQsuF2cQDNkEnk3/scyrWc4GEWDsMLQJaBLQIaBGw7/deZt7n+oEBNTAHOi1ka6uBrIfZ&#10;rILZrK0kZ1MI4CiDALZntf6d2TzoIKDA5kH3gPsGASWj5WF9fsBscKM9ABu74VDxIWcTw/C0nEuV&#10;Ukyn5/SrZZJzo0q/Ei8VSNjptB/6z+qctW9Hi4AWAS0CWgQWSAScBn1Xmfc6f3Sk20YOdVrJzhYj&#10;2dh4WNbV7pONlcy1KdotS3Lvgw2250XJsBh9zuaXwEYvoymDAE41vfX5l8GGnE3DYSzVJrKrx+Ee&#10;s0FGUzmb7AuVUnCtRtKvlUs2QJN1o1J0yvp8JvOHQbMpGtgskHNMOwwtAloEtAh8zXHAf4Nln9vP&#10;DJC4DjEWeieusc1NgEPNXllVSSPOgp2yLHeHLEZCW8xI6F/JbFTuhv5ov8jZ6NvVqKLO+zkb5tls&#10;breUA72utKuJlGAMAnEnswGbcinC+qy7XCRZNysl81qlJGAQiDyd+cPAU6lO2tejRUCLgBYBLQIL&#10;IwK/4zISuM2m3/NTI1jHkS47CjtNZSt1NuuqydtU7JUVhbtkeR6Akw3gZAI2KZvJ2az/D3U2+k4C&#10;qhkn1ufHMQkoi/QT5GyUG21pOWMK6g2YlWMrhv3e4jgcQQeBZAak5UnOxQrJx/qcdLkYVoOMdr1a&#10;ki8Vq67PH4XOptosjBBrR6FFQIuAFoGHPQLytd9xGPHZad/nNW/T6yEWXc5yDFDY2Wwkm+oPyZby&#10;w7IKGW05gKPAZqnK29Cu5p4bjfXLIwaUjKZqbFKpxcnadW+8QDE5H6zPKxpowkkrnMP9HuIyHClB&#10;EykSj0EgC7DJuVIlCeRpMq5VsSolhd5oUacyPgo8mWL7sH892vFrEdAioEVgYURAp/td+36//cho&#10;YtHjImadTmLYbkPe5phsByC2VRjImqI9sip/jyzVgw1SGszlF2CjHzGgQAdmQ53Ng5zNY5mADdbn&#10;pXQQ0IMNIwY2AzZHFNiMRCGjpdKuJv8+2FTfB5tKPdgkAzaRs1k/CDmRYr0wgqwdhRYBLQJaBB7y&#10;CDCc+Xed+j0MrPvcxZJ8inmXk57ZmLU5yMFGc9lcRe4GKWwVrrIVOTtlKfNsFtNB4HE1YuBBjU0c&#10;IBOvBqrdc6Ipg8Bj6TvlCXI2y+iNthwZbWWDgWxvt5KDvS7iPBwlQePJ5GzyJZcOAgXX6snZlOBI&#10;K5f0KxUUdRaqRpzfD55NN3/Ivx7t8LUIaBHQIrAwIsBI6N9zHfI2cuj3FMdeL7HudhWzDkcxb3OS&#10;w42WspnxAGuLsUEjiSmwWfYLsIHN6FmNmtb5S2Cj3GjJqqhTgQ3MphAZDbBZ3UD3AAwCh2BQCmzC&#10;JjMkcRZTwHmacF6jHxpgk0EXgWxyNqmXyiRuLu/7YRrYLIyTTDsKLQJaBLQIKLBxGfI1dxzwFac+&#10;kvc93mLd6SKGrTayr9EYsDkk62Anawv2ysocmAqFnXpmo6zPsevvNeK8L6Xdq7UhZwPYLMoCbHIV&#10;2MCIGJ62ut5QtrRZ4EZzFveRGImYyZbEM4DNxSoacTZIypVSnGhV2J9rJO1KuUSfy/kQ67Ox9g1p&#10;EdAioEVAi8ACiMDO2Z2/Hzwd5+DY7yXOfT7i3OMjNl1uYtRuKwcazWQLMtr6EsAGGW0V4LGczgAq&#10;Z/MEMtrjKlfzYAE6+uac5G0eVyYBmM3iXPI8MJuV5Ydkdd1R2dhqKvt6nMR5NFpCpjNEd7qIDgKq&#10;63O9pFLUmQHQZMFsUi6XSvRczofBZ9KOLYAQa4egRUCLgBYBLQI7Z3W/HzQT6+rS7yuufb7i0uur&#10;BxvTdgc52mwtO6sAiRLYTcE+WQ14rISxLFH9z5QTDWajwOYBy3mMljWLdGq4GgWdgM0Snr+iiIae&#10;ONrW1hnKplYzPdi4DQM2E2mSdLqY3mj1yGgNknqlTG99zr5epb8fA7PRwEY7P7UIaBHQIrBAIqDA&#10;Jng61tt7IES8+oPEoy9A7AAbu1Y3MWt0kL1Vx2RT8UFZQ85mdfZuWZmNlEb/syeoqVHsRgGO3iyA&#10;rPZ4AmwHCW0xYLM4YxdjpGnkWXRA1lQckfX1xrKlFTdan4d4jsRK+PFMSTtbJoWX6xgLTbsaACYH&#10;oFErFUktei7rff+55MMLJMzaYWgR0CKgReDhjoBntef/Cp1JCPUdCBXv/mAAJ1Acuz3Foc1DzJoc&#10;5EC1qWwpQUrLx5FGzmbVfwIbxWoU2DyuQOcB2KSq4k8KOnMUs7kHNhsBm22tVnK0z1M8RuIkajpH&#10;Us+UMjytVoqu0ogTF1oe0zpzmGuTiowWMZf5vstcggY2D/fpqR29FgEtAgslAp7XPP+X/3RUrDes&#10;xq8/VLz6AsW521uc273EotlejtSaybYyWs3Abtbm7JU1sJvlqVtlMcCyWMlmsffYjV5OU6CDG20x&#10;RZ1LM3bLMp6/qhAJrtwQsDGVbW02coTCUSfqbKKnsyXzdLkUkLPJu1KLKaBM3/E5h5WEMy3kTPoH&#10;HmcSDBZKnLXj0CKgRUCLwEMdAQU2AdMRKYrR+MFufAAd114fcenwEpsWZzGss5BdgMVm7M/ryMGs&#10;VdIYIwSWADQKcJ4AbB5XixzOL4PNssw9sjwXcCpEQqug11qDOT3X7GA2XuLI8LRomE3W2UopulSn&#10;r7NJv0YnAebZKDeacqZFnct+3/e07shD/eVoB69FQIuAFoGFEgGLO7o/8J8Iz/DvD5GAgXA94Lj0&#10;eotdh5vYtLrK0Tqre2CDHLYeprIOaWw5YKNYzWKcZ4vJ3SxSjEYtHlNOtCXIaMsyFNjsk7WFh2UD&#10;YLO90Vr2UChq2xci/iNJEn+C7gFzFXqwKQZssq9WMTitVi+l6Q0Cc3nv+c+l7lsocdaOQ4uAFgEt&#10;Ag91BHSATdDx2LzQoWgJo/4lZChK3HCk2Xe6i3Ez821qTGRPuZHsLkEKU+Ch8jCK2SRukiW6zQAN&#10;AKPyNnqDAPdxqi1LY+haJt2i8/bJuiLyNYDNlgYL2YPDzaE/TAJGEiVuhr5oc1VShEGghJxNDmBT&#10;cLOesdB1kkH+Jv5c3nuhc+n7H+ovRzt4LQJaBLQILJQIOM3q/ihoMqY8ZDBSQrEkq6XyN67kbcxb&#10;HORYvY0cq7aVfSUUeObvlw0Azur0HbKc3MwybM6LqK35hUlAMR2caCvSca1lYSjI3a8Hm02K2TRY&#10;0U3aUezJCwWO6CRhBmZztkKKL9dL6bXGe2Bzo55VJ1lXKiV2Lvf98DMZBxZKnLXj0CKgRUCLwEMd&#10;Ac8R3Z+ET8Q2hA/HSJgebKLEZwCw6fIWC8DGqN5ajlSay4EyE9n0S2CzLGmzPm+zCEajNwrcv12O&#10;hLY8jbwOgLMqh+FrxUdlc4Wh7GqkL1q7o1iTG/Id00niiULJP1cr5VebkdEakNEqkdHI3wA2ypkW&#10;f77o3fC5TE1Ge6jPTu3gtQhoEVgwEdBd0/1J6EREux5skNEU4PiTt1FgY9PiIqb1dnK4ArApNZEt&#10;+cqRBmtBRluapAwCCmTW38vb3AebZSk7ZGU6XaIz98kamM2moqOyvcIYsKEvGmBjowebREkAbHKQ&#10;0UqvNOh7o2XT7TkfGe0Bs0kkZ6OBzYI5zbQD0SKgReBhj4DvrO+fhU/FdoaRs4kcjZPwkWgJHAwT&#10;jx5fcewgbwOzOVhBmxlktC35mARwpK2iP9oywEblbBYjoy3G9qwAZwkymmI2CmzWZCGhAU6byPXs&#10;rDKV/Y22YtDhIrZIdP4wm6RTRZKJQaAYsCm93iT5jIYufCCjwXJ0Fwrfi75QoDGbh/0E1Y5fi4AW&#10;gYURAd9Z3Z+FTcT0RQzHShTFlpFU9wcPhot3b4A4d3iKBV0EDleaysEypncq8FAmgUyksmSARrdR&#10;liiQYSmWs1S3RZarnA0y2ipyNgpsNpcYya4qMznQZMecnHtg4wezUWCjz9kANmU3miWXYs4iwKbo&#10;ZoP+fvKF4vdiLhZpBoGFcZppR6FFQIvAwx4B13MRfx40FTEUxvTMqNFY2E0MzCZU/HuDxa0DKa3R&#10;WQ7BTA6U0QGg4KBszKNQMx1mkwy4ADhLsDyrtRh32jJszytTdiKz7YTZ7JMNBUdke7Gx7IYZHVRg&#10;g53abiBYAmA2qadKJe9slZRgECi6qmptaqTkVqN+5WN/TrtY8m7kxTwNbB72E1Q7fi0CWgQWRgTs&#10;JgL+wn8ybDwCkFErbJTBZoBNYG+ouHf4iH2TqxhVkdwvV260fbJJgQ3TOhWzWZaiTAIKcOiTlrCB&#10;PM4WjAFKRtslq8nZbCw4LDtKsE5XwGwabcQIO7UCm+DRJMmYLZPsc9TWXKqWYsCmCLApvdWkB5tC&#10;TAKpF8thNhrYLIyzTDsKLQJaBB76CHjORP2l/3j4VDguNMVqwmn/HzoULsHUw3h1+opDsyvWZ2tM&#10;ArSbKTigB5u1dHRekbJFlrKegNE8QfeAJ+gmsAwZbUXadllJX7Q12XthNodkRzFgg5vtUJO9GJMD&#10;ch4IA9BSJeVkkWScq5B8WtUUX29k1UsZYKNWMXJa2tXy9+IuFWjW54f+DNUCoEVAi8CCiIACm8Dx&#10;0JmwoQjA5p6MFsr9IEAhoCdInOj+bFlrJ6aVNrIHZ9lWCjUV2KyiP9oywGYxALMIoFmEWeAJhqot&#10;TeNxmM+KrF2yvvCg7EB+21tFt2eaeprjcPMciJKosQxJI2eTw5TO/CtIaAxPU/kaBTQVt1uk+GYj&#10;XQQq3ou9nHdwQQRZOwgtAloEtAg87BEImtX9Vehk1OlIbM9RAE3MWBz250gJBmz8ewL/A9jsLTKU&#10;7ST91zHTZrUCFcBGyWiK1TyhnGnkbJZhi16uZDaGrK2HCe0sOSb7qizEQA82PuKlB5s0ScH6nAWz&#10;yUNGU8PTFJspv93Eou4Gk0Da5bJ3NbB52M9O7fi1CGgRWDAR8JmL/uuw6aizEdTXKCeaMgkosAml&#10;T1oQJgGPVm+xrXOSY5WWsq/wqOwtMJBNWTTYpLPzapxny7E7L9HLaBtkCaaBlUpGI2+zJmu3bKLj&#10;8y6KQfdVW8qxJmex7fITDzoVhIynSvpsieScq2SeDZZneqMVATgKaMqfapFCijuTLhS9F38uX2vE&#10;uWDONO1AtAhoEXioIxByIeRvgqbCLkYpZsOKhdmo2zDsz8GYBDzbfcSh3lXMqqzlQLERYHNUtujB&#10;Zqusog/aUkBmcfw63GgbaGGzRVYBNqsAm3XZe+6BTamx7K8BbJqxPXf5i9dglASOJoruVIGkz5VI&#10;7hXFbDAIUNBZijmgFHZTeEs/ufO9hPO52oiBh/rs1A5ei4AWgQUTAb+Z6L8Nm4q+GA2jiRtPkIQJ&#10;mmSOJUikAgVyNl7tfuLc5CGmgM1BZLTd+UcAm92yDmazKmWbrFCFnKyV9EpbRUHnmvSdsh7b88bc&#10;A7K10ED2lVnQzNNSjJrpHoCM5jcYLeHjydTZFCCjlZGzqYHVMK0TB1rJbazPrPxbtKy5WvEeLWuO&#10;LphAaweiRUCLgBaBhzkCobOh/zt0Kuq6AppEgEaBTQzFnRGATRBgo5iNc5ObWFfby9FSOgkAINuz&#10;mW0D0KxRYAObWQK7WabbJCswCKyjJ9p6Oj5vyNkvOwCn/eUWDGCzEVNa3zh0B4j/ECOhH4DNHLU2&#10;l+n8rJiNAhsYTcntBikAbNKvlL+bfKlEYzYP88mpHbsWAS0CCycCARMxfxc8GXEzEsuzYjQJ4/eY&#10;TRSjBoKZPePT4Scuje5iVWMvhiWmcrjQWHYCNhsVi0FKU6xmcTz90RLW68FmPRM6NyCzbclFQqOg&#10;8wDM5miNrZg0O4s9ORtfmE3EBNZnxWzmyjEI/DvYFAM2xYBN/q1aPdjoLhYaLZxIa0eiRUCLgBaB&#10;hzgCCmwCpkLvKLBRQKOboCMzt1GqA3QfjrTOQHFv8haHWhcxKbOSo8VmsgOw2QDYrKdbwIpEmA35&#10;mqVJG/W1N+sZmqaYzea8Q7KHgs4j5VZiWGMnts2e4tYdjIxGLc94CnU2hZIN2BQgoxViDihkcFrR&#10;LYwCt7FCw2zSrlW8p7tUYvwQfzXaoWsR0CKgRWDhRCDseNjfh06F3QMbGI1u/D7Y0JBTgY1fZ4C4&#10;NXqKfbWzmJRaAjamsjMHZpO2Qw84Kxk1sIKmnGvp9qxqb1ZjENjASGgFNnsp6DQotxHDWluxafZg&#10;Rg5NOJHRYiYzJW22kEacZXoZLe96jb5FTQlgo5hNEWCTdb3yPZiN6cKJtHYkWgS0CGgReIgj4Dvm&#10;+49B48HPJyiH2FiSJI0n6QEnYTheovqR0jqxPzd5iX2ts5iV0XKmyFz25x6Rbel7kdJ2kbehtiYJ&#10;27Oe2WyWdXQP2J51SLbznJ3Fx+RQJcym1p5xBd7i2hMqAcOwpsn0e2BztgSwobDzarXeIKCcaMqR&#10;puS0zGvl78VfzDX9mnztdx7ir0c7dC0CWgS0CCyMCASeCPyHwIng5xJGMQjQsyxJJe8BnMRh8jb9&#10;0YBNiHg0e4ljnYtYldvJsWLcZTkGspnRzypvo+zPCmyW6jAJpGySNRk7ZJsCm7wjspexBAZ0Hjim&#10;wIZ6HTcFNkNYqwEbfc7mXCkyGkBzHQlNDzbK+kzeBoaTcV2fs9HAZmGcZtpRaBHQIvCwR8BjMvif&#10;wsfCX4hXEhrMJgWwSeY2UTGbvigJ7QwVr2Yfcap1FeMyczEoYhAatuZNWJw30t1Z2Z8VyChWsyJ1&#10;ix5sNqoam9y9sqvIQA5WWsjBWksxa3JiRk6IhAzxuhNpdH0mZ3O+HOszBgGA5oEbrfRJmM3tesm9&#10;UfNe1tVK84eW2bR8f+rR8R9ccBz8cPavHvaTVDt+LQJaBL76EQhWYDMe/kKCmjED0KROkLznNhFQ&#10;iIXZRHQz2wawca5zA2zMxFCNDABstmTslE2wm+XIZ/fMAdTapG6Tjchom3IwCDD3ZlfRET3YGGB9&#10;tml2F0+YTRCvGz2ZIekwm2zqbJSMVkDOplgVdcJqyp9ESuM27yZgc6XC+qEFG3Vq9b4/ubTtzemz&#10;7d+bPtP3/qmDIvK7X/1TTjsCLQJaBB7GCETN6P4tYiLypYSxeEkGZNKxJacBODqYTVw/zrGuUPFp&#10;9hPXeg9yNpaAjYnswiCwmS4BitmsxoG2PIWOz8kKcO7JaOv1zGYfbrRjyGi2cqzOHjeau3h0h0gw&#10;YBMH2GTMFknuuXIp0hd11t4r6kQ+K4PZqFqb3OuV7+deKbV+GL+T/3DMLW9PPVr96vB40YuDn1a+&#10;OvRW05vHS1rfOLFGNzv7+w99cLQAaBHQIvCViUDcmbh/jRyLfjFh9B7YpAE26fQuSxpJkPiBWD2z&#10;8WvxF7d6dzHHxnwM6/OeXCZwqpY0MJnl9ENTYLM8ZQNutM2AzXZZn7NHtuTtl/2lJszCoWN0nYM4&#10;kLPxhtmE6sEmHbAppDdamR5sinGiFd1keBq257InGRONjJZ/o/q9vEtlNl+ZQH6eH7T6jZE/qXlt&#10;RJf1XNsPU59unc96tmu+6MW+D+teGz3Z/easef9bx/8e1qM5KT7PL0F7bS0CWgR+qwhEzen+LXIi&#10;5iVlEEih/iUTIEi/z2wSBuMkpi9aAloCxLXuAdiYyl4FNsho6wGblUpCS94Aq9mA7XmLrMX6vD57&#10;N6MIDsg+mM2xSjsxq3cQl1Zf8euJAGwAsakMyYTZZGN9LtR3EIDZUGdTCtiUw2wU2BRcr3g/52qF&#10;7W91cAvpjxWTafzuuFnmsy3vxD9VLwlP1kvqMy0S/1TtfNqzTZ/kf6f7B02vjZ0Yef+cVfdrF/5Y&#10;JzpNcltIJ4B2LFoEvuIRCD8Z/kj4aMTLCmxUviZjKk0ySeAnj+gkfpAu0L0REtAaIJ71XmJdbium&#10;JeayN+egbFU90BgnoABnNexGAc5aft6Qvp2u0LtlG2BzkPyOUZUNYOMozoCNT3coMpqqs4HZnC7W&#10;52yKMAiU0K6mlE7P5bAaBTZKSitARsu+XGz3FQ/vZ/zx8YFPvntuUfUrA2fibtXdjYUOhl8vk+jb&#10;1RJ5q0LCb5dK3FMV8+nfbr6b+3z7Typf7n+16Y3RssEPzm2vlmv/6zP+NNrLaRHQIqBF4L8dgbAz&#10;Yd+MHI/8jo46m3RAJmMyVc9u0sZSJWGQZH4vPdLagsS7wVtsKmzFrBR3GbbmnXQK2ETORklpq5SU&#10;Rs7mHtjskE2qqBM32l66RBtWWosxw9ecWrz0YBOGjJZAzibnTKnkXwRorsJo6CBQikGgDEZT/lSj&#10;HnAKrlV9kHO5xPm/fSAP0xMnf3T1n+pfGu5MfrLu0/ibVQBOuQReK5UwgCf0eokEXSmSiBtlsJ5q&#10;ibtdKXG3Kucznmn8pPK1/lfa3pzMPP2Ty5snnp/4w4cpZtqxahHQIvA/G4HouehvRY1HfUfZnbOR&#10;t3KOZ0om7CZljE4CyGjRPZESiIzmjkHAqhzgoAXNPmS0jRlbZSMsZg1251UYAxTYrMSRtpHeaDty&#10;DslWZRAoNsQgoIo6bcjZ+Ip3b5iEYjxIAMyUjJZ/vkKKFdioGhs9s2mUiqfUADU136b2g8LLZRrY&#10;/Fenx6X3nv+LyXdmmwqfa/kk6UalRF1TIFMo3hdyJPhygQRfyZfAS7kSfLVIom+WScyTgNKNIv1K&#10;uFM1n/NC6ye1rw2+PfTe2ZDZj679by3n8z/7H1F7dy0CCz0CEScjFsFsXkkCXLIAgZypTMlQjTL5&#10;WQfYxPbQRaA1GBnNU2xV/qWUDgJ5B2Ev22QL46HXYgpYpQwCSaoR5wY9s1FgsyV3P8zGUI4ydM0Y&#10;N5pTm5/49Ib/AmwyTuVLHjJaCQaBMsVqaFFTAdhUAjYVqmXN9eoPCq6WOi30+P9Wx9fTY/F74++c&#10;iy17qefjlCfrJAJGE3q5WPwv5ov3uUzxOZ8hAYBPwIU8CbiYJxHXimA55RJ6oxAWVCAJ3Nc9VT2f&#10;8FT13ZznW37Y9vr42ODbU1uufTDzl7/VB9P+WIuAFgEtAv8pAvGnIx6LHI8AbBL0IJOjkveTMJvh&#10;e2ATTVI/uJW5NoCNZYWVGNMbbQ9Asj5jI8CiBqgpgwCLLgIrud0I2GyF3WzN3SM7CvbLgXIjOgjY&#10;6HM2AeR/ImA2iVPpkkXOJk8xGzoIFFNno5hNJWBTBdhUkrspvFH7QdaVUhftC/t/ROAauZjjb825&#10;Vb86+POUGzUSejFHvM6ni/+FbPE9ny3uc2niw33Fcvy4DbiQKxFXCyTxyXIktjIJu1YosTfLJf7J&#10;Com5XSJxT5ZKylNVdwteaHu97pW+hoE3Ty+emNckN+1E1CKgReC3i4BiNtETUa8kMc8mA4NAJjmb&#10;HCVzYX9Opo9ZTC9jnNtgNnUeYs64gGOMGdgHs9mcuR37M+aA1HtuNMVsVgI8G6mzUYxnW+4u2Vaw&#10;Rw5UGIpJna24tflLIGATiaU6eTpLsk8rGa1cSnCjFbNHKmZTDdBU3YHZPEVR563KD7OvFLv+dkf3&#10;EP31ybfnVja90Pty+vWq+ehrxeINq/GayxS/OcCHW/ezqeJ2Pll8z6WK/1yGhABKUQCNDpBJvV0r&#10;ceR8oi8XStLNCkl6qgrGUwkAlYnuduV82p26nxU/39pZ9HLzER027Ie60vYhOqe0Q9Ui8FlGIHIy&#10;cmn0WORrCmyUC00xG7XSxpL1zCYGgAhpC9QbBKzp4GyKjHYw77BsBWy2UFOzBrBZie1ZMRsFOuvS&#10;t/A7gCZvl+wuOCD7K47iRrMXd8DGvydcImE2KcezMAgUS8GFSmS0aj2rUWCjZzUqZwPYFN6q/n72&#10;1VLvz/JYF/xrTb41+42OF/pvJl2DtVwplcDzBeJ+Jl38zsJozuWK9+l0cTuVKEHnciT2SrlEXwJs&#10;rpZIMgaDtFvVknC9VCIu50jc1WJJ5uf0p5j18HSNpN+pZzVK/K3yedjPJ0lPl30//8V6EwDoLxZ8&#10;ULUD1CKgReAziUDYibAlUYBNCu1qsnGJ5QI0amVRc5OkcjbKjYb12btB5WxsMAlYigGjobdmbqU/&#10;2lZyNpso5lQSGnU23N+QSQeBLMYP5O6UDUUATqWBmCuwafFl8mckc3JoiwPY5OFGKwJslIz2AGwq&#10;KB+pZE9TzKYIsMm5WuzzmRzkw/QiIzCPjheHa1NvVn4adbFAIi8Ui9tJ8jdnMsX3bLr4zGaI04kU&#10;8TiVJhEXCgGlcgkBiALmsiXmYqEkAjyx5HbCAaIIVjSSWzKW6kxAJ48vp/jpNil5thtwqpjX3S77&#10;NOVO+bMl32lJq3+1/Vtf031Nq+15mE427Vi1CPwaEQg7Hrgsciz8taSxOOSzDMnDjZaPSUCBTQqd&#10;n+Mp6gxuDSRn44712RopzVwO5R9kjMB22UZh5xoKOVfpmc09g8DqtM2yNn0T82z2yPaSg7K30pAO&#10;AjbioQebCIkGbJIBm1xyNgUXygGbqntgQ56mEpCpehp2wyq8Wf2D7CtFvr/GoWhPfRABBTi9r4yX&#10;p9+q+iTyQoGEzcFqZlPE+aRO3E+miOuJZLE/Hit2UzHiyWMB58jxzKWK46k48cNYEIGbLRoXW5xy&#10;tJ1LkzAkt+hLxZKErTrpeqGkUtOT/2yLlL/QLcXf7pCcOwwgerLubvbT1R+WvNBa0fhK39bu+Qt/&#10;rH0jWgS0CGgReBCBkCn/lbFTYd/VTcSQs0nG/pymB5xszALJqhknMlowzMarwV1sqbMxZ4DakQID&#10;2ZWluj4zNC11Pf3R1smqpLXU26yVtco4kLGJLgKbZEfRbtldcYicjaV4YBAIREaLGdVJynS25J+l&#10;oFP1RrtcgRtNmQPqydmw7jRILWBTdqv6B3lXCvy0b+o3jIDqIHD8u2dDKp9u/1nMhXyJPJcnfmcy&#10;YDmJ4j6dIC7TiWIzHi3mY+FiD+j4AkaBZ7NgPvduY86VSBiMJ+5SkSiGFDCXItE42yLOY60+nykJ&#10;1wok7clKyXqWJNvzPVL9Yo9UAT4Vz3VKEV9g6XMtP2n6Tu/J/rfGXSbfmvxGj/T8wW94KNqfaRHQ&#10;IrAAInAPbEK/mzQZqwea3OP32E2WashJF4EExgyonI1vAzNtKu3FArAxKDCUHTCbTWkbKepUYAPQ&#10;JAE4yevI2WB/ztiMjLZVtiKj7arYB7OxFE9yNsEAlwIbZRAoAGyKkdFKYTZlGATKb1ZLDWCjgEYB&#10;TumNio8KrpcGLIAQ/88ewugL0wfrn+37IOFi6XzkmTwJO5MlzjOxYjUWJV4nksTheIxYj4bKsaFA&#10;sZuIFt/TqRI4myauxxMk8FSWRJzOlgjAJ/JClkSxvE4nSyi5IH9ktwBMByEXUiTmSjYGgwJcblmS&#10;eCNPMjAYZGA8qHmpT+pfHpwveaH508IX6n/Q+t3+wbH3Zw51v9atsZ7/2dNCe3ctAl94BPwmPdZE&#10;TYa9rhuLIWejWI0Cm3s5m/SRJElgWmdYe6AENPqKA001TRiItj9/Hy1pNlJrs5mWNRuY1rlWVsNs&#10;VievAWzW6x/fmruDEQN7ZF/lQTGttRJPZLQQnG2xerDJJGdTIsUXK6WMnE25Hmxq9GBT93Qjt3U4&#10;1Mp/mHe1MPQLD8hCfMOJ508saXy273tJF8vmQ8/kStCpdAk4mS4uk4niPBEnjpPxYjkaIWaDoWID&#10;CDkCQG5Iau4KlCZDkNqSJJQcT9hpGA8sKQjw8ScHFImN2mM2XgLOJMN2UnG9xUngXBJOt1SJupoh&#10;+YqufntAyp5pl9KnW5DayqXg6br52ufbftz6et/V0fdPRF356ZPf0gpKF+JZpx2TFoH/GAGfCZ/1&#10;UePhbyqwyT2eJvkAQa6qg9GDDV0EmGkT3h4E2PiIPTKacZmxHMRltjV7i6zLwH2Wtk7WADKrk1gK&#10;bPhZgc2W3O2yG7DZU7FfzGosxBMZLRSWFMc00BTeo2BOGQQqkNHKaVdTIeWYnxTI1CkZDfNTyY3K&#10;H+bdKA7Xvq/PKALV16r/V9mtxtbkC0U/j5orkuDZPAmCtbhMJYjTRLy4Tuq4nyjWIxFiPxwujuPh&#10;4j4VK34nUsWV57hP6STyNOwFdhR5Nldiz+dymy6hs+kSNJsqoaczJBDQ8TmbgBmBXNBshHifiQeE&#10;MsSTxwKxW8eRP0q/ivONtjr5yg3yXAcSXOvdxu92vTnw9mjVzA9Ob35ZXv6jz+iQtZfRIqBF4EsU&#10;AQU2EWOBbyb9Amy4IFXMhvyNAhslo4UjowUqZsNsGrNSY3I2GASytyKXIZulrpG1yavvMxtyNoDN&#10;esBmIzLatsLtsqtst5jVWpCz8UFGC4fZJGJ9Vr3RigCbcphNJcymWipo8XUPbOr1tyU3K3+Ye60w&#10;4ksUqq/+R9HN6n6/9sn2srzLNZ/EnyuY9zuVKp7KmTatE4ehGHEej4HlRInNSJSYdAeKRV+4Hog8&#10;kdT8ZpLEj6uQEDTQJIqkok8hnc2S0zlLvc5clkTDdMJOprKSxe9kNGCkwCde3GbCxHmaeeBnUiQV&#10;m3XouRTxPYMRgd/FXsqWhKu5knwtT2q+3Sn1z/ciu/X8uPe9kZNTb5/cMvvyrAY8X/3TTjsCLQL6&#10;CIRO+WwJnwj+XgoGgdzjqVIwkw7YkLuhwDN9JBGwiZSwtgA9s3HA+mxRbiKHC/bJDgwAmzLXyrqU&#10;VbImSYHNOpxoKl8D48ncIhvyAJuibTCbvWJeZyFuLZ640UIAm3hJU+zpLEWdF0qlGGZTdr1KKvU5&#10;mxpktDqYDb3SbpT/KO9mQaT2NX3WEWDuTc211u05l2veTJwrnPedSRS34zCbqThxHosVy/5wMe8L&#10;FdvBSDHrDZJjHX7iOBAtHshtQTMUhR5PEh+KsuJPUI8zUyAx3Oq4ckiZK5GE2XwJP5UjkbM5EnQC&#10;qe6ETqKR3IKR2gJP8x4nI8X9VCTsJ4Z8D/kigMhpJhhzQrSEziVjYkiTbGzWFd9ukcKn6+6WPlf1&#10;o4ZXWk5NvTNldQ1m9lmHQns9LQJaBL64CIROBWyJmAj6XioGgbxpwIY9omA6XfLoJKCX0RSzwfoc&#10;QFGnPR2cLctNsT7vk23Z5Gwy1srmtLWyPmUNeRvkNMwCGyjqXJelrM9Yo4u3U9S5X6zqrKmz8ZBg&#10;BTYj8ZI6TV5oDuvzRRxpgE3lrVqpprVX9ZPV98Gmlg7QgM2NgugvLhIP2TvV3OxZVXq94XLqhfK7&#10;ISdzxGU8Xhy54nAZjxP7wRgx7w4Wi95gsR0IF9OuIHHi1o18js84sydOFkvc6UIJ5CSJAXCiZ3L1&#10;oJM1VykZNLxLgO3EAjgRJzMkivyQP1ZrPyzXYchukWdSccNFis1EAKwnUnxPxYvDVKjYT4aJ5zSv&#10;fzIc5sNci/MxON+SJPFKLuwnY77g6fKPal+uO9v2Rpvt0LtDf/6QfV3a4WoR+MpHIBKwiZ0I+17S&#10;qDIIpOhZTcHxdMnlfoaS0XCQBbUwZbPBVewqLOggYChHCvfDbBTYrKYXmmI35GqQ0vRLyWo40tbl&#10;bpKtgM3hysNiVGMkLs3OMJtgiRiKEt00zOlsoRTCbEoul0kVrKYWsKmH0dQ8BfDQGb/oVvGPc27k&#10;JHzlA/xlPoCJiYk/rLnaWZ9zofzHISeS592RzNwBHe/pZHGnytcKhmPJFYJNX5hY94aIFfeD6GUU&#10;PpMpHuOx4khux2skTpJO0YlgtljSYDdJp3Ml7Qy911jJWA7T58olArrsPxUvfryu/0yCBMwmYUKA&#10;QY16i9mYB9brQIAnQhwmAsVm1A/TQoj4nIiC8USJx8lQaoSi9cxIMZ+YS2nzqTfzf1r5Ut2djje7&#10;zU+8N/ovmsHgy3yWaZ9Ni8C9CERMB+yMmQh/W4FN1kQShZ0perApZGXhHEsgzxLMSGefBjexr7Kg&#10;zsZIDBTY4EbbnLGGWpt7QLMWKW2dWoCNMg6sz9mIjLaV3mj7xbDGUJxbnGE298EGuS57rgBmUyJF&#10;1AqWq3yNAhtyNbX3waYEsMm7npOsfU+fcwR0Ot3vVt/qcM2+UvWDKNra+E+RU8H37j2ZLF7HdeIK&#10;qFj3hOkBx2EgCtChUd5glPjxe8eRaLEfChfnoQgJG8uQ5JPM0DlJN2nmR8SdyZck7NGRp2hFcQYw&#10;AnwCJqnvGY0St4lwCZiJ4fWjxAlWYzrkKaYD7rxXiASeVDmiCLEb8xc7gMdtKgxwiiO3FCFu5H5C&#10;MSGEKscbK+ly3nzO7dK75S/W/rDrjd7G/nf6/+lzDpf28loEtAj8hhEImfbZGTMe/LZuNJLhafGS&#10;NaUAh+JODAIZNM3U6XM2/npmY1thRtfnI3IwfzcdBDbRG22dbABc1itGk7TqPrNBVgOANmSvk81F&#10;Gynq3CmHa4+IbbOd+HX7MzwtXBKPp2B9LpDC88VSDNhU0Puxgm73VfR+rKZEQzGbklslP869npvy&#10;Gx6W9me/bgQ6rw48UnK54VLsXP5dZXP25URwHo4RJ2UaQD6zB1DssEY7Y5G2G0Be6wsRb9weXixX&#10;6KrHaJz4cz+K9hAxM3kwHVrdzORI/KkCiT+bh+yWKxkwncSTuOAUkAFivhSTuk6Gki8KEodxf7Ec&#10;9hLTQXexHPET3xOYC44HifmQm1jogShY3CeQ2yb8qAfyFffjIRKMBBd0Gqfb6Wgs2cnzadfz7uY/&#10;U/5hw8ttw1PvndhfLVqe59c9D7TnaxH4vCKgwCZy1P/tuOEQSUdBycYBm6MYDkuBTWKfasSpmI3L&#10;fbA5DNgwPgCDwOZMwCZttaxXQMNan8wCfDYANhuzAJuCDbK1dLPsqd4N2NhKQE8QjTijqbNBqkNG&#10;KwJsCi/CbHDCVtIBpYqC9GpmfNUANmW3Sn+Sey077fM6bu11f0UEOp4c/ofKK41N6ZdKPglRgDOZ&#10;JO44OpzGsEOPhondUBi2aBjOiGIz4eLQHyZusByvYSS1gTDyO8HiwxVLIFcqscdzJBVpLQbACVa5&#10;HQpEY8jfRFPfE0c+JxEwCqaK2A/jgQc2aw9yNiqX4zYZrmc1pkPuMBsm7k1HiMdUiNiOeIv5sKdY&#10;D/sCgEF6xuMy4S/Ok77iNYPb7QQFqeSAgk6h017KlPTr+fMldyp+0vFq54XJ7w15X//xuX/W5Dbt&#10;tNci8D8XgfBJn30xE8HvpoxGI6Ml0EUgkRobxg1gTMpQs2eQ0UKQ0bwbnMQGJ5olo54PMzpgRzZA&#10;ghttY+oq2ZC0UtYlrtSDjR5o0lfLpuy1dBDYKPsqdiOjGYhDk50EdPnTiDNK0pDwi+mGUnShhLxN&#10;EW60MupsyN2oonOYjVolN4t/mnM9O+N/LjIP6Tv39PT8Xtv1bu+MC+XvRJ/Omg8FIDwxDtgDMC4w&#10;HNexSKQwBTiAz3CwHmScmbDn3Z8gvpwwbjAg5yHmf+NaS8Q0oHetATzRNNwLmUqWMLoWhGGjDofe&#10;xmNMiFKuNU46V17fcSRQfKYiye1Ew3giAJVQMex3EJNBR0AoDLYTSz4nQKxgP4rtuCG7+fBcn+lw&#10;sRxzId/jhQQXrJfivHC5BZyhivhCsiRQZJp6PeNu1YtVH42/NVAw+dbwUjUH6CH9irXD1iLwPxKB&#10;4EmPfVHjAe/qRiKRznQYA5SMpmPcQJykUnqRiFwfBrMJbPIQN+psnMqsxAjr804FJsogkAzIKFaj&#10;U2CzWs90NpHL0YNN8QbZV7ZLjpGzcWyylUBktAj2ohRyNkXUFRaew/5M+60KPbNh3S4nZ6PyN1Xk&#10;cUp/mnslO/t/JCjam37ta71PD62uuFJ3PVK1rzmBXDZJHQ4niRMymgNgYw8VdugPFbt+JDAYjRM1&#10;OT60CY8CVLyR1Ox6A8V5MEgch4LEnS89Ai99FCdWOBJaEOASMa0AB52WWp/E2SyACBBi+U3Eivtw&#10;IIAWKP7TseIF+Dhw36TfTY71OQNAAeJ/kl5usBhbDAbHBp3EathDHMa8kfv8uPXhZyexH/ekNiiC&#10;QlV/aoV8JfhMtESfT5TI83HzuitJ84VPF/6o5/WOK3MfzG6bFd3va9+5FgEtAp9vBKJn/PfFwWyS&#10;yNlkjSfSPSAZ63Oy5LEfZAzFiQ5mE9bmI/6NruJWBdiUWsnRvN2yLXOlbE5dqQcbtTYoVpMC2KTe&#10;A5vNemazQXaUbAZsDMS9yUkCu3wlYjBMUniP/NN5gE2hFJzPB2xKARtyNvfBRgFO+a3SnxZczy20&#10;YPLx5xsB7dX/ywgUTxT/Ye3F5rCsc4UfkOifD6FDtB9JfkckNBeAR1mhnajLceqHhajbgRBxxsEW&#10;hL89AunMHiAy6cBt1h8gHlDayAms0OPIaMeZHMrAJAVKAchuoVDqEF43BENCMN0KfKkwdhwKQJbz&#10;EdfREApJ4yT4BAAGmJj1ebDcxWrEU2wm3cWdnI+S1Qz77cS8l/zOoBtdENyoGfIRm2E35DhHQMhf&#10;n+NxnOT1jvvR8SCKQtQ4rNWxEnsxcT7nyZyPm15pHJ98a8ygcbZRKyTV/k9oEfgcIhAw5XYoatTv&#10;fR0qhpLPFLMpZJ8oQHZPI78S00P3gGY3CWn0ErdqG0YMHJF9+ZvpILAawAFYUu4BjWI3G2A2GxWz&#10;QUbbnL0GN9p62VG2WfZX7xLrJjPx7/aRcBSW+Mk4KaDrSdFcoeTT/b78WolU3CjRg001UppaFTfL&#10;flZwPbtYFb1/DoetveSvE4GGq23LCy+UnY2ZTacmRyeesA1nJaUNhogTeRw7GIxDP5s5y66Php4D&#10;AWLR7S3uCoQwEljzxZt2eYjNoDemA3ofjSZIDN0IwqDS4SQHA8YAHFhP9HHFePgdbCqcAlKP0XBc&#10;cN5i2cswpSFv6nCowaEWx3Mykvf0E+MeF7ocuJNTomYHwHEgx2PYby2Huy3EuMuBeiEvsQOUrIZd&#10;6PvmKOawIMdRAAertctkgPgAQIHU9YTSXifkLMOWLjBn41bez1tebesdeWfkcM/bPX/268RJe64W&#10;AS0C/3UEwmc8D8UANkmoI8oUkKfABvdrPrfpgI0Ox2tku6+ENXkDNmqezeFfgM32zFWyKXmFbEBC&#10;0y+6CeiBJm2lbFFgU7BOdpRuksM1+8Su2UL8urxwowVLgh5scKMBNgXn86TyhpLRSgGbMqkGcGpu&#10;YxZQYHMtu9TzmqcmrX8ZTmBGBPxe1YW6gNyLpR/En027G4h12XksVCyGfMVyiC4DI8hqA6r4M1js&#10;uVWsxqLLR4zaXMnphIojdTo23X6AkBfFolQIDwcAVMESTDFXFFc3oeNJEkjLCm+s0V6ATDgnYSLd&#10;CGJnMsSbfm12vb4sP7Hv8xeviQg9o/FQrGYEM0GPvRzrsaXrgSdsKwAjg7cc6baWXe1GcrDLFFBi&#10;6t+Aizggt9kOM5iJ5TEZKEGAlxfuNqdxH0wIgbCnSBxugM9ZrrIuJkrOk3mf1LxYcab9O/U7e+7o&#10;tBEJX4YTUfsMX9kIRM/4HoofD3s/lbxvFm60HBoBZ1FEnkYJRSplFQndIRLa6iH+uNEcqkzkUOlW&#10;OVS4lTqb1bI1fYVsTlmOnHbPJKDWprRV1N/AenLXyvbC9XKAnI1ZraE4tNqKLxe7IewvMTQZLqTO&#10;pvi8almTh0GgSKrI2dTjRqvH/lzzlJpxU/xzDWy+fKfV79Sfrd9Ycq7iTtLpzLthzMbxIpGvcirW&#10;A+RLyLU4IXvZw26cBwCC/mCx6fEX8w7ApTNAXFWOh5+tuj3pUOAmVv2wDliLJwwoARNBAn3XIlRO&#10;ZxJnGSdkILbrYJKHUdMpEoTc5jsWLU69/mLT5SkOfbjSRnwAPC9YVgDWbNhTv5MY9JBU7ENSG3CG&#10;DXliJHCWY902sr/tmBzttKZQ1Q1W5CGWgI89t87KVDCFi24ySFwn6DY75gmQ0Z/pBA632WAJOUPS&#10;ci5iPv5q3A/KnynpbnyubJWaFfTl+2q0T6RF4Msdgegp76Px4yEfpiK/5/D/OVcPNvGSjjstZYA9&#10;oDuIDgJu4lfvLNYVBrKnaK3sLVgvitVsy1Bgs0IvpW0EaNRS97ekr5KtOWsYnrZBDMr3ikXdMbFv&#10;tRFv9pjAAX+J5r3yaRxcfB4ZDbBRElr1fwKbcsCm6EZ2mU67oPzynUATl1r/ouVKe17+xfIfBVMP&#10;44tl2QVnmO2gv9iSn3GHiTghrdkDDHY09DTvpFNAu4dYtHmKC1cvruR2bHp9YDk81gHTUDIZbMcB&#10;IArGbx85TqcA8jtB1OJ4MmtHrUAMCiqnE4iBwJXZO5Y9ONK6XQEtF0DNi5xQiLiQ53GCaZn2OsrR&#10;Lms5Crsx6XVA7vMWl2Fkt157OdhhKgad5khzgA0MyHmEDrOjnli7XXC8+SHVYWiY9MZ27SoWI47U&#10;9LjgggN8ZunZdBb2Mxc6r7uW+F7e7ez+kqdz9hU/n/53X5Ov/c6X71vSPpEWgS9XBCKmXI4mTAR8&#10;mKbAhpxNjmI3rCzGRKfSizEWB1kQrWYC61W7GroH0ILmUP4W2ZGxkrVKtiQvl01Jy38BNpthNlvJ&#10;5WzLWyu7cKMdLN8hR5HRrJtNxLPTRQL7fSV2PAoZLVdKqLEpYCRKGSPvq26WSgPGgHpWHeym/HbR&#10;x3nXMupCLoRoc7a+XKfMv3+awtnCVbln85+Jn027G0IbGr9p5VgLgrF4wyDI2ZDXUaBj20MLGliO&#10;AwlAm06ktHZPWA5zcgaZEgrAWCOt2fZ4Axok8nm+CzkfD5J7AdghfYbon8brBExgfQbQAsbDYDtR&#10;AFEkzwmGJbnJ0VaApQWNt8sZBxzgAYiY9gE4gI1Bm7UcbLfgvpVYwHxcRsjjDLqIUZeN7Os4BjDZ&#10;irVyufG4wwi1PePOLEeKTN0BUHeYjyuWakcGzDmQ60F+O+FF7zZv8T/rxyTTkPmoS+GfZtxMfbLo&#10;mZzo0mfyHvfUGoZ+WU9X7XP9D0cgYtrVKGky+MNULkZzyNNmU1+TDdBk0GU+if0ggf0hos0LsOFC&#10;sJz/m6V7xYg5NTthNrtxnW1RMhp5G8VoNuFK2wIAKQlNrV0YBI5VHMCNRjPOJiPx6qRlDRe/CVyk&#10;Fp/Nl9ILxVLCiJPKG6Uwm3Kpv31PRqt7ik7Qtws/zr2aUYNBQDMH/Q+fI//Xt1d1OeXnK31Tz+d+&#10;EEDyXuVyfFS7Ga4qbHp8uA2AmeBU44t3IN/i0BuADIZTjASeDVTXjfyOAh6HHpWTAQj6YBkAlX0P&#10;v+/xEC+s04FcCXkDPp6Ai/toEDkdijphMd68rhvSnSOuNcsuTADtjnK4yUoOtZhjSMAgMECOpt8d&#10;4EFe67RERsM40GMB27HWS2gqh2PTz9900sq855gY99tgJLBnkJy92CrQAWTcxt2wU9vhfsOKOepG&#10;dwPyP2M24jnjQc82bwmG7QTNBdHJ2mc++Lzv3ZTrcT8tuZPZUvkUfk2N8XyZT13ts33BEYg44Wqc&#10;OB7w/TTApgBzUD6mIHWbSa80PdiggoSRswlWvdHKjZlns09MivbKLj3YrIbZLJPNMBtlg1ZgsxUJ&#10;bRv5nO15a2RvyUYxrNwrh3GjmTUeEfd2ewnt9xEdYFNGnU35OboHXCyS+psADGBThzmgDnNALQMd&#10;ywGbnCvptRqz+YJPiN/07crPlP9r+VxFb8qZzE+C6Hnmq9rQ4BCzHQRYAA8HGIcL8pe9SvKrvA3S&#10;mjWgYw8gKXCxBVic+0jWw25skdcsu8jp9HDS9WJz5r49IOTCa7kCWi48zxWQcgZknMnVeGA28AJ8&#10;vEaCeY6fWHY7wXLsxZhEoVkHwIFjzbLXGWu0I7ZpWyQ2MzkG+Bh1W5LngdkMOGJ0cJCjfeZysOcI&#10;wHNYjvQb0z7Hgc4FzrjZ7Jlgaov12hG5zYmOB14cmxuA5EQHA1fxPsH8jDNIAHPIgKzAc9w/5383&#10;8mLoh+m3dEO5dzL3KFD+TWOr/Z0WgYUQgfhZf+OEMf/vp+JGy4XZ5COl6ZkNZRGpdJVXYBNKziZA&#10;30HgsBwoWYcbjeR/2nLZnr5MtqaoRe4mSa3lsgUnmrJFb4fZ7CxeJ3sq6SJQtUmsGo+KDzJaKDkb&#10;xWwKzuRIKTmbcqS05ls10qBYDZZnteoAm4oniz7Ov55eq7vm+ScLIc4PxTEIifPqK/U7y66W34o8&#10;GXM3AIu0P2zHfQxbNF+8LczFEaBwG8BI0I+DjSS/PS4zG2zRtrAcJYk5krtxBHwUwFh1uPIYqwvw&#10;6LQX83ZnZDhnXG7qZydYkAIjT57vBQD58Lq+4gHY+JPjccJ8YNHpIKb8nSGMxqrHEWkPUFHg0m/P&#10;ctCDzcFOIzHsNqURqCV92ACfPiueB1B1m8uRHkM51m/KMiffY4GpwA6nmwMMhzzQGO/PcoTtqHyP&#10;LSDkPOFGPzcSnCd9sFIDOGf8YD7ke8763Y2+GPGTxCvRzclXE3ZrxWMPxX8H7SD/UwTugY3f91Op&#10;s1FAUzCRKHncZik3GrbneFrMhLS4in+9A4PT9smB4rVyALDZkbpMdjwAm9QVMBzAhqXAZpuS0mA+&#10;OwrWMjyNLgLV98DGt8tVwrgwTcRslE/RePEcTrTzBVLPWOi6m7jRYDaN5Gwa7lRJBcwm+1pynQY2&#10;X8FTVm2mlefKnLPP5nwvYiZ+3h9ZzROrsTuuMSfyKfYk9B25dcMy7QBI2CKp2cJ0bMjl2HPfmqS/&#10;HQYAGwDHosNZDMi5GLUxuQ+AMUcqM2ixkMPN5uR+nMWBolE3XsMFgHKF5bjjinMn5+MyAPsgd+Sq&#10;2A/3HSj4NIflKCnNtNdSDHthN4CILfU3xl1WvIep7O+i8R/rcK8BHQvMxBpJzWzAgs4FJvyNGRZr&#10;QKfHDMCyoeDUkbohO6aa2ontmINYj1lTPEruB9BRj9mMIrsddxLPk57ifQo75xkf2ucAQnOB89Hn&#10;g3+UeiWuOfNW/GrdrK9Wy/MVPMe1j/zrRyD5pI+FbtL/o3SYTT7GgAKKuXP0fdEiJQ1mE09pRAgG&#10;Aa96KzHDxnykcIMcydssu2A2O9KWyrbkpbIlaRkLVsPamg6zyVoFu1lFzgYpTQ82G+Ro0y5x7rSS&#10;IC44EzEIFM5mS+m5AnI2+VJLzqb2VgnspgyTAOzmKdW6pvCTwmtpLdnnIrQ5Wb/+1/rl+Ivqmeq/&#10;bLjc0Jx0Jv1jfzUq4DgD0uht5joSoJfA7DkZ7PqRz2AkTrAehx66AnQiT3XyOMsKKmzW5iCWHTCS&#10;TiQwwMKsFXDAwny0wwxjgIUcaSQP02ILCyKpr5gOIOVE3zQPJDc3ijqdyNk49LnyXq5iRj2OKTZo&#10;EwUuypUGwFjjUFMsx7TXCvZiKQbdx8jvGItB1zFyO+Zi1GvM5FJLQMmBWh0bMSS3c6T7yD3w6WPm&#10;Br+zAnwsB6xoEsrzhi1gOo4wHUBolPwOj9mQ47GfhBEp8DnhQqdqCs7OBM5HngudT74Q92PdpeiR&#10;lIvxj2muti/Heat9is8nAgpskiYDPsokB1sIqylQ9me6hWTr62xCJQ5ZPbDJQdxrubgr26EHm8P5&#10;G2VXOmADs9meshQZ7R7Q6MEGlrMDsNkB2OwGbO4xm41i0rRHPJHRQ5Huk/QGgTw92BSfz5GaG8X3&#10;wUYxG/I2T9K+5nYRYJPZoruk+4vP58i1V/3CIlB5s/Jfqq9VN4efjPk0DMdaMFZpd3qcKXZjTyGm&#10;DXkZR9iOysnYAzh21NEoCc2ePI5DrwfGASQ1pDNLWI5hM6BALsYIB5pJh7UYd1jJsVZ6KGEMMGxG&#10;BlMMCFCywiBgBUBZK7mt25F8ECAEGNmSu7HiZ4tOOzFuRyprM5bDrUfFCJOAYbeRHOtFNus10TMY&#10;I34+yjrcbaBnPIa9RuR4YFSDFmLWj8MNQDLoYppgj4EY9hkBTOrvTfS/sxwBqEaOiPGooViMGgM8&#10;1uR/GHU7aoHTzZ5BcXbifdKdgXChknAhWmLPh91NvZTwRvrV5JzcW2F/+oV9OdobaRH4giKgwCYZ&#10;sElHRssdiZEcjAGZsJp0hjAmM4I+lnq8IMDGs5r/P9TMHCnBzoyMtit9qX5twyCwVYEMFmgFOtup&#10;vdmBD2dH9krAZrXsK98kBwCbIw1bUDxMJJD/8zHkcQtOZ5GzgdlczJWq64VSc7NIam+XADRq4U57&#10;suiTkhsa2HxBp8EX8ja/c/y546uSZ5PPBx0Pu+t/PFSCkdc8mGNjN8CwpD7sjrAQO26dB5QjzQ23&#10;GjIZJgEbZDUbWI4l+RdLQMesw07MGJBk1mInFjAdsw5bgAfGAvAoADnabAz4IJO1miGdkaMhd2PR&#10;jqOsg4R/jwPvARixTLFGm/UAWkhrR9twpNFxQIGOCXU4Zj2wFHI0Vn0AGvKZQReg02UgR8njGGKZ&#10;PtZtQsEooDMAKPUCOgCSQddROhkAXt2HAB0jMelTuSBapQ+ZAT5mMBxLsR5HnmPZjVthMLCgX5uV&#10;eMw4SiDOtjByPDHnQyTpUtQnyRejr2ZcTbQpu6PTZLYv5PTU3uTzjkDqSX+blLHAHylwyR2JhdXE&#10;Sh4GgRyA5wHYBDbaileNhVggox0sWCV7c5fLTiS0nYCNYjbblUkAOW2rbplsS7sHNjsV2BSvlv1l&#10;dBFARjvWtEPcMACFoGzEjYWRs0mnN1o2zTgzpfJagVTrwaYYCa1Uv6puF35adjW7Neta1F9+3jHQ&#10;Xv8LjICqvh9+ZtQp4XTyh8HHw+f9aRMThMTmhbzmAMhYYlNWyXxbgMadAk0XGI8dgKNARz1m0wPj&#10;UUYC2I8CIGNVX9OKeaDVTiyxO5q3W4tpB06zNjMxaDaF7ZjKwWZDJDdjMW21FOM2cwCITgKAjO2g&#10;Le8Jy8EKbYol2pzHTDENHANsjiKlGXUeY8FcYDUmmAhMumA83cbc55Y2OIe6DrAOwX4MYEGGgAsO&#10;tgFs133YqGE6igkZ4Gwz7OX9B5iPPnAEWQ3pbgSpDaBxPm4pridsGZHNmrQVj2lX8TrhKsGnvSVy&#10;LkR0F+OZzRP/s9RLiecyb6SsVFNVv8CvSnsrLQKfaQQyT4bYpo4F/SiTkoU8BTajsZI1HCHpdGdO&#10;pkt8HMwmsBHGX2sploDNoaJVciB3texMXSI7U5bI9qQlenajAEd/i7y2M4OVvUL23Aebg9XrkdY3&#10;wWyMJYBO8dGMLcljNlfRWdgNzKaWDgJ1t4qxPQM2MBu1am4W3i27mtOVORf915/pAWsv9uWIgK5H&#10;9wdlV0tsYk/GvxU8HcLUzgDxYxaNxwQ26EFABdBR9mRTAMCJQWpOnDg2sBonpDVbijf1OZpOV6Q1&#10;2EcbINMG00FeM0ZSM6VdhXELScZ26maQ2wwbzeRQ/VHotSF1OEheAI9hqykSmhGuNtgGdmgb8i92&#10;5F/MaeJp0QWNJ69jSZLRDNZzrNMU5oOk1n4UVmMA00FOg8EchekYdcNmlPzWZSxHOhlj23kAOY7H&#10;+wyo2YHVsCxgN2YDpiyeM3BQjEcOiTnymh2mAocJG3HSA42zuMzYieu0ox50fKY9xf8E/Z1m/SX+&#10;fKSkXIqfT74S/07atfgq3WzQX305vkXtU3yREVB1W8+/d+n/fJHv+Vm+lwKb9LGQH2UCMNnYnbOo&#10;t0mn80fqYKAebGIwCN0DG9yjpbvlaNE6wIbkf9oS/doBs1FrO8xGDzapy5HXlsmu7OWyt3Cl7C9d&#10;LQer15GzwSDQbSbeKBPMz5FM2mrln06XkvPZUkfORg82t6i5QUpTC1lNDzYVT2ZqYPNZfuFfttdS&#10;9ScFFwrsok5GfSfkePC8H6DjNeUn3oCO0xDSGRX+Fr02AAJ2Y/qZOQ7SygJZzRZrox31NMo8oHIz&#10;FoCOKd0CzNttkc8wDcBgjrXBbFoACoDlWLuZnuUcouBrf91B2VO7Xw5y/1DrYZ4PIMB2FMDY0rTT&#10;FunMCnOACWYBSyzQll2YAJDcLGA8JhgLjikZrcOIfBG/J7dj3mMCICHBkb9R4GMM+JjAgI71HEVS&#10;OwDzOUKvNnI3QwYUiprRhNQCdkPuZ/gY6yiGAjNs07biPoUTZ9qN9jju4nVSmQkAHWp4gk/5Seis&#10;r0Rho068EKlktru6y9FPpl1J8NSqnr9sZ/Tn+3muv3lq7Y03T6//fN/l83n1jJkAu4zxkB9lMHgx&#10;k27xGcOhkk7RdgoO0uSeAInTg42S0cwBm11iULhWDsJsdqUtll3/H3v/AR5ldmX7w/b/Tp65nrkz&#10;49QRuumcEx3JIIRAQijnnHOWShVVyjmigEBEgRAI5ZwjiAxN5xzttt3t3BFqf79Toud67jf3jt3u&#10;ttu2eJ7zVKlU8VVx1rvWXnvt7DsWGA426P8ENkhsawoAm7L7ZD3sZmPdg7J191NkMdqTOu8hqYwl&#10;ySFSq4gk+UpktB0EcTaeK8ckUA7QVOJKQ0o7X31l+5nCw4tg89X83b92z6rktZanm+2zp/Qvxg/G&#10;XgljHk2kGvlMTlkADZQ+BGq6Azw+dPx7csYSyLROP9iOAh6PI0hopD57Ygrwhv14UJtxhdVsJUnA&#10;ft825DSAgMut6vo+e2o8yskGy9m1WWx22QI+G7jcABDZymaYjwO/c0JGc4WtOMFqXGE3XoCNJ8ul&#10;BZCgKdT1EG40ipDOXHcCWLYgqTkgqTlR03HGweaBkcCzDTngKLWadqS7doCpA3bDpUunA/ZoajdI&#10;aj4YBjy7XbBO0zHds4ksNicJHPSxAk80BoKYMQBoxM8KQDFjYRI7BtvBQp05myTGecILT8R+YjyZ&#10;PGY8lWKz2L/ztftaf+lvaPiV1htm3uo9Nvls2/e/9Cf/ip8wfyQ+IL8n8SMFMoVqWidD1HKIp8qm&#10;B89ASnP6fvLMdntIQD1uz6onZTNBnJuKcZnBatYowDGrBeBk3SErTSwuVyGlrVYyGvWd9dsfFluY&#10;jeOeFeJ9cIsE0aSd2hMleSN6mA1S2kyeNAI2O1XNxgo2WKAv4k5DRms4W9rSeKn0X7/iQ7D49F+n&#10;IyAi36wZLV+ZN2n6YcJAPKDDHJu+EFKYYwjKpP+GpkqPVqQzwMWNMxfvDh+aOgNwrmEmwGnmS+Hf&#10;o4U+lxY/ajgMYGp2X2AjuM4ckMLsARLbPbZIa9Rj9lJbwRSwdR925l10LO+0AYBsZW3TGlm/m1ym&#10;/QDPAWQyWIwTzjNXQModac0Viu7Cz46wGcdDW6jl2MOAnJDdOCODCbkgsTkpgwDMxoX7ulPHUeDj&#10;jT3ar8MTsHQXzw5qO+2bxKlzs7j1bgFkHGgI9ZDgIfpz+tzFt99F/Ie4/7AbDAdpbQSXzqgfPTus&#10;cX+JHPMlsSBYkqZDGH3NWeFcvMVwIv7TrDOpO4jdWPxP83X6Un+J70UpAa0X63ccfaHxJ30X2v6k&#10;JDUFNoW9SR/lAzbF5KEVM07Eymxo8NbTX5eK2Sdml5t4160XR5xo9uUP02ezADZrFdgALmqtgeFY&#10;F6xmdd7dsgawUcxmgwKbxkcAm6fE66CtBPN/LpUZV3kwmxJkNMVsdiqwQUL7nNkodvM52Ox9tvrf&#10;vsQ/1eJT/akcAQU6pdPm+7LGM9uih6I+iYLlxFiZTiiMB5s0A9E8j9LHQk3HjZBNL1iPFyDkSg1G&#10;yWHqUi0nAMIFh5oLTMQZ04ATkto2ZLMtmAYc929FWsNdtpuCP+41h32O3OYgdnttAJ7VsqZxtWxo&#10;Im9pzwax279R7JvtqOE4wnCo88B2fEiW9sZY4IWM5slZlCd9Op7KaID85gLY+AAyvgCLL+kE7pgH&#10;XNRqsxf3dgfCQJ1gPNvEWxkGuO7diZQH8Pj1bJUggCaSGk54vx9jD6jp9MKA+h0AHA9AxkdCx7wl&#10;fNxDwsZdJWrCj6QCwJiVPBPBHJ44yTgRe0U3H/+66VRSbNRi0+ifylf+t3qfRuM3/r/sqdC0PReq&#10;P255Zs/o0TM7b/ytHvg1uJMCm4Ke+I/ymX2ljAFqWes1JIkYWiJEd0DlonlJRAP/L2rWyxZktM1E&#10;0azLvkvWIqNZwQZGs8BwFqS1tXl3ybqiu2V92b1iW/WgbKrjMXseQdlYI2GkfiQzZqSAsfZVkxgE&#10;ZgpJEMAgcBYZ7Vwp8pliNxX03pRZqk/ltdXOGr/zNThMi2/hj3kECoeM12RPaM0JQ9EfRPeGWiL6&#10;COgcCCV/LVTCenCqddJAiaPMg83enUK/Oxu/B7EzzshgDtBpJ+zMLgexMwM8jtRu3A5S9D9AfUXJ&#10;ZTCerTAc+7302igA2gPg7MHKvNfOymy27NvEl3ejFXA20iymLu25zfEABgCAxwXHmgvOF29Az4P6&#10;jTuuNFfqNm7Iae5HttDwuZW+Gzuy4RTwUP/BqebWxu+PwWg67Oi/cSD6ZhtSoTPRN9RzugGWHnvx&#10;7LUT7/4tmAccJXDAVYIH3MR3YKt4D9jDeFxhORRSYTcxE94SBfCoy8SpIEmcIBOKy7TZcNGdgPHM&#10;R31mnI+dMZ9JdVgMGvxjfou/tNf+ZsV80pbOlw68X392++VDZw4cHj7d+idh2S0YjQ/N6078uECB&#10;TYcyCaRYZTSTAhsSRLSATXwTIbcNDuJBzWZL+YNiX/IwYAOzyb5d1mTdDthwCcgoZqMYz7q8O2U9&#10;YLMBsNlU9YDY1S+AjRtgE8r/xwRqvLnDTOucwv48k4OMBtCcLcUUUGIFmybAZieX28/kHqs8y7iQ&#10;xX+LR0AdAVWTKBk3btEMplyM7Y+8HDtAXaePOJgBRhYQkunfRdoATZWqhuKsivQAgTs/ewBATs3I&#10;Xgp4kNKcMA1sY7lQ03Ej+sYFtuMI4DhzmysxOI5IbI4KeFhbASFHaj5OONicASYXZDcXnsuhGcA5&#10;hDPtoB0MygE2BbuhIdSL13PHrebT6oS8x88sd8DFq8OBtRX5jP9IXHp1UNdp30KDKBJc+2ZMA46w&#10;GkeMAi6MNkBCo3bj2bOZnhzs0j2AVS+P7+NykPj0QV/u52wFouAhN2o6TCYc85TwMTeYjicsx09S&#10;ppV9GmliJhSZLVp08zFiOpn4ceG5zObsE8lLFwfA/cn+n/pm6fEMu9ZnG3+cP5NjYQrlp/vG9kVX&#10;9lX+7df9ExWNJoYW9SZ9UsCAxYJOTAI40ZQ5wEQeoo65Vhn7/SWuiRMrajZeWJ/tyx4Uu2IK/0ho&#10;6xTYADSrjbfJGljNulzARi3AZl3xvVawsa3m/g0P0WP3CG0RGyRMgQ0mo5wR8tEmzQCOWRpOlcBk&#10;iK35nNkANDvPlUn92YJju85WLoLN1/1L9Id+f2qjrJrMXmoaTWtMVBIbLCdiIJDlR78Oycyd1GoI&#10;0FS1EhdAwJlC/jbcKc7UWXxUXA2Asc0KOg5WAFFA4kb+ms8hZDkMAC7N3EatRq2t+0mB3o2deS/g&#10;QtLANtiQ+r0bbMZD1WkAFleWG8/vDpPyBFy8eW1vBTJHYTBtSGPUZ0I6Pchug710MLYWsAnAIODX&#10;xfvp4jEAkBv39cQa7dppawUZBTiBNIEG93kwzM2LS5gNgOPZZwvj4fdDDhI94k2dx1WChp1wr9Ec&#10;CuhEjzLHY4xC67g38povWWxBkjITLOmzYZJ2PBRTQTy9O/GW/FNpb5c9nZVScLrgT+Ks+A/9Hfs6&#10;v17JGc263c9VvWueNFmMo2apHa94ta6/fMnX+T2r91Y0mhJa3JfyST4jQnJJac/piMEcEC1mmI0C&#10;m7R91CGb3AGbTfTZPCF2pffIphJYS74CG0DGdJsVbJSk9jnYrCtAQqPxc0PZPbKxRoENbEiBzcF1&#10;yGjOktIRKnnDmSQ/m+m1MUv9SSJrzpQCMAvMZtf5MivwNJ4pWQSbr/sX6I/9/lovtf5T05naIP1Y&#10;yjMJA+FXopDVopHZQgAdP+X0YoN3Z+N3xVXmiHTmBBNxOGiDtLaZ2guOMG5XbMeFBAEn6jWuXLpi&#10;mXa31nq4P701W/djX94H4OzbgNRGnwz1G6dmxWpsae7cCNjAUAAc77ZtMBmA6AhshD4bd6QybxiM&#10;F+zFEzDxItDTj/pMaJebRDIjJxjZzB/7cwCg49eFnAboeHJfxXI8sUS7d26SUHpxwgCcMMAmvN8T&#10;k4QLDaEwIQVI/U5MFoXNDPsyLRXjwAAutmEvDAUeEk1dJ3E8QJIngpDV/K2AkzFLTWdWpRQgW8zH&#10;iflUguScSvws/2zaVOkZncfucf/F4VF/7C/0f/f69NqUTmu89j6z4+fm6SyLccwk5pHsD0t7SnWx&#10;lbFfa3ZTMpYc9jnY5HfGW8EmiwBdPb1zmQcDYTa+1Gw4wboKNpsV2BQDNnm3y3rAZi1gsxYpba2Z&#10;xeU6xXjy77KCjY0VbJDRdjxEDZZem/2PShBSdmpXmOQOATbK+jydLQ1WsCmxgk3Tf4ANbOdMSc/u&#10;+aLv/XeHf/H3i0fgG2q8wcgLh68tmzbtThgI+SCmN9gSxDwa/w5vCeh0l0BCMYNVQjNWZFVnUTKY&#10;wwHAgktPGIqnauSErailAMYJYHJWdRnrJekAmANc1M/UcbbxGGfAxukgbjIAx0tF11CncTm8yQo2&#10;npgAPJDOvBXAYBTwgN0o5uJG7cYL27NiNf5cBndvZbAcrKSX/2BWJuPA+6RGw20B3dv42Yn7uCAR&#10;bpUIgCacXpwI6/LGJOFjBZcAVdNBeosY8JRoQCd66CrwDHrDfLjvqKfEYZ9OAnQSJ31gO15IbMGS&#10;Oh2KoYDL2WDYDmeYZxKk8GzaJ2UXdDurLxofbkWyXPxafQ2PgAKb2cyofc82fJQ9axYDDYvGAZPF&#10;3JN7zHjY+LV2IZaOJUaV9iR/ltcVQ2pAFKwmkqFpJDOTjahtDsSNxvd6J3VK3GguuNHsSu+ygs36&#10;HIDF/Btg8zngIKNtyL+Txs+7yFC7W2wr75XNdfeLQ9Ny/p8+LiFI6UmdIYBNhpTDasqmjVI1ny3b&#10;T+dSsylikJoyCVC/OUtm2sni7t3ji2DzNfzGf73fUmyf7d/uPFVmY56A7QwFfhrZ62cJZfqmP82U&#10;vmzmEQOMeO5FnmIMgA/2SA+yzVythX4HpDCK8NBvD+zLLiQEKGBxPGCHPVoBDzUUJDkPDAfu1Glc&#10;Dm3iOo9RQEOPjTvZaN4MXfMlLUCxGNcWO3qBtvEajlZJzfnoehpU1yKXbaRuw2ORzAK67MVPAVDH&#10;Noa/uTN9FM3aahjYinRGzw11nBDktDDebxgD3EJ7KaCyIvsV23EhcYHfDXgARO7UeRxwrtnz+Vwk&#10;CTktfhQ5jcbQGMwE0ZgIUiaDyV8LwDwQSgBoABKbn2TMhFHXCZSUOT8xnIyU7NOccZ6Kl/LzGe/X&#10;P58b2Xjp672Bfb2/iV/+u1N1y+yBVHPVyeIrxkmdZFL8NhPHou82fKjbb/T5OieHW8GmK+mzvM5o&#10;wCZashkBoj8SKJmHfUkP8JfkPZxQ7aAuWcu0TYah2ZXeCdjcJRtyb5P15lsXmA2sZp1yoakFs7FB&#10;Ytt4FWw2XQWbLbse4mTxMQwCW3GjBUvWAPE4EybAxiR1p/IAF5UkUAyzKbWuxrNFSl5bBJsv/+v6&#10;l/WMFSOa79bN5cTkTSW+Hj/sfyWyF5kJlhNB7H9QjzObtDcJ1ETiMArAV9mR25DS6Ph3pQbjiTTm&#10;Bxj5ABjeNGq6EVXjynIGZNTv3ZDivJR8xpfapdWW1IB1mBHsMApQzIfhWIEHe7M7sprLkfWMqLaF&#10;5WxgHs5a8tNWAzzr6cdZxW02yGtbuC+NaJ3OjLp2Y/qoh8TRVxSuwASnWhjyWVgfVuc+H8Zuw9IA&#10;ogUQYlklNg+JHaL/hj6d4AGYUT/MaHCrxCOpJcFsEgCeJGo5ifToJIz7SRrAkzoVIClTPlz6E4kT&#10;JloFQnNBknk8GNCB7ZxOtBSeT/qk+nnj2f2vFrvtfm1xRvsf+3+PjfGxZUUDhomd52oteTPZYsTW&#10;mz1iElOv7jPjgewiV6Pr3/yx3+P/7fVLx5KjirsSPsvpjKBmgzGApmwd03MzyULMBGxS9nLS1IgL&#10;c/uT4lpNn00JTKXoXrHJuU02ADbrsm77T2s98toG5USD/dggudlW3Sd2tffL1l0PE2G1QgKO2EpM&#10;u6eYh5KlfNJEGGeW1J3Ml/pTBQBM4X+AzY4zRVJxUteTezzuu1/XY7f4vv6UjgDyw56ZypsbpvM0&#10;uWOJzyf2B34SBeAEd7OxwyhC1OpBsmJjVzUUH1W0x7rsengDzGcjDjM7frYRX8VUqAG5wWJcYT4u&#10;AI4HwOMFE/JGOvOl5uJF4KZ1KRfaUYwDgIx7G0yG25x5DjfkNleWy5E1LM7ijqzjsRgHlCsNA4E/&#10;NZsQ+m9CqO0o0Eno85cklShAUnRoryPAQs0HdhONcSB6gPd9FXCCsUVHDbowHdVLYslZC8MyHdrv&#10;CuNhcuGwM/UblS6NVXqUms4ovTxjTjAeV4I/Pa2gkzzN5bQ3l/6wnwBqO77YpwPFeCpUcs5EW8ou&#10;pn7S+ELe4SNv1TxqFFkMBf0jfP+j9wc8mDdqeLGUTTNv1iT60UzR0rRoHDRYslrNP9HWa1f+Ed7W&#10;b/WSZWNJ8aW9iZ/kdkZK3n+Ajb9oSWLXMggxdR8ngY2kaAA2niQIbGO8wBYFNtRr1mfdKutNLHVp&#10;XdyWezsSGkBjBZu7sT7fK3bIaPY7H8Bh+rgEtG6UxA5/K9iUWcHGJLXzeYBNPhIaBgGWYjh1p3Kl&#10;4Hhaf+5I8CLY/FZ/ycU7/U5HILbS9m9LxvRhGYNB5yN7PD6O6PGwhHe7W+UqVTMJonivaikB1FW8&#10;6YfxpN7i0roeR9sGnG0wk0PrrKzGTzV00lvjjmTmSbqzJyxG3dfnmGrqhMnAeNxYitm4HVvP/B5A&#10;6KgNDAg57egmWBNGAn72QlpTYON7DM0aNhTUBdjwHoK6tgGIjjAeJ4nCLJA6ECwxXEYhocVigY4i&#10;MVoBTgI1moh+Z8AIAOF66JA95oEtkoBjLYK+nPBhZZO2wblmC9hspY7jTvSNO+Djjm16m0SOc9uE&#10;hyRP+ZFK4I2hwIt6jrfo5jAWzAVgnQ6SrNORknM2RoovJl7Z8XLOTzrfadB0/6Tu2q+zdPM7fSm+&#10;/nf+ZsgeH7/iuewfFc1lSyE1m5zxDCmaypTckUzJ7jJ+qt2lNSQmJv791/GjlI/FxxX3xn+Y1R5q&#10;ye4Ix/YcIgbSP3QwmxQarxPJLgxpRB3YvlycSHy2x4nmgK15o2I2V0Fm3VXA2QAA2eTDbJDRNhQu&#10;1GwU2GxWzGbnQ+K+f4UEckKXSvN3LqPpK6ayMAiYZDs1GwUuO6nZqLXjbIHUnsqR4pnU4UWw+Tp+&#10;a/7M3pPxkvFvsoeSA1MHQ19JHPTD0QbowCoCcLIFE5gZouoojATwwSGmWI7joVWAzVrcaKswGqzA&#10;ibaB+1JfaVf1GtKckdE8YUIeLG/YkTfsxoskaDdkNndYjGJI6jEeR21xoAEu1GyULToQRhPYacdr&#10;2ksQzxVAjlowt4fx+uFKSoN5hcHEYnqYQojEphkMk6TBAImzMhkXicMGHY3EFgGjCSRnLYSm0Mhh&#10;+wUWM+osiaNeJEnzHCP06ow6wWy2ScIktZwJLKfjnhIzvo2mUCfqOsR8zPiIllpO6qy7JM+60KsT&#10;IAas05oT/pJ1KkTyz0ZK/plwS8WlpM+OvFX97Imf9/iOv9e6OHvnq/y/QXpA4pGIwrKT2R8qVlMw&#10;ZxbdaJrkTzBamfwvY5+Ronv2S6n1qQ9+lW/jiz532XhCbFlP8i8V2Jg6OHlpD7aCjZYJunEYbmLp&#10;aQtoXCE+MBvHinvEoUSt+2QjwLLBeIusU8twy1WGA7OxAg4GgcI7xbbsboatATbb7xfHnQ+K3wHV&#10;Z+MgscRDmfoTmGljsIJN7clcaThDIOdZctLO5ksDl3Wnc6RsVjuUi+T+RT/b4uMWj8DvegS+uW+2&#10;+Du5Y7HRSb1+z8f2+lyOYsJmKI4wP2S1IAAlBMYRrJxi9Mco0HACQNwADveWdZgEABAAJpCRAv70&#10;zPgBFgowAo4hy2EQ8IXtBGIE8EFS84bVBKjYGhiNNzKbPzlpPh0brbWbUKJr/JHjQjE0hPE6frCh&#10;EB4XCNgFdm2SKOQ0JQGqFQEwpvT7S+ZIpKQNB0kqjrTEEeo6AE4UtZvQfmU02CxBAxslbHBBTosb&#10;cQV0YDbD7oCRI0C0FZDxlCT6cpInvbnkLHOKNe2OkcCb3DXFbnyp53gBNn6Ef7JJsEwKdM7ESOn5&#10;RKl4RmPZ/Vr2x70/bDxz9ufDfq/J+KKN+nf99v039w9reOiv8ydM3bmT2ivZUzrJw12lG2HS5YgW&#10;t1UhZ/C5Yu7M+iShLqH261i7KRtLiK/oSfpZdmfgFWO7vxjbArA9q5oNBpb9thJNZmFA45PiX7sK&#10;g8D9sqX4drErBFCyboHZLJMNpmWyVsfSL7MCz+fsxqbgDtlUdpfYVd8nW7bfJy47HxGvfSsliLaE&#10;5E4/yeqLlxLApoLjtX2eXhuYTAOONAU2CnRqT2UxWE0zXHI66d+/5D/Z4tMtHoHf4ghQ46mdTf6O&#10;YTQsNbnf+9m4Xs9PIzrdLKqWEo7MpizLkT1s6Gz8gTAT72M2uMzWI4khAxzZgES2AcDZImEU+5Ho&#10;AA8lq23CcID7DLOBH8PVfOjD8VemANhNaKc94AMboV4UAaApkAnu4naALYwVys+hSGqBNIQGcl91&#10;ewx1G7UilVEAO3Viry8afqRoRnGdDftgGMA0QLhn7BCpAippYIB8tQE7QGYrbjUXiR9ztcppCTSE&#10;Ro04W1lPCrE36SQQpOJaUwAUP+mKpOZJjw66+owv7CZINHMeoj3hRa8ObGc+UPQnA8V0JlgKz8VI&#10;2dNxUvt8ypWW10t+dfyD3sPP/nzm8cWhb7/F9+23uMu+p3fdlzWhe4aeMkvupF5M43pJH0yUzMFk&#10;yR3PEtOAQUw9JkvSnpQPXAye4Tzl16euxv+nysnEhIq+lJ8Ud0ddKWAwopLRdCS2pzPCI2W/i0Q3&#10;bZSQHWvEk0BNh9LbrWCzueh2mM0tYmNiATrrFbvRAzT8bAUbVbfBKLCp5E5Sou8GbO4Vxx0PiGfz&#10;k/TZbJAkgnoNfdGAjU7Kpw2y/YRq7MT6DNjswoW2E6NA3clsKQFs8uYzFoM4f4vv4eJdvuIjYJwz&#10;/mv2aKwppd/n7aQ+r0/j+j0skdiNlbwV2gsg9DmS1eaKyQDbMuCjAEHVbHyQ3bwAHgUk0TCkGOpC&#10;gUhtQfzeF/AJwESgmI9VMlNsBoCJpO4ShC06ELNABFM9w+m3CaVuowAnhN+HkJ0WxPC1AJo+Q6gp&#10;BdHgGYE7TYFOJOAXQxNoGrUdLWwnlcTotFEfSQB4oqndxI94UseBFQ0xXIrom5ghR0nHrZaKUy2F&#10;JtAUYm8SRjENsDS41ZRLLX1COdicaA5FZpt2hO14UssJQFpzl9TjTrAdTyvg6Of9xHTaXwrOh0vp&#10;pQSpfC5RGl/KvNL3wz3vXPrlVNIvLT9clCm+4PdUAfa+S7sCM0eTP9VPMNNoLJMem0xJH0qStP5k&#10;0VKXyCCyP6vPJNpjevHMD/hoTcwmP17um1/wJb/chwE2ZeOxsVV9yT8s7I6+nN8eSdozYIOElkFw&#10;bioj3KObbKjZrAJsmElTpsDmNsDmNsBmGWADszHCaHQ3y3qYjarhqFrORoBmo2I2xXeKHdKbAptt&#10;O+8XrwNPWcEmFWZj7IN9W8FGL7WATYMVbPKugk2BFWxKZzXTpYtp6V/u33zx2X7/I5Dc43WjZji0&#10;Ln0w4MPEXk9LKkX6OKzJUYBOBIX7KNxiaoXQqBkMMAR2bqT2AotBMvOi18YPe3QoNZlw2EkQ8pxi&#10;OwHUdQIxIgQrQKF2o8ApApYTo56DyZ4KhMK6t/AYGkG5PYTEgRBCPENIE4jAbRbauwmX2maSsanD&#10;YBiI4fXjmYsTz5gC4zjF2HGSA0aR2bBCp8BkMgnszJhAHuMyhT6cFEYYZIwjjU1GiHEiTDTcHofU&#10;FgPopEx5SSb26DQs0wkYCpTMlorMlomJIHMOme04lwCOcd6f/LUAkgnobTgdKHnnwqTkQoyUPBMr&#10;FS8kWJre0H88+oNdZ9/99QtOFsuLX+tu99//W/LlPsMPLD/4x54XO0uTB6M/yxxL4m+ZIJrhZEno&#10;jWQxWA92E01HfnJ3kuj6MiWmKd6yMcH+2TX+Ng99ue/kCz4bYFMxHhVT0Zf0TkFH+Gc52J6zqNfo&#10;YTZpjFhP2IfEu2udBDesEp/qx8QJWcz+KtjY5twiG5HRFOCsB2wU4ChmY4Md2go4LLviOxi2dqfY&#10;V98t22A23vuekkCk7fgON9H0BknxhEZKpjKsMlrdKbOV2ew8UwDgFCKrZUvxVNJUxrTX4qTOL/jn&#10;XXzYV3wEVJd94UjsmrQ+j+70Ic9P00e8LYoFxA+hQfdTExnYJrE4xBJouoyE+QT3ABgsxVr8jm2g&#10;jmMjwdR2wjEBhAMgUTCfMFhRCIwmFOYSzMiBENhLEGATTsNmdB9gRrNnJKkBMVyPgVWFAzgR2KGj&#10;Abt4ajTJsJbYISeJwTCQhJSmoakzbRgWAtCYJyKkcDpWsqeiJHM8UHQsLckC+nG1KP7DblJhORoY&#10;jnaSfhuktEz6cVIwDyRgk04ac4bl+Er6OLUdRh0kTiC7wXY0MBzjiQVJLf049zmxDbDxwy4dIlln&#10;cAOdDZaic6G42KKk8vkEqX0hyXLk7aKfHf9JZ/NrH1+8XY07/or/VH/yT//jj398W/uzh5/TjCVe&#10;SR9OlDRGqacxRj26K0Iiu0iDGIylGB4lqR1pkt6ZJppjGnHSuV1ZGbB2xibY5Y+eLKBGI5RPRidU&#10;9SW9UdAV9akCGxOj3zOR0BKabSWBlPWopg0S0rBSvKoeEmcK/vawmi1Ft4qteZlsBGhsYDYKbNRS&#10;9ZuNOfwuF8DJvlU2FcKEABuHGgU29wE2T0ogjlEFNqb+aKmcNOJI00v9CRVZky2NgE0TTrQmwGb7&#10;vEnyp+KmUjuC/uef/Bdl8QP8+R+B0jdL/75gMs4/Y9T7lGHS52PTeKBFzwafxPCzGEYDRME+4pGx&#10;4gCCaNhHCNKXH6Dj344pAMbj174eN5stGwdyHK6zQBIGlEwWgDkgCMYTBqgEdK3jsY7UY7yQxfhP&#10;OrjAYlKGfJDC6MQeoxkTBqMfDxHTdJhkAS76sVAxTBIJAlPRjwEgvCf9WIgUTSfyHyxajCQNmGE0&#10;WRPhMCBkDa4rhqOktxSYTca4l+ingkVPxE0GtZwkmE7SuLNk0ouTOc3rTiHZsVIBndTZrbAcDzFi&#10;Jkg/7kDw52YYj5NknaTX4RSs57Q3wAPjOc+Z5qVAqX4+RppeM1zufLf6xTM/G4h503Lpj74pfl2/&#10;qZNvjq4smDX9NGMkgZ4r2Axp54mwmmiyv2K7wiWRukRYW5BEH2GM+LE4SWlPFL8Sf7nf+eErT3mu&#10;GF8f7XDNH/OzKRmwbDQ6tqo3+ZUiwCYXCS3rqJ9omQ0Vd2A9TrSNErFrjQTUPWYFG1eGodkDNP8b&#10;bBbYjKrXqLXeeKuV2WzKWwAcO2o7W8ruEPuqu2Rbw72ktz/MvKknOQ5+ktuTKFVjzLSZMkjt8RzZ&#10;gYy2iySBPfTY7D5DzeaESYqnk2aMi7Of/phfkcXX/iJHoHU4/Z/zpkMSNKO+7+kngy+nj3hZFOgo&#10;a3KUCs9kbEAsgJNsLdoDKL0YCjqQD9rXAjw24k+6QOCxNVbgiWWUQCRpz9HE1kQglYX2oWv32vAc&#10;mwEaJ85wsSbjMNMSvJkzFcaKlvK5dCmYiZUsJLHc6UgpPZ5y9bZkfh+HVBZOcRngGQEAYDRVc/Ro&#10;jDNPhJQB40SolfFkkKmWMeYlaYrBDLvCZrzFQIK0kUw1Dflq8WP2LPp46M9RYJM2RTPopCd9Ok6Y&#10;CVhzjtR7YDxIbBrqOqknAJ6TLjjYvMR82leyz3pJznlfyX3aV4qfCZaK52Mse97QfTz5QfPxCx8N&#10;rRuX8b/6Isf+z/ExfYwPaDhREaMdiv8waTAKyTYClhuMfBZOnS4EZhwqMTCcCAruSaQoJxyJkejW&#10;COQoX3nQ6zG5ZcOdlx9xf6LJxsXmjwbmitmUjkVGVfemPJffHvJxztFAwIaYGlLWk8gYjN1jI5GA&#10;jV8dic2VD4pr+b302Nwq9oUAivlmsc262WoQWKecaFfBRqUK2Cp2w7KDBdkDNg4KbOrvFue99zMi&#10;/jFJA2wKepOkliDO+llszzTD7jiZswA2Z4pZhbJjPkdKZlNPhHVt+Yc/x+/P4mf6SzgCyEMF0wl3&#10;ZU2G1GaMun2SSYNlBqwkCYCI6KPpknHQQd02SGR0/g9spu4Cu+laQ9/NSpjOKowDMJ/OtbAabKEw&#10;mmhAJ5Z+n0QkuhjqQwmDqjZEHw2sKW3UDZksVLIBmJwpOrRnIqX4eKKUnUiGxUTRABgnuTPhUjBL&#10;COJ0tGQhpWVzex7gpIPpKKDJm4yzMp6i6XjJJx06m5Ro0xQRNtaaDukCuNXSafzUwWh09OFoCPZM&#10;GnexAk7i2FZYjhu3e0k6lumkKRxv03akEdiK/jg1IhhPGswneW4j15XM5ksygTtSm5vknPOmvgPo&#10;PB2AqSDcsv3luMstb+W+N/OjlvznfzH+F29H3f9i5bdKp3QtGYPxloTeCL4DIRLXFy7xjEyP7Q6T&#10;lN44SR+Ip2bD8LFjUaJBSgs/FM54ZR95NOQpWbr+Vssdm+75xbqgDVn8t/ujBKwuMJvIWMDm6fyO&#10;kI9ysD1nMcI9nZHqKURAxQE2ETtXEsL5iHhU3gezocdGgU3RLQtgYwJsVM1Gv1CzWW9AVgN8NsFq&#10;1FJgs6UUsKm8E2Zzj7jspW7T8ihg4wvYJEv1uFFqsD7vOJknO0kQ2Am72UNMjQKbRsCmeCZpXmUq&#10;/iVsS4uf8c/8CBjHV/1VxVTqlpzJ4M6MMadPMsZdriQPkV2GxBYGswnpXYfUhowG8Khif2A3aQOA&#10;jlpeHRQ7kdlCOjZIJCaBRIr/iSqWhh6aSGo4cZgIYslHi2OaZzo9NubJKGSxSCu4FM0poIkV4xQy&#10;2rgPtweIETnMqOoxFPy1yG+KASljgI7bdNRssmFIpXPxUgg7MjOEzTwXIdkMYdNNIK3RDJo46sDa&#10;BttxQ2IjVw3Q0cBqkiZI2Z2wx8W2ADoZMJ4UmE7y9BYSpjcxU8dezPTpaI47AjiOuNdcARxPgAdW&#10;dsZH8s8heZz3wVAQCuhEYKGOsex9XfNR/w8aZuY+OGrfSvPtn/nX5L/8eJXjxutypjIHE/oiLPGK&#10;1fQHAzTIZwBNEvJZzrBRGqdqpXKkWFLbEiXxSLxEwmxC9gTL6sR1snTjbXLDmtssd9rf83ObELt0&#10;XuQPbolWAaKlQ+Extb3pZwq7Qj/MBWzMR70J4XSUxOb1DE3D4LKD7zszadyq7hYngGPr52ADq7E1&#10;3CQbDUhp2ptkPWsDoLOR25WMpgwCtvkLYGOvwKbuLnHZcz8D1B6WKFoLcgHjOiZ11k6bZdeJfNlz&#10;kvHQpAgooNmDSaAB00DxdPy8eo9/id+vxc/8Z3wEjMyNqTget6F4KqTZOOb+bqYCnpGtlkQaLGPo&#10;+o8BcCL6ABbAJ44haXHEzkSTexYOCEV0b5QonGjR9OKkD/pLBuGb0ZgP4nDBpZBmnUr9JgGJLpHb&#10;9KNs3jCXbJiOjlw0HXUYDdbmFHprMin0Z1KPUQYBDRJZEgkD6nfZkyEAkTIP+CKx+UnpTIyUzybQ&#10;QBgBcMVKPsBjJNImk8ekMBk0acyFuo47EpuPmEiSNs7yngCblMmtkjHtIlmkSZsI9tRil9bMOEnm&#10;7DbRYSIw0qeTfcqbBlFn6jlekns6QArPBEneGRjOhRApfTpUSi4FSTmgU/NCpDS8lGQ59Fb2T3ve&#10;q9xx9K3CW/6SInIqT2Y/kT2Z9lJKX7gltpeR6D2+nGD4I51Ro2Hscd6gQWrGS8U8oJPII6ESzYyY&#10;MObDhDcHi3O+m9xmf5csXXOL3LBymdxpd/9PV/mvDeC/1x/UlKE28oqRyIjavrQTRV1hv1Rgk3cM&#10;IwrjPeIPrGZo2gLYeNfc9x9g4wjYOMBs7BTYGBXYADSZAA1gYwPw2OJQ22jGqcayGgQUs6m4U5wA&#10;G7c99wE2DxHE6SDm3mgGzFGrmUI6my+WXeSj7URKU0DTdLpA6o8bYfNx83/GW87iR1s8At/4htKy&#10;AZ57d53T7TPNeHycST+LbgTmMrwFuQ15iimcUYO2SFjUPVTTJT8n4TSLUY40Uqvj6a1J6aO+gjyX&#10;Rm0lnl6fWPp0YnGnWaW2AQI4MSZox/wknQBOBTCpNHNquJ6OBTppeBtsZRs1GmcAZ7PED9tQqwEU&#10;COhU5gAdxgIDwGIEeCrn0qgFRSA5MHgNKS4XE4KOxAENYJMKy1G1HP20L0yIs9Y56j7TTEqcxjgw&#10;7Sq5BHrmz2NWmPXBLu2EkYD6jQKceU9GGqjlA7vxlKLzAVJ+IUJKzgVJwTkfmkQBnWfCpeRZBTpR&#10;Ugfw7H4l9XLHu/kvz79/5K6/BCdb2azRRTec+Mu0gUhL0mAEJyMB9GsFSiS5X1HtIVh7UyQJs0BM&#10;VzAOLJyQrWEScihAIlsAnt0x8mDwk3L9+pvl+lU3y5JVt1y50/7uH93vcv+df8j/f2q6buVgXFh9&#10;r3aqtCvqF7ltgZKNG013GMNJM/WappUS2vg4UTX3izvNmS7MsnEEaLYWKLBZCrNZKhv1V4FGB/Bw&#10;faMRdqPARtVsSBrYUrIgozk33CXuex8U34OPSgw9bVl9kVYZrX4qR/afKhOGpFGnMckupLQmGE7d&#10;nIF8ubgzf8jjsfhai0fgj3oEEudc/r5sMtYmfzykJWvc8xPjuJclS0leyFdqw88co17CpRZWogEI&#10;kpC0YmA+iUTTxAIs8d12FI0daOYkSZe+mWQMBPFYr+MwJcRhw44DeFKoF6nifzKRNXGMIFDMKZ4V&#10;O0i/zsAaiRu2A3w2A3JkVRHamcjPGbCXNOvrOfNYd8kHZHacNkj1SXK55mLEzBA2Mw2g2VzqZ4iz&#10;AXAMU76SNYMBQaUOqMibacBo2gMQCpaSk3GSfRyrNEkEuuNYU+fdcay5Sd5pLylATss55SGl54Kt&#10;oFN+IQoA8pOKS0hrz0ZL9bMxuNgiaRZNlqZXUq60v5373vBPGmrG32n+9z9HtmM0Ir9O58ZrhxMv&#10;x2EKiO4BRLpJAO8OAmyCSKdgXlF3CH97ajid4eJHg2Q07CYcZhN9GKmtOUa8ir3l5i13yo2rlskN&#10;q2+SJWuWXbln270v3ee/6l/+UF941SZQMxYfXt+nHy3rivkgH+uzAhxDK25KDAJhux4X/wY6/7Eu&#10;u5TfLs4lt1vBxhGw2ZJ1k2xSYKNbKhs0rMylYgO7UWCjbNG2WJ/t8qnv8Jitn4PNnnutYBNLs7SJ&#10;Otf2iSxpnM6T5tMVsv80ic/YnxXQ7ILh1MzoLYWTcWf/UMdi8XUWj8DX6ghU9sV+q+J4lF3uZFBf&#10;1oTHr01j7pbcqSAkMaQHivRahqFpkcO0E9RGYBVJpDwnEEcTO2iHrEaxtXsDUhoMYjCILnNGFGAm&#10;SFQ9PzCfeGvjp+r/gc0MAkY8LrLfhr4geh36CTDsWUmD6EqAjLiPEVtJHkXO4zKRDLUUnG+pMKgk&#10;mJaO/ptS6kElx+nQZhUdD0c285c8pDYlqalaTjbD2XLmWLP0+SCxGUiSziL6JhumU3IyRgrmkeVm&#10;3JHaXJHVPKzSWu4Zd/py/KUIm3Qhl2UXQ6X0QjCJ0x5S8jQS2zOBUvZMkNQ9HwXoxAM6SdLypvaz&#10;rndKTjz7q+Etl+TSn01tp3Y6/38VTGhnkhl5Hg/YxMJq1LyjsC7y77pgN92MA6dLPr47WOIAoKBW&#10;TwllGFnM4UgJZUZMVEu4hDeFyP1+j8iNa2E3K5fK9auXYhq4xXLP1nuHntr81B+kkVGBTfVIbAjM&#10;ZqC8O+r9HGzP2Uc4icL6nNzMd47pmgEN94tH1R2AzR3iVIKElr9M7POWiZ0JsNEDNlpAxgo0C0vJ&#10;arYwG1vibBTYqHgbB/XY2jvFbfe94t38sMTCbIwYKqrG9Faw2XeyRHZjEmg4aUJCI0VAgc201lI4&#10;EX36Dy0tfq02nMU3s3gE1BHoOm38h32zxrXVc8ljWZOevyifjWJwFqm5MJwFeQ0pjGyzNOSwlBEs&#10;yUMbcbitYGNaSzF5PY2fa7m+WZJxsaWodAFccDEwICvr6aMHCINC7ACNdQR1xg9tRrZbLzGDGxeA&#10;C5dcWP+TNIoCOqRFp4wy131kC82i9Puw0qjbJJK1BihK1YlETAWhzFkJofZD4Z8ZOfrpADEhxWUB&#10;lIVzkVZAyic92sDsHOOMG+DjJsWnkORoCs0+QbYb8louPTl5p3ARnfVmYihjDU57UNNxR1oLAID8&#10;ACJfKbrgKeW41yqQ1yqfDZaqZ0Ol4eUY2ftGknS9W/DL0z/rMrwip//5T30D2ft29b/ljma8GtcZ&#10;bInvXWA2oYw6D+1g0FinD4sREl3UcACb9N4ECWnxk8ADSGmHI8Rvv5cEHQiQiP0hstWwTZZsvEWu&#10;W7WEdaNcv2aJLN1022d3Od/zB3GoqZpNzUh8wI7ezM6Kntj38ukJyrXKaAS+UrOJ2v2EBDc+KF41&#10;d4onsTOu2Ji35t8M4Nwsm41Lr4LNkv8AGivYUMfZBNAowNmUCwMCbLZW3CHOdZ+DzUMSRz6hDsmx&#10;alQnTdNFcmCeUdDzxNWcNAI2V5nNdOYi2CxutYtH4P88AruVuWAi9JGimfD27EmvT/NprjTAbLQ0&#10;W2Zif07GZJA4gvOLPpgkpLHIvlWwllUYDpSbbSVnw9ioWZnDDGWjJmRtDEVmU6xHgVE0PTzx/chx&#10;AEssbCYOOS3euuiFYEUNrOU1FOA44FxDGkNi08BwMrmexnvQI/WVn4jFTBCKfZqATt5f/pxqMuV9&#10;IgeaYDtZzMsxIbXlMhU0B/OAAfOAaRYJDbajVh4Sm44+HQ3utfyTmByQ1wrP+EvOSVd6dLBLn3ax&#10;1nOKz/hJsdUyDfg87UVtBxb0rDcJBaGy4+VYy8E30q+M/2TH5Ju/Prf8T/Sb9M3msw2rdAPxH0d3&#10;+cNUgySeFdoF0LAiYTQhxxgTDvBEdTAYrysEc0CghB3ylXBAJ/ygD9f9JAzA8ax2k3v9HpDr1y2V&#10;61YvkevXwm423Cx3bL3zo9X+qzd/1aCswGb7cLxfQ29mW1lP+Du5MJscmI0RGS35IE2du1dL6I6H&#10;JZBctICqR8Wt7E4ktJup2QA21GzsDEtkYyZgo1FrQU5TgLMJGU0Bjl0BMhrxNlthNlawwSDg0/yQ&#10;JB7DgNKNs3EsS5pmCuXQqUrZO19gBZvdgM1uEqBrAJv8ifBzrq1/HFv4n+h3c/Ft/yUdAePuVX8H&#10;y1mZPxt6IGcm8KM8K/C4IHs5EKS5AZaznrURmWwdywZ5bQ0S2QrWGs6M1yPFcFsPNRqktCRAJw7H&#10;24IbjnqNYjswozRYk37CFSCxp3bjAIjRPwMIZZAabWVV9NgYsTmbcLsZVT1JAQ+gZ6Avp5AG0OqT&#10;CcxdIRGanh0zdRwdjMfAfQ2wspxpgAS5zQDwZCOz6WA6adikjUhqOScAJlXTwcGWNruOlGm09xOu&#10;UohNOh/HmmF+mxhPOlLbCWL5MV/HRUov+kr5JV9kNl+pfi4EM0GY7HkjWQ68nnhl7L369y580Bf1&#10;oqXvT6aXQvWmdD3dEpLRH/VJlGIvvYGkgzOtlflG0T3eAI6XhLQzowijQFIXoasqJ60jRIJbvCX4&#10;oK/47YP5HAgWY4dGagarxTvPX27arNgNUhrMZglgs8zuFrnD6c5frwpZdd1X+X9HgU3tUKJXY6/m&#10;YFlv1BuF1GzyqdnocaMlMOgsummF+NffBSjeLl6Vd4lr6a2yDaBxLLxZtpiWymb9EtgNgKNdAB0l&#10;qSkr9ALYLJPNebcsgI2V2eBGuyqjaXC9ZXdFyXYSBJrmCqX5ZBmOtALZOZ8le6wymlm2T2dcKZyM&#10;PPtQwzf++qs8BovPvXgE/iyOQNhpZp3MudyTM+3WnzPt8avMsc0W7TigM7IOx5ktNZ1NMBI7wjmx&#10;T/etpLC8mv6eFVyuYPPiOs2kUfT6JA060vtDMgD1m0TAJ3mQWhDSWgKOOPX4NMwDetxnWtxqOnVJ&#10;PpqJupGeOpKJFAGzlb0oMCHNF+DTYCowkxdXg8S2/WQS/TsxViNBOo/LwBW3sJx5DtgOYGSE9WgJ&#10;+swk/kaZCIyzPC91Hv0M958hhWDWDuDZKLknMSoAPFmwnexTTlimncle82bBcJ72xFDgLRXIbNXP&#10;hsv2F0Kk8ZUYOfhmpnT8MPejkz9rLXj9o/NLReQPav/9Xb9oaoMuGtW3p/aFXo7t9baOkIjq8SKY&#10;lYTvbk/AxlOC2nAdtgdIMgkCZVifi3q0Et8aihMtWIKbfanbBIj/Hk/xb/JiM/eS+/welOs3LKXv&#10;ZoncgENtie0tcqv9bfKw18Ptq6JWfWXD76wGgeFY74aejL1l3REvZxPAqVYmI9Xj9z8lEdRsIhof&#10;Ez9Sm13Ll2EQWCaO+TdZ12YjQKO9UTbpFoDGFsCx5brqvVENn3YKbPIXwMYRsHGxymiK2TwiGTSO&#10;mgHiKkZnN07nWGW0vfOqqROwsRoEzPTfpF/JHQs9+9DpRbD5Xb+ji/dfPALfyJtyvNU05tibNrzh&#10;18YxZ4taybCcRMAmkVpMyvBG3GWwHlbMwHrkthULclvPegJBNwA2m6w1nJjBDchqm2A7NjyOGs0Q&#10;E0EBoXTkMx1TPQ2ADq45a/1IXeqVtMbEzyySorPpx1FuOtITkO1c+J23VJ9IkvLjqtE01AowOowO&#10;ydSZVL1Jg+3bNOlOsgFTSMlf0zJLJ53X0Exshf3wu1l6daYcAR1Y1uxG7NObYDtbcbCxcQE+ZkCn&#10;CJZT/XQ0oIMB4Wk/ajk4kZ7jzBYzQe0L4bLzpUhpfk0rR94yfTb3/qHRifeb7hFsuV/Hr0z7ufZ/&#10;yRlImE7rDbOoCa2RjClnphKJ32TrMUk2rAvZs9tXYjsDCN+Mke2j+dI8VSeVQ/mi706VpLYYiToc&#10;DMPxFJ8mAGenrwSW+cttLnfItetvkmvWUrvZSO1m881yr9s9n9qG2fp8VcdBgU3VcKR7XXdGY3lv&#10;+HNZra5iQkLTkB6Qun+9JO/aINENDE7DjeZesUxcSm6WbQpsCm+SLYCNnQ6wAXA2am4U288BR7Ed&#10;em3sYDd2/4nZ3Cnuu+9hzMB9EsH4dS0mimpqNrunC6xgsxtTQONJmM7pbNIEGBU9m3olfyL0QtDM&#10;bYtBnF/VF2Dxef8CjgB9POZ++7t0Qzb12mG7n2rHbC+bJlwshkkHmjdVj80GwICCPzlnaWOb+VkB&#10;EdbnfgwCNJbGUutJwCSQjgkgoQ/QQXaL7bUFgGA8gFA6UpoeYDBOUjeacCb0U9VwAKVRQIF+nRyY&#10;StFMiOgBDo1KjcbIoGU8ddF0jNTMEyNyMlaKT2AoAGAMNJWm4nhTj1NyoJ7n0/O8mZO8Bo2iGp5D&#10;OwkLmnOTLCzTuhn6g0gm0BP6aZh3kHzib8wnnQAdajr07BQDPBU42UoueEgVDraa54Klnl6d+hei&#10;pQ7Q2f1qvBx92/xZzw/Kzh//yeENXzfQqZ+pvJlGzosxPV6WcMAlVk1m5VLVa0K5jOz2om7jJck9&#10;oYBNrBQM6eXAbI3sGCuTqqFC0XckSOhBzAQHfCVot7f47nIT16qt8kj4civA3LDhJrlx443YopfJ&#10;LQ7LrqwNXXvYIcjhK9lwFUurHAx32dGr2V7WF/a0uZW/IUuBTYoVbGwlqgFmg0HAvfxmK9g45i0w&#10;my3Ua6zM5irYbKRuo5ZiOJuIsbGD3XzObD43CLhzDuF14F4r2OgAm6ohjeyazJP9JwjfBGx2nAB8&#10;zqiMNDPjolMs5nH/C2HDDylDyeK/xSOweAR+7yNAVlvuWZdvF8z6eJRMe0zmTTv9MmvC/oqZzVw7&#10;tollC1BQ+Acs9Gz2GdRplHSWTB9OKrE6KcTjJGM6SEJWS4bdxAE28VimFeik4mbLhJ0Yqe9oARVl&#10;HsgENNKp+aQDYDlIaWbia3Swl0ykMx3MSJkalKGgEkPB9lPJuNlgJDAeMy42HaCSDkNKw+hgBGiM&#10;MB4FPGmTsJrJzfTt8B7JWjPNAXBzyG6zAA6Za9o5TAXIa8VnMR+c9LQCUOlZXGvnkfKeRk4h9LPm&#10;Uphsfwam83yE1L8YzYqS/a9rLK1vGV9veUPn1yqtX4vYkrzRRDvdQPC7MYBMJHWaGEaAK9AJZmx4&#10;KJNiY5hXFNnrgRPNC3bjI1qi9Osn6YifLGWAWoykHAmXqOYQWI2TBDR5iOcOF3Grd5Yt2ZvlHu+7&#10;5IZNN8p1G6+XG+xulJvsb5aHfB780CXZZenv/T37L57AahAYiHRsGtKX1fTGnsk67G4xUq/RNGNG&#10;2btCEhkvENlAU2f1nTjRbhbnoptkG2Cj2M3mq2BjmwmruQo6m7iuajgqXcAum7rOVWbjVHGbuNbd&#10;IZ5Nd4kPzCaWMR5ZjGCoGtFIw4QRZlOM/blQdp4wyj41ZgAZrWY6w5I17nXBf/y+f/kqPvvicy4e&#10;gb/4IxDWEPbXh87mby2a9e3MmnL8Wf6M9xUzHf+6SZjOuB0pAmzkKngTgEim7hM/uA7g4XKAHh6k&#10;uEyaSjX03UT1rgR0tiCvKbltFfLbeisrUY9NwyadOGJnda8lcWnEjaafoB4zTToBYJKB4SADcNNi&#10;OCjANr0gs8XhYCM0lBHUZgI/VV3IQLhnFk2hRtIIskgqyLTKazSwIqvpZxwli+Ft5hMkU2Mu0M9t&#10;k7yTXlJMBI5yrBXgZCuyXnpJBf069c8mSt2zsVJ1MQTJjZ+R2apgPbtfTpCWNzTS9k7Wz/rfLUka&#10;eNP4R0tJVl/OkvEMT9NA5E8Tur2RNtUEVkwBBLFGATqRXMYNLoBQbKcvrjSmq+JOy+pPJJ4lSaJb&#10;CEk9SmAntZuAPa7it8dFXHc4iEutg7hXO8kTCU/IrU63y/W2S+TGTUtlyeYlcovLzZ9ujNkQ8NBD&#10;D33phXKVIFA9HLFl54CusLo/+rgCGxNgk9GMrAvYJOzEvFL/sHhXAhalgA3y2ba8pYDNUmS0G8VO&#10;gUzmDSzFcBTTYQFCCmw2K7ChZuNAzUaBjVvd7YDN3eLbfD99NhsBmxCkxXSsz7m40cpkH/loO48b&#10;ZO9pImto7qy1Wp9Dz0dO3/MH6Tn6i994Fg/AX/YRUM6nyhe9v7XjZNKgaWLjL7Mm2cBhKQaAwWAF&#10;A3sYCfIYtuqkIRvOqhlMNbgG0LGxmgqUnJYCC0rox0gA+0mB6SRS70nHGaefIE4H+SwFy3QyEl0c&#10;gKVqQsmYFpRclqWibjAe6GBCRmo4Waza+TSyq3IAn3gpwUatXGvKLm0EZEy433LmVB8PLIqVST3H&#10;AEgaZ7FGkzCdc4LmUEDHxGiDXFxtubCbqguRUkI6QdFp5LWznjSK0hT6XII0PBcN2wmVWhIKGpiv&#10;U8fPO5Da9r+SYml7Q/9R99sF+t2v+f/dH/rboWy4pqGo5MyBkA/jer2so8HD6IkKUtNaCV9Vk2Cj&#10;SY6IgOGEt7vgSnPFjRYiFVh8D87Vi7EnaaFu0xot3rtdxGe3o3jXO4lLpb24b3eECWyWRyMfl5sc&#10;bpJrN10v18NubnZaalkds/IVl0yXa7/sz6vApqwnaHNjb2Z2dX/kDKzGom8ltLV5oyTv42QFN1oY&#10;1mfvasBCyWjFN4nTVcDZYgBsFNBo1FKgc3VhEthEr42S0ewLibYhS80JsHKru22B2TTfixV8rZg7&#10;SaMYTMUgkC2tKkEAN1rjcR1gk41JgNEDM1pL6UT805mT277/ZX/uxedbPAKLR+D/cQQU8Ow9k/lw&#10;4bRbpWnC7ifmCacrhnHlQtsC4GyGjdgBDkTDAxaqvqPcaqrRMxXmkgIDUg2facNIb+SuqWSDxP61&#10;WKqfwiq9CdDZBGBhTgBwUpUkR/NoHEwoA7lN9QvpVbAnbEexKh1OtiIGt+08hQRyMoXaT4CUYS7I&#10;niEoFOnPRGNojspho0/HiERnIBInCyAyz3hIHg2iBfP08jBPx2zNYcMVR12nDDlN1XKKzwI8JBUU&#10;nvGA7YQBMpFSQypB2XlPZLYQQCgWBhQme19JtbS9afpR5zvZRX3vVn77D/XFaYB1GoaitWn9gR9G&#10;Wa3OhK3SCxXGBFcFOGE926xjxcMAm9BOgKgd+zoJAttn8qVxtkDKh02S2Rkn1WNFknk0QQL3ucFq&#10;NhNWuZEhYzbitd1V1maulrv8ibHZgjvNDqOA/RJZHvHA+wFZ3o982Z/T2tQ5EGa7a0CnreoPH9Ee&#10;3nRFd5jv0UEbajb0gu1+QEJ23C3eVcvEHRnNlZqNM4Cj2I29Yjb/ATa/ATiAjd1VsFGBnVuLbxGn&#10;8lvFdbtiNneJX/M9gM0aMdLUWTqUTBCnCWZTKgdOYX0+qbeCzV76bBTYVE4kPp0z4velg+yXfRwX&#10;n2/xCPzZHgFVNK+YCL8ld8K5KGdy20vGMYfL+tFtlgzqMBkwlUzFSOi1SUcmywBAUmA6yTjdEgAR&#10;JbkptpKuDAdYpxNVSgFNofGDa5HO7JDDsE5b2RJAhQEhlXTrFNIPMgAtLRKbhscql5piRVkMcmuY&#10;T5U6ZSg4HiJlhHoWcblQy4HRkL+WQ/J0FgCk6j0G6jwG+nZyjtOXc9JbCk8yjRTgMRECmjvvJpXn&#10;Odslf63sDD1ApBXk4GQrYaBb/SVqOZdgQVwvY7hb3XMxMJ0Y2a/ktbdzPjj2Zo5x/FLUV2YR/vyL&#10;VDAc9s/m4eiDqX1+n0ZTp4kgxTuqn5HhjBVXzCZh0Ms6ClyBTwhD9kI6AB4Ap2iMwvdclWwfKZSU&#10;tgjJ6IoVTXccSQJu4t64BaDZSELyWtlWAfAUbZQVqU/IHV63ATQ3yHW2N8hNrks+Cyjyrosyfrmf&#10;UTGbqv7I9Tv7M1MruoP79Ec2Xda1ADaK2ezHir/rXgmuvwNmczNutJvFrfQmcSlcKk65S8TecINs&#10;/k2wscppLPLSVJSNktEU2KiUaOeKW60ymlfTneIPs4k6ukrM5MdVjKZSy9LRZ1MkBxktsAuw2QfY&#10;7MP+3DCjs1SMxV8sGPf+SnuN/mw3icUPtngEvoojoDlu/13t6PqMzNFVL+hG7D7Sj9pbdDjPtMpF&#10;ZpXaAI0RmA4Ot0SAIxHWkoSFWgGTHmNAKpcpJForcEkEkFLJX8sCLHKwShuR1FRtJxVmlKqMCchw&#10;Cqx0agw1NR0NKxNTQeXxWGk6o5GK+ShAh9k7J9Toa8YjADY55K7lksGWxzLhVjPQr2MCdLKR14qQ&#10;1PKJxcknpcCIuSCPJtFKWE4VY6rLqemUsvJPbQN4tkotbKfp+VQAJ5AgUB9qOxFksUXKgdd0cuzN&#10;rE973yopOvwV1nSqh/P+LW8sZih90PdyONFCkX2MmhhwpFbDwL3OjRLcg3urlyZcnGnBHQ6MhHaW&#10;wCML7KZ8MksM1G6CD1LHoXEy4Vig+O51FPcmO3GsspFNRaupbWxi2TITZq2sTFwhS51o9Nx8vSyx&#10;v9GyxbB+LKom6MYv8/ujwKZhKHbVzj5tbEl7YIf+sN1nuhZbST+wVlKQ0ZKaaDQmrdm7CrBBRnMr&#10;AWwKfgNstAuMxlYtVa9RrOY/wOYmcUBG21Z6ixVsPJDRfPfcTXrCo3z2jchoQdaaTcOkQZpxox04&#10;CbPBjbYXCW0/YNM4q2dEQ+ozRTOhN3+Zn3nxuRaPwOIR+JKOAAPh/sk4utFJM7JpWj9q+6FxbJvF&#10;QI0mk74ZLYzERN+NRsXoYKvW4ypLZXyBMhboYDNZE8zUIVonZUhJbwxXG1CMhjSCKWouajYOwKTc&#10;bYpBMfOHn1nqMYCaeryWx+RM+srhi7ivTiZKMSkFVYR6FqiwzylnySFtuhT2kz8HiGEiyAZwTNR1&#10;cmBAucd9ABoSDo6TTA3TyUZeqziHNRrQKUJWK8LNVkLvThlJBaVksdVcjJICxiCoVcLsndqL4bL3&#10;5XRL5xulvxp4p6JITdL8kg7pfzyNcTDiO7qhgPmEPleLYjNhAEssA/MikM+8GagXpuYaIaMFddkB&#10;NhgzsECHH4Xl9cdIFa6r/KEkiWn1lXgMApkdybjS/Gju3CZutVtoflxP2KU9NmhHMsVsmIK5Xu7w&#10;vAWTwA1y4+brLOvTnvhpyo6YgC/zMymwqe2PWdHYrw0v7vA9qm/d+GnmoXWSRi5a8r4nJblpnYQ3&#10;0IhZfZN4fM5s8pfItpzfYDbp1y/Uba6CjTIIbDFjIDADNmSoOZXSn1N5q7gDNn577pEwxkInKrBh&#10;7k/5QLI0TpqkBYPAwVMwm3kdrMZsBZuGmUxGECQ+kzcevOzL/MyLz7V4BBaPwFdwBFxb7/ybjOGn&#10;bs0e25xpGrW/aBxx+NQAK8mA9aj6jurj0QA4aSqFAFktA+lMSWgaBTAYAlR9J4W0AvV7Vb9RDEaB&#10;jurT0eKG0wA8CnwMNIhmkViQg6tN1XQykdhySCtoOJ0khy7lSc2pOJhOhOQDNtkkGmRNecJ0vHG6&#10;UcOhlycbmc3EULdclcV2HPaDbTpL9e1goTYftycUFPPAmQBktAApPaUWLraTPgANWWynqfecJnl7&#10;3gXpzVvqLkXLnpdTrrS+rn+h963yTV/mbB3jdNwNKf3uF2N7HC0hqkbTu1liANgoLOjBTHFVk10j&#10;e+0WZDSYTUKnp+j7YqR41CgVMJuds/lSOqKXsmHiWEbNUtCtkzDia3x3bcWNtpV6yGZxrrQV+9IN&#10;jFpeQW7anbJ0K2Bjf708Enn/5ei6kErbyi9vTLKqAzaMxj6xsz89oKjd9+AC2KyloXOFxO99RMJ3&#10;3yYh9beLfyX1FiS0z5nNtpwbxcFwvWzRsnQLcpp1wXSUJXozUTZbsm+SrUWkDpQhoVVdZTa774TZ&#10;PCLJ7XaADZl5AwnSOKGH2eSTIEAz5/FMRg3gRiO2ZseMVirHki7lDYfc+hX811h8ysUjsHgEvsIj&#10;8E3NlO23c6a3+WWNO40axrZ+aBpzo3EO6zI9OIYxGAuGA40CHJiQRjWVwnIUmKiflbkgEfNBKq63&#10;NMI/VaBn6XHGFpA4oFUGAtiNMiFkw3RyAROe3/q8Rn5XzH33nWdMMqaCUga9lc6GMeSNLDWaTc3Y&#10;rZWZQI+0psU2raOpVbnYFnp16NlhiqiZAFD97BYABhaDxFZECGi+kt+o9xRymQM4Fc17ADoAGIBT&#10;eipQ6kgs2PNC+uXW141jbS9lPvhlgI5xOP0G/WDA2aReF0tkjz0jw1UCt52E9mwQv841EsIU12iA&#10;J5QZRkGdG3CicWwHQyWV9OeSKbrjOYM39cVKele0mPtTJbUzSvz3uYjHzs3iWmMnDqXrxaFsLVKa&#10;jdjoV9F3cwe9NshoDtfJHb43WYKqPd7V7tSu/LK+I4rZ1A/GP9rUm+ZV0uG3z3jY7mNdC2zWKqM9&#10;KaFNt0hQ/S3iW3mLeJQtBWyWinMezCb7P4PNFgUynwMOLjWVm+aQQ/NnEQ628lusYONVdyvM5m6J&#10;QEZLYSx0Xg+sF6a3U8loONH2njDLjrkMmA01G/psGmd1UjMa/1zxeNDdX9bnXXyexSOweAT+CEdA&#10;2Xj1YxueNI7ZHMuZcP5F4aSvpWDK15KNJdqoEgHo61lwuSHBARw65Uwbccfm7Abj2QzgUA9iKTmt&#10;BEdaLpbsTJU8DQtSjEfHY3IAEbNKk0Z+M5NEYMbZtudsuuw+Z5Da0/GAkL+1tycdkMuaImWArDWz&#10;VVpDmqNB1DTrhHsNOzWymmkGQwJLP7uZsQcA2gk3lrJUk1AwRxYbfTw53FZM/04VBoPyUyHM5sFK&#10;fTFBdj+X8fGx1wtKWn8/E8E3y4+nr04bdH8lrt/BEopkpkAmcYgheJgC/DpXYRJgBgyBqcGATVjX&#10;Fho9bVmYLXrCJWckWcqmMyVrMF7S2kIlsTWEQnkAIwcccGnZinPNWuo2q2RdwZOyqWS1rDeukTt9&#10;brUym6UO18vNbteLZ/mWz/RNyTGKkXwZXxk1kbayJ/Khxp40p7KugJ3aVpuPMlpWS0rz4xLHVM3Q&#10;xmUSWHuT+GEQ8ABo3IuXimvhEnHJvVG2Gm8QB90Cu9msYWWqBegQYeOQtUQczEusNmmVqeZerZjN&#10;rfQW3cdMn5WS3s5JCcymcjBRdsJsWpjSeYCx0Lvn9UKPmRxUYZwwm+2jyc+VToTe82V81sXnWDwC&#10;i0fga3AElNxWMOF4R+741pyKaZ/3K+ZCLxeRVp2H5JWHgyx7Ug2Fo2+HWo1GLQwDBsZha1UfDzZq&#10;q6Uaq7UyE6g+IGUcUFJaJpKaHnaTxeOzMRtkMVFUSW6K8ZQBNIfO07xHSkHhrB8jEMhlA2gyJ2Ez&#10;SGpmwMcI28lQ1m5ifHKQ1bJnXTARwLamN1PjAWSOYyiYB5BoHC04jpGAuk/OHD08MJ4SQKfmQhz1&#10;nFApPhkolWejLHufz3yn+SVjCCznd9+sSXrYc650W+aw3zvxfdssgYSmBpHUHd67VkK6V1GnWc/P&#10;G6zsJlwxm6513E62WNdWCTnKOHEmeeqGQkXDOIKoFjcJ2L9FYo+4S0izs2xrWCWO21cTxb8OG/Qa&#10;sa9cLRvMT8mdfrfKMmfV2IkF2vl6WaN71BLfEHo23hx8x5fxtVFgU9MTdf+u3owt5Z0BdbqWtb9O&#10;O/S4JB9Yjox2n4TtBGzqAJsawKZ4CWAD0FCzcbKCzfVir2Q0taxAc3XBbLZmLxHHbJo/ARsXajbu&#10;VbeIJ2Djv/suiT70hKS28/fD+lw5lEiMj8YKNodO5QM2WoAmF7NAtjROZUjNSMJzJcNBD3wZn3Xx&#10;ORaPwOIR+JodAcV4lN20cjowoWTKf65oKvDT/EkszCQEqOFr2TRsGmkoVYYADWxHLR3jrFVqQfqQ&#10;oyRhpVZ2aT2/V2CjbteqkQgwJD1SnZnnMatEaiJxDNSO8gGhveczZc95NdJajT5gAB3MRjexBYnO&#10;EZaF843rmZObyGGj8xyJLZsRB1kzvA8kN7MCIFiNmYbRvBNq/o4v0po/Q+GwVgNC5WeDAZpwKZxn&#10;wug8idMXYi43PpdwogVpjUP/WydMqzTqrqd3O2cOeP8gqdfVEo0TLaRnLY60tdZprOGEpYYCQDE0&#10;00b12TM6ws7qUotUFug2Gj6xQBtHIkU3GC1hdOl77bPFLOCNFToUGc1OnOs3iEPVOtlcukq2VKzi&#10;cp3cE3i73LztelnqeC3rGrk34iYJ3enxXnxVzKYv42ujwKaiO+LupgHNhtJO/wpdy/pfZhx6SlKt&#10;YHMvzOZmrM83S2ANMloJYFO0RJwBGqecGxj8dp3YZ7Kugo0CHCvwADYOJgDnKrNxszKbW2hehdlQ&#10;s1EyWtIxG5iN31Vmo7OCzcGT+bKfSZ0tVmaTIzsBm+2jCS9UjkU+9GV81sXnWDwCi0fga34EKk/Y&#10;fqtk2mdD+bRXT/VcxI8rpkOu5E56W3IBDQVAKvBTyWxagEWZCDKQlTRD23Cy2UkSIaFaAEXluik2&#10;pGS3dBiQBht2Fo/LwxhgVv03CpgwKtScjJODF9hozqTQKBoo+fxeT+aaDpnNCNMxsfQwn8wJCswk&#10;E+RS18mCDalmUpVArdhOIZE4hTCc/DlMBJgNckmlzmcGT9WZMKu0lnucUQenIyw7LqT8svlFU2XP&#10;Gxm/VRyK6m3qeXZvVOqgx68Te7dZYvo3Ayhq+ipjIJhNFEYkUBjgE0KtJrhrA8CzhtiaTQxR28TI&#10;AQbmdRLvMxwtpaN6iWNImfsegOowGWpHAsRt5wZx2bGGmS/rZH3hE7KxdKXYV6yXB6LukRsBmpud&#10;bpQl266Tmz2uw+G15sPYioAil1KXv/99vzoKbLb3BN/R2J++urzDv1jXuvbn6Yp5HHjUymzCAZvQ&#10;egCu5nbxLkVGUxJa3o3W5YhBwEG7ADaK1ai6zRY90hrNngpoFLtxItZGxdwoZuMF2PjtuQPr9z2S&#10;2LZGTIxiKCU3rnFcJ60nS0kRUPZns7ScyZdDsJvGqXSpHo55vmw86OHf93MuPn7xCCwegT/BI1BD&#10;3aPheLRH1fGQt6tno64UTgVaXWjKZaaCQs3UfFTgZ9YoDrMRztzZlFOZMpqKq01PbpsyIpB0bW0q&#10;VQBlsj5GLZpJAab0ERsAaKscvGiQ3efpqWGiaD7zc4xE9RgAFTMWaj2MJ3Oc8E+aUA3cN2+WjDaA&#10;SDtphxSnbNNusBgcb0Tk5PDYfOpCWdM45ACaciS14nns1PMUqM+GXml5KevV3teL1/53fwoFNh3P&#10;7EhN6XP8NJGImogegAQJLbR3Db021GgAHTV5NbHfkWDOTSRA2+JKYxgeUlpwO7Wco7ZiGAqRmTd6&#10;ZPT5bgnau0389m4hRcAZecmJjLR1sq12jdgWrZANhU/BbtbJIwn3yxLks2WAzY3bAB2367jtDkvc&#10;zsAZzS7N752coEwT1b0htzb0pD1R2uWVqzn02M9SDj7A4LR7GAl9C7NsbpaQ2iXiX7VEvGA2HkUL&#10;QOPM2ma6XrbqAD9Vt6Fmo5iNvR4AAmwcsUYre7RzEaYCkgcU2Chm47f3TivYJB1bJ3nIipW40XYp&#10;sJkvAWxgN9ieW88WSgs1mx1TKVI5EvtC6VDIY//d32bx94tHYPEI/JkfgZpLrv/UeCrKrn4+drRq&#10;LuqTstkIS/4MEtZsgBRymTepgIhpoQCPShswAC7pjL1OBYC0MB0twJNKzSeF7LZUmkkzkN9UPUeZ&#10;C9JxvmUDTnXzCbL/ogmmszDS2qBGHJDFpsBDsRwdS3t15RKJY5p2oLYDA8JIUKSCP5HWyuZ5L3O+&#10;kkc/jxn5TYFO6SnA5nSUVJ+KsNSfC/1w//OaBqO4/s3/7U+mwGboxQMRmQNun6YPeEgMFufQ7rXI&#10;Z0xcpS8phOifMAbgxZO8HUq9JojBdxEwnxjAJ6bHQYKP4U7rCZRjF/ZI73PtEnrIRTz3rhOvPZvE&#10;ixQB5+0bZFvNellf9JhsLHqCgWMb5KmUh+VW9xvkNncAx+U66jbXyp2hSyweZRveTtsZ83uPjVZg&#10;UzsceNPO3tSHq7oD9dqWle+nH1oOs3mEIE5qNjuWSkjdEgmoXiKexTdawcat4EZxzbsBZgPQwGwc&#10;AJwtGrUWajhKQnOE1VjBhpqNG8zGg7gbb1xt/ntuZ3jc3TS1rpGcbgwCA/HSNGWUttPlcgRm00J/&#10;TdvZYoAnn9ED6chs0S8VDLg/8Wf+32jx4y0egcUj8Lscga7Txn/oejbPpuViakfjyeRfVhyPsKhm&#10;znIVY8NsnJK5MHpqGDHAWAMj/TrpqmmUHLZUGkoV8KgaTzpgk0yETppVauM2WI9VhqMhtXQmSA5d&#10;yKJ3J4HR1r645TAtEMljxsCgmI4KA1Usx0hNJw82kztLNM60PexG9d+4SDn9OEp6M6mEan6Xzcrl&#10;56ozEchqkbLzYtKVXc8mvdx0Pn7jf1XLUTbhqVc7Qg3D7p9qyENL7XNBRsN51vskMtoqemwAm36a&#10;IYdJfob5BHbyMzWciJ5VEtVJSGo3n2cwTI6cb5TOZw5KBrNuPHdvFN991Gsa18jW2hVMs1wLyKyV&#10;LSUrZUv5KlmjfwywuZHBaoANQLOEdavfDbJa/+BlXXNCC660v/pd/kb/f/cFbBq6wm6o606/r6or&#10;MEPbuvrH6QcfAWwepqnzIYnCIBDasFSCapeKT+mN4vU52BRgAPgcbAAcBTb2SlKD5agYm21ZMB8A&#10;x5loG8VsPKsXwCZAgc3Bu5HRVksONZvyAVIniKs5chJmw4iBlpMLYHP4FG40ajZVgzGvFA75rvq9&#10;PuPigxePwOIR+PM9Amr2zNn3uu/rf760df/FrB9XHQ+7XAbYlFH8Lwd4SmfDsUoHSM64n+hxraXB&#10;btJZmdR6TDjZjKrx1JpSjTGAOo+W2T0KiDIAIWXN3n0mTfadywSAqMkoq7aS4ojXyQZIjACOgXQC&#10;1aujajfqUjvF/B36dYro01GmAQM/q1pQHmkFOTSXlp0OIwonSWrOJlt2Pp36kz1Pp0Uqo8Rv/oWU&#10;QWDqtWOe2aM+H2eS7JzYR/GfJs7QvsetYBPRD5Ph51gMEimDzlbmoxhNHM2fKX2u1K8YtMYIgnJm&#10;tnQ+f0AKBtKYabOO6ZVrxYO5Ma4N9NhUr5JtVWtkU/HjsrkYC3QhvTYht8utrtfLLUhoy9TyvlEe&#10;jLnlSlid64Xa5vybfq9vEWBT1x1+bV1H8p3lfd4JmsOPvpfZ/BS5aFiU990kETuXSBjW59Dq28Wv&#10;TElpMJt8pLRcAEV/rWzVXisOmmtlSzrLCjgwG2o5jln83ozcBtioAE/FbHyugk3oobusMpqZmk1V&#10;f4LsnciWwxgEWk/myREcae3nymA2gM20qtlEvZrf77769/qMiw9ePAKLR+Av4wgIwHPq9bbvz75x&#10;sOjg06afF0x7XslSduhxRk1jMDCMME10mCI/bEdLYkEma6G+g8OM8dZqhIJmwAWwwWAA21EJBRoc&#10;XwZAajsAdvi8TmpPRlIz8l3oB1K1HWVIwP2WjulAy2A34wxWbeQ17cRGzAUbYT9MK53D8TbNGOsJ&#10;NU57kzUHrvJUjFQDPDWnIy43P6dp6XxF893P/0oKbIZfObIlbzLkl5p+d4um3wPWshpH2uNIZchn&#10;w9RlelYCnLC2ITeYDGwGwIljimpqn4ekD3iyyIibSJL2i010xxvEa/9q8WEiZuxBYm0I5XTZsVpc&#10;tq8Tu5InxbEcCzT9NqsyHpObXWE0biqQ81pZhkngruAbxUb36CdNQ+Xp6n194W8SYFPWH/r9pu7U&#10;W8p6PGI1LY+8pwVsUvY/ILGATXTjrRIK2ATV3Ci+ZTAbpDR3xW7ybxAn03ULYKMYjQIalgPuNIf/&#10;YDaAEjWbBbChMRSwCdx7O1NK75YUJEVzF8e7Px6woU5zohCgKZL206XSfaHqKrNJl5rh2NfyBz3+&#10;23raF/78iw9cPAKLR+DP8wioZsTXfjq+pP3ZwpzquZA39aMbr+TQJKrYibWZFFajUyOqsUvrkKPS&#10;YDMa5LYsDAQmAEolFGSw9KrBlGZSlU5g4ueauSjpeqacBGoaRZHqjKRT65lumjm+yWqb1owyYmHC&#10;FucaxgJMBOnj6yVt3AYg2mJ1sBmmqRGpMQyYFrIZi9CIMWHHxfTLTRczLo2/t+/zbK5vjr/QvL7m&#10;ePL72aPBFu2gNyMGVBPnU9id10gCqdoRONASqdlkMmI7kmmpkb2M8aY+lQDTie5Rk1SdJG8sDotv&#10;KRtqLVJauAQfcJCIFnecWo7iUk96AHKaQ9kqgAYLNHLa5oIV8mDkPVY57WZnxW6ul9t9iK+B3UTU&#10;uu+o7Iv929/j2/LN2raI7+zuT19S3u0Rmtny4A8ym59YAJu9yySu8R4Jr1smQdUKbG4Q7+IbxKNg&#10;YblmXyfbdNeKozIJKAv01aVqONsUsyFlQCVEK7DxhNkosFEymgKb5La1WJ9xCFKz2Us22uETBTCb&#10;Amk/Uyo9F6oBnkLZPaWR2uH4t7L6typZc/Hf4hFYPAKLR+CLHQF1Rj778r7v9D1XWV086foWadVX&#10;TOOOFmWHNtGDox1ykTRkNANMRwV8KplNw3UjwKPs1jo1kdSa4UZygJLQSCcoIrdtNwkFe85paRpF&#10;qlONpEpWm1BBodSGFPBMEQI5Y099R00+pTaEq01dL8I0oMfRpuNnE82kVacipekC8SmXtL+eeLMl&#10;SjG0kZf2P1g5nfySfsjHohv2kPi+ddRtlHy2ksmnNhI7/CSgg+tszFeS++0lApNALEkDmgHCOIeC&#10;xDBAzYo6xf5T5TL4QotUjJhgNE4SeYiZOMy2caZms7XmKXEop2ZDv40yCtiWPCHrdE/KrZ43Ure5&#10;Tm7BLHCr13Vyb8gSy1b9qmcaB0qXf7G/gPVR32wcCP7Xuu7Ea8u7Pf00rQ++oz34JNloD0rM3puo&#10;2dwkYRgEfhNs3DAHuOVdL85GZLTMBSlt4RKmgxttKzKaktCcroKNB5lqqmZjZTZkrQU33yFJbauk&#10;gJpNzWCc7BxNl0NzOdRtFNiUSd+FWjl2qtgKNtuHYt/O7rG3/T0+3+JDF4/A4hFYPAL/+Qg898bQ&#10;NW2XCnfmTG7+qWFs42XjuIMlVw1fQ05LhS0YRj2Q2JgsygyZjEFszqQXmAEdE8YABTxaTATWyBua&#10;Tg1IZY2nY+Tw01lIbLHWfh0z7MUMs9GM2TBqgUmRM+6kUgcwXwfL9SQyHtKbccrBmkKdTUBoPuaG&#10;7aeiZM8lraX5uawPL/xgtPT8D9q+U3cioy8XZqMf8QMMnWErWyR6cKXEDDxFLtojgBeJBlPRGB2Y&#10;2snIgbR+GFoPU0/7qQ+NRkrxRDK9JJXS90KzHDheI6ktQXTVu0v+YLL47doirvXrxbFyDeyGXpvS&#10;FWIP8DiSLPBg9B1yi+d1crsniQJKSvNbIk8l3/NL/4rNHr/Pd6m83f9fageTv1Pe4+qZ3vLA27qD&#10;K0h9XgCbyMal1GxutIKNX+kN4lMCq0FGc1cymhFwAWQclSONS6sz7SrYOGGLdjLfIM7Ud9wBGy8r&#10;2JBGoII9FdgcXSG5hJQugE2aNM9my9H5Quk6WykD5xuk4xSTO6eNUjsU/wN93wb73+fzLT528Qgs&#10;HoHFI/BfHgHFeA5fMN9WfzLCqB/d/Frm6CYmkhJdw0A2xWxU06gBuU3176QRemkAdFSvjgFJTTna&#10;FPMx83M21uhs6jcVxNi0XDTKLhiPecoFp5pq8sSCPYaUNrqe+28mtYDaETUdgwKqma1ksW3lPvTq&#10;nAiW7WeYl/NMpjQ/a7w8+sbe8ZrjKY25Y8FXTMPMpKG/JnpgNYkBpCRj3Q7HkRZPUGneVCzv05dx&#10;A+utJgfzMBE6I1GSNxInxSOp0nKiCsDZIZ3n90tWR7xENntI7CFvLNC24oaU5oyUtqn0cdlIg+fm&#10;0ieIsVkh67TL5W5/gMbtWrkN0LnD81pZHnXrxyHVW6vHx1d9YVda5X7vb1Ufi/63up6ArYbDj7ye&#10;Sh9M8oE7yUa7RSJ3LpXQuhslZPuNElhxg/gCNu5KQssBTAwKaK61SmkKdKz1GsVuFLO5CjYqR82D&#10;ZlAP5uH4IMcF7rlNwppvl+QjT0lRt5/UDsTJLo7H4dk86T5dJQPnGqTvXJ0cZZja/mny88YSfmjs&#10;d3BY/K+yeAQWj8DiEfiqj8A3jQP2y3LG7UqN45vezByzuaJnLIKRYE8DLMekonDo29EAOhoutVfr&#10;OSb6d/SkUKtYnXwcavkwpIJpD9mBAWDfeSL+mRBajCstj5gb5UpTgaPKoaaCQLX8rCeLLZ+Bb8UG&#10;q1DiAAD/9ElEQVSkGBTNBEs9IxL2X9JKMyxn55nkK4XjwZbcEX9Jp4cmkV6aROozKhE7EaBRI7hz&#10;Ga9Qe0Ivyb2YH4b8qCv5S9ZIsDTMMWpgKk32niwjC6xammdqRdeWIJ4NGyW6xUNCDmyjboMjbfuT&#10;1G7Wim3ZY1Znmn0ZqQI5y+XRuLusBgHV3LkMs8C9AUuv+JbaPW/sMv7DF/1DGLu2/AN1n29t7/Ox&#10;1x9+GLC5cwFs9iyTqEZkNJhNCAaBwIrrYTfXiwesxu0q2GyzMpurMtpVKU1Zoh3JTVN1G9UAqsYS&#10;eFQugE3QnlslnOdPo2ZT1Okrtf2xVrBpPZ4P2FRbWc3gBZjNmRI5ALOpH43/Sc7AFucv+tkWH7d4&#10;BBaPwOIR+N2PAM6p7NkVT5im1s2bR+0+AlAsWfTZ6Mll01qnhSopDdcawJOJm81M4KcCpowRpKyR&#10;jRgFuG0KKQ0GU0Z+2u6zicTjBGCHZi4OLEZrNRRsAWQYCIfcljZqY81eU1IaPUNMIAUsLkTKrovx&#10;UnMiDDODj3WkdhypAXGkPacBfMkAXjp9Q7UnoojdqQKMfCWtz5vm1GjJGY5iPHSGFI1qpHLcILtm&#10;S2UfS98RJb67NzHFkvEEhzzFe5ctaQJrcaatEqftK8W2+FHZXPao2BQ8IivS7pOHwu+QZe4Ajsu1&#10;cpfPDZb1mQ/8orJd/4Xzwyr7bP+WXpt/qO33XW86/MQrhoOrRI8jLWHfzdRslkhU3c0SQRBnEGAT&#10;UHa9+BZeJ16514kLNRvFaqwWaAU0V5ejHrBRzCbr+gWwISnao+wm8aklYw1mE3pQyWiPS3aHo5T3&#10;hMhujsmxEyXSf6ZOhi/skMHzdchoxXIQsKkbjv1p4air5+/+ZVl8xOIRWDwCi0fgSzgCBafD/rny&#10;uGt6/symn+ZOODKTh0SBCQJBrcPcsDpjo1ap1GmDDtROSCYYJaONPLY0ppKqMQhGLNK5jKcuPu4o&#10;DaeCZC9GgMZz0VJCxI12Yr3oaQbNYumR4bRIb2VE3JSe9JMKGFHN2SDZ/XQqJgaVbI2sN7BZYgnj&#10;jOtbTQipHSxns1TMxEvVcS2hm4Gi6SFRYTxJyiYTpH7WJIUjCbJzrkT2nSiTbjbYHUNm8YXZBDRh&#10;JDgSLBF7PcVz53qMAk+IUxVJ0CUrqNk8wSTPJ2R1+n2yIuUBud0XG7Tz9wGbG2VF0m2f5rekH3Ft&#10;df1PfUG/7WE2trr+ze5x/7+r7vderW9d/rKBmo2elbh/mUTvWiLRBHFG1CyTYMAmqPx68S+5Xrzz&#10;ARvTAthY5bTfBBvlUKOeo8DGlbQBz3IMAhU3iS9go5hNmBVsnqBm4yxVfRGyl7ia9nmMAadrZfBc&#10;vfSd3S7HlIw2pZOG0bifFY65eP+2n2XxfotHYPEILB6Br+QIqCDJulN+y6tPB+0tn/P8uID+mWzS&#10;BMwwHhPmASMglMkwOIM1mZpRCKQTZBItY1KD3fhdOqzHhFOt4qQ7RoBwaXuRPLan46UEiU3VfApx&#10;qGmnCALFOFDEkLbq04Gy43yw7H8hUerORCPdOVndZnFE1ljrNmTAJfbjbJuNht1kAjZ+DE5zkorZ&#10;TKmZ0cv2Wb2UT2qkbIKU6+PlcnC+QnZMFpGG7CA+O8mE60oinDJHfHZsIr5mtXjW22IWWIuMthLg&#10;eVI2mpfL4yl3yvLY26jbXGM1CtwbvMSS05L0E//d/n/3RQ6ysqMbx41/VdrtuFxz+O4XMg48IJpm&#10;8tH2LZPYXfTakCAQsf0mCan8P8DGcI04aq6RbUpGo7FTAY6S1BwBH2eAxtkM2MBs3JmDowBHgU1g&#10;E2BDzSbx6HIp6HS3ymgHJo3SDrPpPV1jZTX957ZLO2BzYFKPQSDmF8XDrv5f5HMtPmbxCCwegcUj&#10;8JUcASNF8o7nCh2azqccrjwe+JMimkcZUWAxU38xkaempo1mMn1UjTlQU0gz6KnRKAcbqdO6cXpw&#10;sEVvP+ML4KTKsVd10vx8KqGdXvThwIIYX6Bm55SfdZGGZ8OZABojB55NgyFtk0TCOONIDojuXQGz&#10;oW6Dcy57LADGZKROEwgQ2Ur+GAkFMxppOJEN2GildpZJlHPFTKhkU53Ll9SD/uLRsAYpbZWkH/MD&#10;fOyo2dDYWa16bp5gPSZbyh4W+8LH5PHku2Rlxv1yTwBWaOS0u/3JKitY/ZG+Me4LSWkqH02twq4t&#10;D2YcvPP59AN3S1rznRK/bwlgs1Sid9xIr82NElp1vQQDOIrZ+BRdL25mQAUJzdprk7kAOk7qZ8Bm&#10;G8xGAY4r9R3P0iXiU3mT+DMXJ5hwz3AFNkeWS3GXL6wuUZoV2MyXSt+Z7TJMzWbgbC3gg4zGGO3G&#10;wcRflo14h6iTiq/kS7P4pItHYPEIfP2OwMKmZPz/lFts4bq6lG+qaBp1+7gY/0rlh/0fv1c/X71t&#10;4f58ss8vv7IPqc7We14ou2n4leqkvedTXimZdvmVaXyzxQxLyaGHxkSygKrnGGBAasR16sgmstZI&#10;hSbmxkzT585zYXLwhRA58nKsNF7yl7rzgMfFEMZOb5Oai57S9Fy4HHg+Abcb7GjYhX4bCvx9T+JG&#10;Ww7g2Fgnmu6Y01lNATGMGEjq2SYlE4R+Hk+XKlhO0Vi81M8YGH9cIofPVklhd7qE7HKU0H041/qS&#10;JPVYoLg0PA7YPArIPC52AI0CGwcktbWaB2V1xj2yMu1+ud37enko5GZ5LGXZ5cpjBs3vk5VmPrzy&#10;nsxD9zyTYQWbOyRx31KJZyy0ApuIuhsktPI6CS6/TvyLrxOfguvELWsBbJxhONu0V8FGsRpqOS6k&#10;C7gANqonx4PUAa+KpeJPEkHE7nsk5dBKMRx1kGIMAnWK2YzrqdkUI6PVyPC5Rhk8Wyftx4ukeZya&#10;zWD8r4uHPCKMxi/utvvKvmSLT7x4BP5ijgAb/jeunpWqM7/P19ycy9/vPxH7LbXazxn/ZfLZ+u9P&#10;vVD86MRrFXbjL+/ynHx5/+bjLxd7nHqzRj//Rn3x3Bu1O4ae17aefL1uz/yrtUeOv7x9cvqlmovn&#10;32t/7szbe147+27TK8/86PDLr/508Cev/HT4oxfeb/nF8z9q/flL77d/9PJP23/5+i8nPnrt58c/&#10;u/Cjno+f+yW//1nvr1/9+fjPf/LxxV//+vKPPvnpJy/9+r2P3/nZrz55+0cff/oB66c/+NUn77z3&#10;4ac/fOeXn7310gefvDv4489eL/3pp68l/Pzy6z4fXn7f7SN5e/17n5y7nyDGpbH7l3/rGwtntlag&#10;urp+pz9z34uxf9v/WvmSxjOhaRUn3J7LnrH5rJBk6Dx6bwzMxjFZF3E2jCzQqaSBaTtGWm+RQy/G&#10;S9fr0dL/jln2vUS3+/NJUvu0nxzg+m4YTjFNpJmkAyQMbARwnrLmt6n0AwPyWsOJDKmfM0hyN441&#10;0gOyJ0KkcCwCY0AeNZtc2Uc8y/75KtkzWyTl/Voi/T0kcCdSXxsJ2R1x4tFIY2fFw2SlPSmbSx4V&#10;O4wCW0qXi13uo/JY0u3MjFnLJM8b5IGQm+SxhJst8bs8mlf5r/pCUpo6mAWdG+8yHn7wkvbA/aJn&#10;eFrK/psltmmpRDYssTKb4IrrJLAMsCm6VvyKrhOPbAU21wA2MBrd/2Y2CmycARsloymwUWnRPoBN&#10;AHNxwnbfKsnNj4n+iI0UdHhYZbR9Y5nSdrxQes/UWK3PA6frpXOuVA7BeHYNpn1YPuYTF3b6ob/+&#10;nf7gi3dePAKLR8B6BL7Z2tr6Pxoawv768Fzp33fMFP7PzpGK746fa1zdO1+yZfLpXcHjF2szRp4u&#10;i+97pqTk2PnIoY7zcYMd55Pmei6mnm49F3/8yPnkt9suan927GnNB8fOZX7UccH0YfsFzYcdT+d+&#10;1n3efGXwmYIrQ0/nX2m/oLvS8rT2SselbEv/hQLL2DPllo4LWZaOi9mWg2dTyOjSyeyr9TJ0Il/6&#10;cQD1Yzkdx3p6cCSNs80COf78YZl+sUlmXt0tZ95tk5k3j8r4m4el52K+HDujJzAxQw7Qv1JzPFYY&#10;MSD1x6OxFqdL/ws1Mv7iATn19ohMvtIm7ecr6Skpk/6n66X7mZ3S9tx26Xy2QVovVsnBM3my54RJ&#10;Gqlx7D1rlL2ntXLkXJH0PFtl6bpUdWXndOaV1D3Ol12yHvl0m+6+nzvqHvixg+HBZ52ND8155T7Z&#10;E1ZsW6jdGeCaudvr/tgdttf577ZuuP/PvLB9533+seF02A3bT4Q5Fs06Nhae2PzDnOmNV4xTqwAa&#10;W4auEYMzTb/MnI3suIS09nqkDL+bLj1va+TYGzQhvhopR15N4XPHkFwQQKzOVgwCjBDALGCymhMA&#10;G0YcNxw3SCrhm8nMvskmA+7whSLZTXx+CY2dVeNpcpAzejU0rGmqQBIO+Iv/DkCrhUmmvYmkCjiK&#10;e/1qajUrrCCzqRh2A+BsK14lyxOXyTrjffJA6DK5L3CpLI+/RYJ32B814ir7ov/HijvW3mk89MBF&#10;7b77LYZmBTY3SRxgE9Vwg5XZhMBsAksXwMb3Kti4Gq+xAo0TzMYKOjAdtVyyYDZWsLkesFEy2lIJ&#10;BGzCkdFSDj4mhiMc4w432d4XLXtw5x1BSuxR1mcr2NRJ5/ESOTRhlIaBhI9KR91TY3HMfdHPtfi4&#10;xSPwZ3MEPpeT3nxz7u/PvHv0xjMv7Vs29kz9o2MXKtYNXShx6DplKm+bzzjaPq+bb53LOH9gNvnN&#10;vZPBnzSfiPqsacb3yt45/yst82FX9p4IsByYj2WAVJwcPp0k+48HMd8jTnafCEVqiZSOi1hEnzHJ&#10;0ae1AmDInlMp0vtMJZuyWboulsjApe1y+Az/QWdiZe+JZOI+QqSJs+ndM9HSNBfN88XLnrkI5B3k&#10;nKkgqZsJl+3TIdI4mygd55gnQrz7gRPpXCYS854lbedyZO88v7tAbtXFHNl1PEHKSWkuJ/erfpLH&#10;EYJZy+Orua0EG3AJt+czDqCQ4ns5IZsNM1GyYxZXFsPV8omfKSDLrJTbKydCpYT8syLO/rG1SgEZ&#10;aNms/BFPKeA5ini+sgk/Hh8nR87mWOfSHz5fId0AVlVfnETVbhK7jLtldewyeSLiRnkqcqk8yeUT&#10;kd+3PBn5vSuPRn7n8uq4JR+tT152Zpvunp1eeY+6RxasvyMszHp2/F+CkKur6//YOZR6Tc1UYGT+&#10;lM3J/BObPs6dW2vJn18vRWc2Ip1tkY63omT8PY1MvKeTvh9ope+dTDn8YpqUT4fz+UIkqdeelOeV&#10;zOqB3TAeO5cRCA0n9SRAu1DTWY9rzYUEgUBy0bKl6Xie1E4AsFNZcoBmxu3TWZLS6oshgKy1PRy/&#10;fp1kHGVcdP1G8tFIgC59iNiaR2RD0f3iXP6UrOHzr9Pdhzvtfmo2N5AuABjUb+kNLg3+1y/6H6uk&#10;a9XtupZ7L6TtW2bRHLiD5OcbJW73DRKz43pMAjdIWNV1EgSz8QFolIzmmXOtuJuuERfYjRVsAB0l&#10;qyl3mlVGM18n7lfBxruCmTh1pBE0wZYO3C66o6utYFPdGyF7RjLkiGrqJDWg70wtYNMg3XOEcY7x&#10;tx9I/aRm2FdfClv/op9r8XGLR+DrfwSQqFRn9mlp+Ouz71Z++/grFd8994Pm5c/94FAA8lPh+Asl&#10;p0eeK3ql71nd+30XNb9oPhX18YHZGMvh02mWfafiKfwmyu7ZUDbwRKSSBNlDhEnzbCpAkCk7p+Ol&#10;YTKSTdtfmmZjZO8cRecT0bKLDbpxOo77p0n9VIBU0bxYRfJxBZtyMWnH1VM+UkWHfM0EYDEZJiXD&#10;jtaNu4xNumzUT/KRcQqJUCkacuexWHXpNWmYDpNqflfIbXkDxO4PuEnZCIPECIU0UmvIUZtj9xrR&#10;9rCxkr6c049Ti/h8s9owOWMvoLheSPd+Hs9r6rOV9G40914byemhd6VjrfVxOp6ngFRjHcGUlSNe&#10;YuzeTKpxFAASJjo2YWM/Mf6jEZLDxmvspVbCuGg9z53Ja2V083uiXQrGmajJ2b+JAnsWcTRZg+7U&#10;NkgGng4GfAJl9/EMqTtOQ+T5bNl/RkM6cInUjadI6l5n8chdLhtTbpcHgr8j9/p9T5YHXSMPB3xH&#10;HmQ9EPDvcq//v1keCPu3y7YZd77tm7/qQESlwwNhBQ/986r/S+e9kiTLJ71WlsxtmSw/vfmzmjP2&#10;ll3PekjPOzFy/P0cmfmRVmbfz5aTP62QwZfzGBLnjVGAPhmMAqnYn3M49qUzYdJ0KpvP6CHRHTYS&#10;z8TOTD534/EUQkPrAeIsmjurZSdTKvfOV9JvEylBjXZE1nA8j4VJylF/8WZc9MbSBxk1ANgUPwjo&#10;PCiuFapucy9sZpnYZj0hj8cqd9oSCdy+fmhDxL3f+aL/sXKP2txuPHzv+cz9d1h0zfeRj7ZUkumL&#10;iW28EbC53lqzUWDjR81G9dp4Zl8jbvrvi4vu+1eBRoHNAsNRzMb1c7BhLIGPFWxwtO26WSJxuaUc&#10;flByj1H/Amx2w6IV2HQBNlYp7RTsV4HNKKA8kH65ZtS3wDju+k9f9HMtPm7xCPwxj4C10D14ft8/&#10;nn+799ap1+ptx54rdR5/oTS17xlT89Cl3DN95zVvdD9t/NHwpbyfz7xc9avBZ/SXh57NtYw9V2QZ&#10;uVRoaTtvsLSdM8uRM5nEoyfJwblI2UGn+S5YxHaGgykg2TnFmT0bff2UApwMGArRHPRf7IBxFBOV&#10;n8+mlEcfiJlkYCNNgRo2fBMrs4sZ8Mcetq6ktvsl+ijunWMUbbuWS1rnA5LRfr+ktHHZ/Si3PSgZ&#10;XU9KUsdjXF9j3cTTu5+QrP51MBAnKaZ4XQJrMPbRoAiAaLpXWIEolxj8gmFvySFnzMTtWf0MHGOD&#10;V5t7Ho8pItSyihDLAtiHhvdn7t0kBsAlvWO1pLavEl3nGjbDx3iPKyWdqZTpnbaS1L5ONAwJSz3G&#10;Z2h3kFQ22DRuM/WSZ9ZOh/0x+leY7aIBiAy95JkNkFPGa2cCNpoumi058zcykCy9m7j/QU9ANEj0&#10;PS5SPZksDRTVK4iA2QFYH2a4VvVMKqwoSnKGIqVohOL9cY2UAubl1EQKu0MlusmB0cWPyZNxWIMD&#10;/k3u8fs2oPM9uc/vu/Kguu7/75ZHQr7z2eOR3//VxvSbnnU03Ke11dz/X45ZLp177O/LJremVJzc&#10;+JO9LzjL8HsJcvJnOXLygzw58UGOPPvhXvp0Umjm3ILzbD1zawBQTgD0TCct5MQhDdCM4Vgk9ziR&#10;KKBSn0Ok7UKpNJ80Y3/OlrpprRzA6pvfGyf+DVuY1kmYJ1JacruP+Oxex8iBp2RjwcOyvvB+pnje&#10;S0jnw2JjeEjuj7xBNmgflDWp98ujifTC1G7tj66O/rcv+h+rsHv9LcbW+05rD9xn0eBGS96/RBL3&#10;3ATY3CBR9YANNZtgBTaFyGj518JsYDWYA1wMC2BjldMU2FCzUUDjmn39ArP5DbAJBWxi990hDGmT&#10;og6y0azMBjY9kytd9Nr0Azb9J+uka7YSZpMtu/vSLTXDPuWFHQ7/84t+rsXHLR6BL/sIfFO5oV6T&#10;3X936b3Dy5750cEHZl/b6Xj89Z2h82/vSj7xdmPf6EsV8wPPFb0w+lztu33ns3/ddj7tsz0nIy3N&#10;p+IszSeSLLvncMac5izroln2n82Qg2fZBObZ3KghHObn5nNpcgDpqu20CSYSA5AESPWEq9TBNmqn&#10;/GAcBDASV5JLEnAWGVk5XBp7nmSDXc3mDAB0s4kcu42N9y427YcloZVIkCPMY297iNvQyI89Imkd&#10;9/DYtdb7aztXsIk/LjpAxdj9OIC0SjI7nuD6U5I7sEayGUGcRSOhFukmvesxMXWtBMAIkSQuxUgS&#10;cT4zX0x9dpLRY0NjIQXZQRgLm6GJukLuIBH9sJRsLk29DBUjwVjbvU4MXdQpmMViAARMipH0OAN+&#10;63ldQANHlamH/hX6SnSAiqGL3pVOImK6NvPZnHg9b6mhU377RBrMKYGfwwEp2FC/Oz+Hcz8Hyevz&#10;ldKhUFiSD4DCiGZCKgsHiHNhEy4m2LJsKEQK+r2QmWAwp7Ok/oRGSsZipJTnbTyRxuaciYPLyN8p&#10;HxmQpj+6zA8TarkTGaphOlf2nDRQ/0iRqlH+PgDQrvlsqZnOkIrhBCnqiRN9a4BoW3wkdoed+Bav&#10;JFLlQdmQtkwei/6e5cGwb195NPq7b27MXFq1Oee6a5X54je/pKrTvn7S3X3/RY9XR99NvDL/QZbM&#10;/cgo8z/Jk1M/3k4vTbAkcGySe7BVK3Y5HiT7zuZK2UwyKQIkHXRjJugMEF0/AZ9zKQCo1iqn7T2Z&#10;DwOm/2YkRSKbnMWdXLQoYmvSjgZL8N7N4lqzQuwYFb2u4B6xKbpHnLFCb81j7EDYMlmbca9s1D3A&#10;zJubLDGNTsfyayP/1xf9j1XYvfkWA2CjO3A/YLMgoyXsWZDRFNiEwWxCyq+VwJJrcaRdK95514ob&#10;jZ2ugI2TVq0FsHG6CjZujCBwL7xBvJT1uXxBRlsAG2S01jVS2O4u1SQI7BlOlaOK2ajGzlOAzXyt&#10;dM2US/OIUfb0p3BcPBoKWtf/8xf9XIuPWzwC/+0RsNpqKaSfltN//c47p//hjY9O3vT8e2NPnvtx&#10;++qTbx8Jmn/3aNLky407ep8pfO7QmcRf7J+P+7TxdPRnewGPuhlP2Xsqic2H+sV8CpuTDnYRJ/so&#10;6O48HiW7uF6HPFMz4SWN1C6a5kKlhvHC1awibLD5w2jKNPxlD23kLHwVG+UDbNYOkotNtpAO9Pz+&#10;DchNa1kUhbsAA7KxTH2rOLN/RPSKpcBOMhgLbGZzTwUwUmAbGV0P8fuHJaNjuWjaV8JQkFyOPS4Z&#10;xxTQPAkAEQzZ9pgktz4Cc3lIEo7cxqz2BznDvR/AWcPjnhJNxwo2/jWACyyn63Hi6u1hLkr6YsOH&#10;1eQjq2XzPguGYS8ATx6SWR4jjIuGyAEb8mBzd2PDA4A6AUQi8I0M9kpv38hG6MprkJjc7SmZxzZR&#10;L8Cu28JgMRiKqctedO2beO/MaTnGLJlORisDEsWDvlLUD0AMBEvlUCzXkfX6yRwbCJPtJPlWjiYC&#10;EvFykAJ4/zM7pOmEDiCKl7qxRKlnlQ0S4U8RuGI4WWrHtbi0DEiGCVI9FsvfgVrPcJzkdgdzrEOR&#10;A2MAc7r2+wKxBgcDsH4sb2Jf2LSntIB+mhQOxvO5Cbvk/kVD0YBdKEwniddMld24wtTaNZsj26cy&#10;xTQULIb+AGRHWOYo73sski7/cIDam7+xP/Ul/yv67s3PmPudAlSUy29+WXePr/q7rudizeNvZf58&#10;+ocGy+S7GXL8x/ky9U6xVMwFw1wAU2ozhmFP2QFg7sUAkT/Gcw9EwPj4GwwEAjSpUgFjqxjPZH7L&#10;bkI5s6WMYxJHIKffdjuJ2kPQ6BEfiTjoIJ61NrjRHmPcwIOypegR2VLwqGwtXCGPR94lT8XdIetM&#10;98i67GWfRm7fFmtb+cUL6SW9m27VH73vlAKbDOoqyfsAm93X/yewCQZs/AuvEb8CmI2S0QAaq4ym&#10;wCbzKuggoy0wG6S2QtIGGCetwMZ/+xKrjBa99zbRHH5K8vguVfL3bRpOsTKb7vlyGaBmM3S6UXrm&#10;qjGpGKUJG3jFsOfB/J7NXxhE/9uNZvEOfxlHQGT8r04zu/7sW823XHy7Z/2ld454Xnzn0J6h52ue&#10;OXhK+6u9J1I/2Tuf+ukeiul7Z2OuUPuw1M1GWBpnYi2NzCupnwnhP26o1E8DFpO+NMxRuyBwsZrg&#10;xZoJD6mgWJ09vBLJZrmYBlezwSD19OCGYYxvFmN88wYZrgUL0NNZbhrcgFS0ko0bJtLzFBvbBtF2&#10;KFB4jDG2yFid91rlKRM2VxN5WDrumwzTSGmn3tFNZzpyVmrno5JAFEd6xwYYwGbr45OPPWQFHA2g&#10;ZGCyo4Fu80IAoIxUYEMXstIxAA0ZKZvN3sSGnt6+QeL4zxh/+FGeh+duf4TNn+sAUQRRH3FHHqQD&#10;m9dpfYLwxuVi7ARoVB2k2w5pawO3I2+1wYB6XQCI9QAI74OpkQpk9Fxm9W2DjTECeZjNeDiYWgtx&#10;KsMhUj8RR50n0iphqdoKGy2A645c5QkjCeQYG9gcowEewiuPbQVQoqSUzb1kJJK5LBF8Hq4PR7NZ&#10;R3EsA6nVMAq5g6iYbhKWub+VBQFexi5vAIz6zjHqQp3bJJd6jgaWlEFHeRo/a7rZaLlu7A6S/L4w&#10;yQJYDDxGTXbMaMdmfJRaT7cbz4mlmOdIbXOVmBZGLx9FljvGiOk2F4CZ1+gJgh36Wn+f1u4KUJOV&#10;1unNbd6ALDNzyCzTMUEzDWtyWjevD3Mz9tHgiaSoU1LjmA+fw9miG9n6SfFASH16g+t/OrsefUF3&#10;3/gbGc+PvJloGX8rRU68lyujr+ZIC8zr4BmszWcLOOHJl96nG6VsPF60fbjW2kh/Bgz3c58Sem0M&#10;Hb6cAFXI4Uu1OPnMknzYR8J2bZPgJpIIjngw68YRN9pTmASwPONGcyheLvYFXM9fLrbMuFkeebPY&#10;mu+0hOxY85O4Wtcv1NT5+U5TDdiYDj90Ste8ADZJgE18E2BDvSYaZhNeea0ElS6wGuVI88m7RtwB&#10;G8VsrGCjmI3VlQYIqXpNDvZowManXIHNjRIA2IQ33SQJjJzWtjDPhr/V9h5qNkMp0jqVLT2Ekw6d&#10;qZeRMzull5rNoVEzBgH6kka9u4wDNl/Y+PCXsZP+BX3KhR4P1dC3EH0x/truvzvxxqEVR88VBTSf&#10;NWXvPaPLPTSf2d48G/38jqnQN+snIn++fz7jo12zCZd3T6dadk4ncNaZgMMpXnbiYNqBY6lhIhin&#10;ky8bIXUHCuSlzKUvZfMrw9mUxyx6Mxu+kcmIemQnff8K9H9kJUIQdYCEiSDGbLq5NT2wEsAkm4iS&#10;IhhJdj/1EYrYRoq1eqQlLY/Ppy6RRzE8sxNgUavjUSswpHfBIrp4Lh5vti7YC2CRDeAUIkllk4eV&#10;zXtQtZdcWI6xWzEbOsA7H5PEzuU812pJbH1I4tn8o1seAkAeYSLj3RJ7+GEi1p9k81sLEK2AyayS&#10;2JYnJOrgw9yHyJOWRyX1KCB1BKDppKjMc6bBaJKOwY46mCZJTUQDy0kHSLTUStJgREbqHAbi7DOZ&#10;7Z7B83JWziZNDwkSl7mLzwbIqPvoACZdBw2NsJUMdf8uO6QuOuR7HaWg1x3pzw0wIJof1qDkrfwB&#10;OuiRwQpgMEYAwAAQGPh9OuwnvQ1WB1CmMuJXva+MdlvrzwlHVwGGK5EH10j80TUSdxTg5HMmcVvC&#10;EcYnH1kncWj2sUdUbWoVn4tlve8qGB1A27qWY7SKY7FWwluYEUMTYNTBpyS0mfHLLWsJcnxCIgHj&#10;SO4T37qRx2wBYGFiRxS4Ey/T6cXf1pfP6MN79eBvxvgAgMpAx7q+G/MCv089Cvi0Uxc56gQYbeU9&#10;EKh5lGN5zI33RB5aN3N0SGw2WIFnq+SMeFpyhra+ld/r5XXV1Wb93932svE7fS+ktPe9EHm578UI&#10;mX7HIL0vZGGJJnZmGmY3GScdT1eRiZbBd8KZWS7UtNqdYGLxgDJzbI5gicZhV44NuoFhYXlYgQ2H&#10;qd3Ub2GYmh1jBzzEo26D2FCvsS+5X9yqGDmQ96hsyHpIXIpXyxPJtwJAd38WUe+yI7bS9lu/z5Zj&#10;7Hxgma71ruO65gdwo90pKSQIJDN/JnbHDVaDgBVsrkpon4ONh+F74opJwBlWY10KdKjdqJBOlTDg&#10;UUBwJ0DjWwHY1CyRUFKkYxkNrTm8Uko6cDX2Rcne4XQ5igTac7Ic+z35aCcbkNEqpHnYKDv7Uqg7&#10;uk4YB7+48eH3OSaLj/3DHYFv9r1Y+bczz+38nz0Xa//X6Bt7bp59/dAToy9V+bVdyk3suJS/vedS&#10;3qHWc6bJphNp7+07oflxw2zMr3bOJH5aN5t4uW462rKDVTcZBftAOpmOQT+Pwi4bYbXKFo54ACQL&#10;LqesPiQq6gd6Nm6tKphTazD1brZeZvUzZ4TMKQNOn1xARhW9s3A/qaK1lg1TWWV1yFhm5CM9YKBl&#10;mUnjzeG+isHoaLYzcX9tP2DQg8xFhpWeGSSabhgO0pcJ0ND1PIGMxPz49ietoKM2c1UE18BI0qmd&#10;aLieTE0lro2iPZcJbfexod7PJvkgm+t9bKSPSNThOwCTuyTm8P0S2QoTYpNNbSfQsO1xWMpDbGQU&#10;1dlo09nYUo4BCF3IdNRLcmEQ2dRHMpDWUoleV0X1NIrwmrb1bKZssK0Pc5b7iPW5UijIa6mXGIlA&#10;0Xchf/EcGor26jgooNN3reX9K8kLMOV+2s6NPBeOMe6n68IB1k3xmo52PfUTUw+zX2BUeX3Ylkdi&#10;pJxiewXusdLBYOsqwEWlaizq9+VIZXm91DvaYRVWNrGZ98LxR17LUKBzeJ0kAg6aNltG/sKuAI74&#10;1qf4zBu43xrMAqQiA4Ia9RgYRnIbIIFUlwHTMXS48p7oxG/fwv2R9hQr6eQ+MKGEDhgRbMbMbRqA&#10;IAOdP7PNjQL6Jh4Pozlsj7NpK4DtIEmHnSWxxUUSDmFBbt7ERu3A8Xbi/fFcLWSYHdrKz+6S2ooJ&#10;gedKPsp9j2BkaFsAnDReSwMgpLU78n5hWMiFqbyHzB53yRqC/SGNFU96X66ZDD1eMxi08vMIldZL&#10;rn/TeynmUPdzkZ/0PB8p029lSwtjpUuGw3DgxeAuTJLmUya+P0TmtPtiNdfLrjkts20iJbHDRWJb&#10;nZE8MZggrVUiBxrb4iW40VH8d24UX5xprrWMh6a/ZisWaNfSlbI1n1DOnMdkc/7d2KAfueKat+LU&#10;+vBHb/l9t4WMw9ctSzt0/Zz2wJ0WffP9yGgYBPbeIHE7YTZ111nBJhhmYwUcxWxyrxHVZ+N6VUZT&#10;QKOWktVcqeWoeo5HLmYChq75KbCB2YQBNkl7HxBzi70UH/WRms4IaRqkLko0TdeJUhk4uR2wqZf2&#10;mWLZP5wpu/qTpX4k9GzluPd1v+/nW3z8V3wEVKyINWiPuAdl4e17se9vx8+V/4saxzv+4o7rRl/a&#10;cdfYu3tX9b24I7jjUsn23udKDnU8U3D0yNmsMwdOat9oOav9dO/plMtNJ+Mv75qLutJIj0YT8ekV&#10;zOuoxJpbPsEZMOm6FePIWXPJgAKDp3AV6XvUZoZkQmE0nQ0vVZ2R4zrKVMVlzrqzqR3k4N7RY6E1&#10;cR/liCod9qIGweOQqZhhwe83AC62WHaRlwCP/NHNAIsLZ4TqedlMiQUxAjhZPIeOgnwyBfhECusZ&#10;3Wt5vceRcJ6wsoFE5KeEo/dytgwQtNzHf+7lbDIPsdk8wnqcjfwJwOAxfvcAZ9MP8fPjEoc8lXz0&#10;Yc6aH0O2UpLVY5LS8SSSGbIZ4JHA71LbYRe8jqb9cauElnbsQTYxnhMXWQbgpFWLTVY9X0Y78hmO&#10;pBQkNiWB6ZDHEggjNMA2snFzmanzZAOsOq5n8jo6ivUpPH8aj0vtABBxghmQpFKPrObM/3ErG0oD&#10;uFKOrJCYg49KImf/0S28Vzb4VG5PgiElI6mlsbnrkeZSuZ7ato6N24HXw/7czwCxXi8p7g2kpyMC&#10;cImQ2sl4wIa/4wTNiqNxWJiR1Hq9xdAJO+iC9ZBerH7WsTFr2aAzOxTDUXUctanjPDuqajywqHZq&#10;PGzc6TCdJF5TA4go+UwBT5KV5awCRNbx+WFxHPsEPlPiEd4rz6vYTNQhblfg1Yqz68hGAIVxy62b&#10;+ZvwM9eTDlFzgpGktAIEbV6iOQqAtDhyTLbxPkh9RjZL4noC9Y4kNrUM7pfaxu9auc9h3HXtjBNg&#10;k08F4DJgMOnUUTQwIlXAT2snKZrfZ/X6U/thiicym5LaMnoAROTANE4KzBgoSiY8LlcMBA2Ud3jf&#10;pv4Ln7hQed3k8yVdky+YLBd+UC8v/vSA7Dkdh0zrj/tQ9UPVcJIURx0pHubThN1Zz/gBWBhmgQg+&#10;YzrS3r5TZjl2cTtBnOkU533Ed+c6a4Nn8iE/GI0NtZrl4pD/mNhlPwC7uUNcK++zhNXbvO6uW7fl&#10;y9hGUpuvvSXtIGDTfKdFd/ABK7NJ2HO9xO24zgo2kVXXSkgZBoHia8Q//xrxwo2mgOa/BhukNOJs&#10;3OnF8Spiwqe1ZoNBALBJ2HOPGA/ZAjbesr1rAWxaFNiQhD0IsxnG+tw1WwbYaGVHXwJjBkKerxx1&#10;v/nL+Ix/sc+xUAB3/R8vwh4uXTL+jVrDpxv+eeSFw9fOvz1+/+zbfQ9Mv9R/1/wLg/eff3v41ud+&#10;PHPb/Ou9oSff6HI/+VbvpuHnDoUNPLfXq+/53Qkdl+qOtl2sOXrs6apjLRdKR1vO5443Hde+0nAi&#10;+Ue7TiS/XzsT/tOmuZhfNMxE/2rHXNJndXMJlvLJEEvVVKSlbDLUUjjib8lnJoiZWe9mmIMZxqGn&#10;gKx6LYwwBpOSEobpfaAAnaNsu1g7cxlOlU0xvWQcu6zqj4BJ5HF7NnEdJWOeAIUz7ixXa/9HsbKB&#10;jnhTfPeDdThaASezA9bCmb0eEEpHfsm01ivUxkihnI1Kx1n3wgZFQxz1hhTO4FOQY9Kpg6RztqzO&#10;/jPZjDVs3HoK3uqMXwsriG9Vv1ebK+wAkFMbXFrbk2xsj7CBqXqKknQWACalTZ19s6EDIEls/qnc&#10;L53X0LAyrVIVwIDLSw9zyLAW522s1zVd6nVXLNiOAawUaiSpFPqtQGOVjB7m9ZYDcMhpSiZSkhGN&#10;bKlIY+lHMA2wFHNJ4b3pYQeFakNTn9N6xq/ut9p6exr3T0QyiqN+k3AIIOQy5tAjnKU/gcwG0wF0&#10;ovg5WoEhj8tgc8/CYptNTcPAJp/dhSzGpprHZWmvBxsZIIPDrJB6SmmvjxT10kjZRyMl9YtSNtey&#10;gRDAx4fHqfoR82GQqDQwkGTcQ6nIW9o25DNAJfUwJggkoGQ+hwKZTMAmqYVjj7SV3IpUxAaadHSz&#10;lYlkIWmlcj0Z63MMIBjFjHt1mcD7TeG2pKPIashjSYc28Nl4jkMEWwKe8Tx3fMtmfraTBBhMGjWZ&#10;dMAiFfaSBlPJPMwcm2OqtuMPuNClD2MxtftJ5lE3K7Doj3hb769pAzCQ0IzMvM88hsTGxp7bxRyb&#10;XsXiImDWvvQEhWIS0UkdLrE6pNz9p3DC0cRaPQMIc1k26Uf9yhF7NSdXkzjoSJQunfKzNMwG/qxp&#10;PDJFxfRPnt/n/Ozbhz5951fH5IPLk/KzKyflB78elYkXqnHRpUg9UlnVmEaOni3n/0wcw9OKOcFK&#10;hsG5c6JEgyvvoeWiSQ6RlZbfmyRJzV4S20y9CQdd/D538SxbxSCyJ8W9Yrl4VD98Jbbe7p34Yr9N&#10;bKD/z7SE33aDzdh7za2a/dfPmZtXWExIlgpsEjEIxAI2UYBNRDVgA7MJKFIGgWvEO/v74q7/nrho&#10;v4eEptaClGZlNkhrivW4EWnjU8yET6Q0vyoMAvVLJZzpnyn7n5Cio15SA9js7E+ypgV0kRqgmM0I&#10;BoHumUpkNIPsIEmhesjvefrJbv1tP8df3P0aJOyvd19K+d6+i2kb9pzP9NtzXpuz80xa944zmU83&#10;ntK81nAy/ac182m/qDmR8mHBRNCV/ImQy6UTEVdKJsKvFI2HXCmejLQUTzCvfFyNkg3H3RJhyRkO&#10;YgWy+SvZCA2ajcOAhdTIyqLIa+J2A5uGgU1E/WzmrMo8pIqcZC1hMzXCOLQUh9XPZliEniKw+lkV&#10;RLVo9pkwER0/6/ucKJhupmbBdXRrfT8FV7KdDNhYtUqGoaidSTFVR4+GAQkoA3kmGfaiAzgy+b0e&#10;eUZD0TUVgDBiadVw/zRqCxpqBRpViGVoUga6dQJns7EAQwqX6W021jqA5hiFbIBG1QBSAAElwWiw&#10;42opqqeysWt6lSTzFEwCuUg1yVFTyYDNKAlMSWWK8ah+lTTqLuk4wgzUZfSwBGXrNVHEN8CsVOE+&#10;hzqFkbqFhtdKB7AUw8kExDQU+xOPUGAHjFIYXavAKQPZSxXxM4/CmFQtASYRc3A5vwPAVDEeJpFG&#10;bSLtyFoAw0Yy2ITNnPWb+Zw6Po9WubvYOJOoUyTzWfXIUHk9HpLTpTZHZCwkm1w2dmMndmNqKtkc&#10;vxzqLCYeq8csoGVDTjkMqPFekmAvSYeVLLecDRkmdvAhiWFevHptbRsGAGsBnsdyFp7NsS7gb1cE&#10;iyxUUhC1FiMFePW5zYBNPhKZkb+xgfdpRBbL4n1o2zkJ4HlU8V6n/h58ZuvnwrGWyvtJARiSrYyK&#10;2zhZ0NI/k8ZtCoB0gJsyPGTzXcoD2HL6+H5ywpDDd8Sk6kJMtczjMo9emhyumzA15CCfqhOOnAEP&#10;K9s1A5R56r0NcbJC/SivhwWbMgGYWV045o6R1AxIa9vtAA5lD2YGjGLNHeSawbLSAMXk1g0AFO69&#10;w9wXmSyFWk4Sx1/dnswZdUqLHY/jpKZVmTNgafyt1PdRh2xm5LXMgG4u/6eycfAZFAMfwCTBgLaK&#10;GT/ZcTKEptJQJnaS6PBKsgy8mSrDb6VL74u6Vw9OZ2R1TRdMTj1bdeXEGwXy/Ae75I1ftcq7H/bL&#10;Dz4clVd+3CHDz1aRi6aRffMFJAhoeJ0QaosxDFSjsfecTo7/cJec+mEPv8uWuANIhscYdYD7ToPk&#10;FM5QtdBdK68k7tv6g/gGZ5OxxvV7X+bGmnLo2zenN984ZT6owIaTI4I4lRsttmEBbMIrr5HgElgN&#10;fTZKQvMyAygAjQIbK+BofmMBPi4AjmI23oCNktGsYEPOWhT5aNrmtVJKunVtN8PoBpKlZULJaAxQ&#10;Iytu+FSDdE6XSfOQXhoBm6pBn1d0fY8/8GWB6pd5zP6gz6Vkqr6zud9uI9r8wNOG/LrTcRPl8xGv&#10;Vx6P+qR8NuxKPuyhAIttLnKTCXeLjjqFDguqaTiAzd5XMinAGgaU954zfqyaWWjjJr7sRsBCr2h8&#10;P+CCi8WoCrQsA0sLmOisyxdqjyTARqJhqZ+13cgcPfj5KfCmoY1n4PrJoEiaji6e3glosNL5z6Wx&#10;XnJ2yIaXoYq+gJSG68oJpMEGa2bCoBGtXs+maGLTUM4iVTDV43AysIHpcO1k8Z9Qj2ym70eqwXar&#10;pcaSxZREa/c3bisjm6aBpWcz0WKxVY4tHbUGBRLW2gFAYeB21ceRwe+SKXSnU7DWdbJhdistn4Iv&#10;m5lObSZsuqqhMIVaQAYbfzobjjrTToEBpFPnSKTwnMHGo0fGyeL9p6rryDsZnFEb0PxzOnAXYevN&#10;57gYO9Qms57NC5uwdZNH9gEsrRsYG62JzVcBRCpn6GmqAK1AAgaRygabpl7vKK4zmEwabCgDmU6x&#10;qjw+ZzYNi3l8rmyeL4/3kM+GW4xUVdBLnAv1ju2cRatVhz24iL9JrirE8zfK5UzbrBgAtQUzy0j9&#10;wXzElZ4QIvHJkMrkdVMVKANuCvC0bKhGitl63qsZAM/mcxipwWQD8Pn8nQr5e5XQzV/A3yGflIAS&#10;Nsxi3ksJJyjlQ7AXxhQXs5lXwDYruV45giSq4maw/RZxAlKBE6t8UElsRM/QVFkKKBXyt8+mFpTD&#10;3yevF2aLrKQMBYolFWGDzsGMoOfvp8GgoOfvpgc4M9r5GTBPofivmF06oJQC41FglWAF7cclGlNE&#10;zKFHucQggXwWfegpHHePS9iBhxkfvFwiYHCh+x6S0P3LJXD/I4xNflyC9zwmoXtWSODuJ+i2f5wZ&#10;Kaxdj0nAzkclfP8aBnSt4PaVEtDIZf3j3L5S/BofE98dD3L7cvFufIhayONMxHxSfBqfQK56nMXl&#10;rqfEv+kppmY+Kf67V/C6ayWCgn7YwXXU4myQWUkIwA4eeViZHpS5A3lQgTXSWiHp0fvPhV3pe0Z/&#10;5eB0kmX/RLj0nkuRk2+VyEs/a5b3PhqQH350VJ55rwKbcwp/G5yTpEBXTtFDRNJCxUS67DqVIVPv&#10;1silX3RI80UjTN+Rv0egVI2Ef1bZH/VieVdsofGQt03yPp9//Co2uZRD19+c2XzTlPnASksWxzll&#10;L8ym6TqJqUdCq71OwioWwCYAN5piNj453xdPIwaBq0DjlPE9+Xwp4FFg46FkNEwCPmosAewmGGYT&#10;xUybTMCmpM2Xmk24VSprHtPJsRlGQ8+Wy+CJOume5jiNMIahB4t8v+c7WUOrV/2ffU9fxTH4Wj7n&#10;6Xea/73zxbK0qvnoZ41jHp/mTgYwLdBbCiaDSIINFfMYttZRzoz4T5zF/HEjTMJEREjBeBhfTDz9&#10;UOaScQrlfOHUKqLjPG881Pq7fHz/+XRC54+GUJ/wRaqiAQ5GU0BceRGaen5/kLXfQIGLDluoqQdQ&#10;6g7gDCiMs8UgzoxDAAoFUt6AhQIJL878vfiPsQA6SpfWsrllHANYKFpquL6gY3v+h000HY076Yg9&#10;hVyKrxRZU9DBU9nIE49uwUWE8wd5JUldtuJAOkqvRhtn8WzoCsTScPNktKHl81gD4KeeK6vTn03R&#10;jw2aM1Dum4Wsk4u8ks3vs3hvWejl+XyGPOQNLXJJJpp/BgCjzm4NbKZZbKLZbGyq/qCWibPcLM7e&#10;DYoVAKjqrD0XwM1Bg8+hvlDc508fB8eBs/g8is35rEIkI4O1IM3ZNfexPg7t3sgZeRYAZuLsXm3g&#10;aa3UGTgL1iq5C6DJQCLSUPPQIXNl83pmAEqBUDq3ZQAGivWkUCvRwoAUG8jgejaXBQCOkq/yATnF&#10;XEr4W6mVi0RlBvD0sIVMNuQsQM4As1MMRsuGrGfpAFAT71P1vOhhFFkAmglwzqZGZcJZpor/ubAA&#10;M5t8LqyzgKWAIBc2WQRjKMZUkU89qEABoGIybFx5nEzkAgJ6DAN6XleHZJeBKy6zFWmSDTQDEMhA&#10;3soEUJOoM6XyOVL4XQJOuYWaFtZralnqZyXtRR9aDkg8hiymnHRIeaT5RpEWHEuIY3Tzw/zuIYnG&#10;eRdz6ElkP2pqsL9YWGMi9TIlV6o6WDKvl8RzKVdaCicMsQBqOHWzqNZ7cKdRi1I1KZhc2MF7AB5u&#10;VxIif5Pwg2skcN9y8d9zvwRzGQQQhTevxrG2huFc6yVs/zpAiZ/3rua6DfdZz1oHaK2x3ha0dxVr&#10;pQRy3W/3KvFr4jn3bZSIfYDL3o2AF49v4jV2cd/dKyWoaR2gtd4StsfGEnXAxpJwaJMl9cgmC3Kt&#10;hR6ry2Wjbh/smozuOnIiN6ftdMrB3mdifjjygu5K5/lwS/8zMXL6jRx55f098vL79fL0e0XSfSkT&#10;tx/RQiRGFww50BQcgFU6UkbfypVnf9qCjXqX9L1SIP0XKn5Q124I/4brN77QFM7fZfNMxCBA0vO0&#10;ft9yi+kAiRR7lkpSE040WE0UYBNZdY2Ell4jQdaazfetMpqHAhvdVXaj2IyS064yHBdudzfDgFSv&#10;DezGp+QGCapdIhH02mgOrJSiI15S3REKe4mTg2pa5zRhsMcJ4zxOEOdEmbSO5Mqu3hQp6/X6SfGQ&#10;w+a/qJk241h6h1/bvbr5Qv5gwXDYL/V9PhaNOrsfYiMf9CBqHFlklE5s6hZZ2HOzx7FeEj5oIgIk&#10;m7qGCdAw0FthprfBOBRIgdsPx1Q4gBJK/QM6DaCYOPM043wxDsJckMl06OdqWZkHm6mWM1a9Kiz2&#10;oVfDLsoAt0aiUlRwYQGPyVPshw03i400GzDKop9Az4aqYYPXIB1k0COhBWS0ytnTppw9MJ4jSF5c&#10;ZqJ/ZwI6Gu6foZgQ4KGlOGzAKprOJqt6HNTv9WjMemSHDCSIdGQgHRupRrmUuMxGIjEh32QDcFls&#10;7jrOuM3IcnrOunM4uzZ3cwavWBJd1jokF62SdgDB/F7YH8BjBkTMnC1mw6BUvSGnk8/B66nbTbwn&#10;M5/LfPX1rUCjmNwxmBRupQJ0+XxiywuQQnKxupoA1Rzeb367pxgpHGep+1FQLuii/4J5GmlIKnqA&#10;zcSx0KPxZ6vPxrHQIruktihwsWfuBoyNs3ETgGkCPI3IMtnqeTku2TBExYLyOcb5HHNVAynlb1QE&#10;OBYjMxbBDIqRiyqQiKr5W1fAAAoAjFxYXC6pAmZWLswuG6eYmVRgI24tI46y1GP3czxJHsCdlkJP&#10;TUrrgvFArbQ2ZVxQNmriRLg9GTktvuVhakPKYk0jaMv9yGv8HiNETPO9En3gPjZ9Jbk9ym0YHti4&#10;EwGJJDZ1Dc42PZKjGfNBVicAhIyYA/MsIqesmn6bctXpz9+xRjVgdidI7lG+r8dosjwWIaaDnMg0&#10;UxvBNRVRuV4iq6nVELUSX8fZ/3aYZoONRHJ7UPEKdP6VEl62lu7zVaQGPyWe9Ij4F8A4Cp9ilj1M&#10;I/cRCaJJMbDgSbrSHxUfiuCBPM6f+oQfs1wCGYkcVPokUSk483juJPLDEnfR+Fi3lv6PDdhy1cIu&#10;vYNaTyOsCVBIbLKzJO3feCVpj83leFZa8+bLupatl5MObPo0ftf6jxP22nySvG/Lxwn7Nv4646Dd&#10;x+nNtm9nHtw8pjmy5fm0A5tPpR2wGzQc3XbJ2Oo8lnnYPibnmHtM1hHnrflHnB8o7Pa8pbLP+1vV&#10;x6L/bX9/5vdVarea4/ObG7tSPGo619xVN76y58CczacDz4fJzBsZMvu6XuZfA1B+2Civ/uyotI4X&#10;SU5DgmTVkn48oJHJVwvlwk+a5BnY0LMfHLvcOVmrV+ngvwtofNH7ZhxSNZtb5wz7HrHo9vLdarqR&#10;dbPE1F0r0TXX8ne+CjYAji9g42X+nnjovmsFGCujSf/u1QXg8LMztRt37M9eJA14MWzNCjbVNxJ/&#10;c7dkNSPxHnaTCub2NFqZjRawyQNsmNYJ2HRNKbAh/LUnhf83nh8Wjdj7uLZ+9YD7RY/dl/a41kvG&#10;f+p5oWpz1XTcrL7b/9PMzhCkpkAC9mAWdAnrCUskKA6AQVMeVr58NlduNyBLZFMQzxr2s+TQkVww&#10;EXq5bCr8s4qZyM+2z8X/eufJ5Gcb5pNmdp1Km2uYTx5qPJne3XQ65Qi3lTedTM3ffSpp+675+H17&#10;z6Q1cp99TafSy3fOJ1Xvmk85tPN4UmvDXFLvzuPJ83tPaU7y87n6mcQLNWOxr5aORLyTPxD847z+&#10;wF8X9Ad9Utgb8lF+X8jlrC6/y5ltLlcyj7lc0R51sqTj0slQ7h1WBpusBitoxlGlgy80x2XAQlJp&#10;oFPOnww22lR11o80lc7taWzCitGkKQajgAYwy+R+6dxPw2NScQ+lwYLU9XQ2ciOOoSwKtbnotLnt&#10;/mzibMpkWKmNP789iBGxQUhIABQAaDoGKNEDYeZST9HXSJOejufPOIzlttUO1oHcdYTF8xtgWzmA&#10;j1X+AkSNvBcjt+lhKco1ZWgDzNTicxl4r6peoorZGcgiOpibDmnEyPNmKxcVBWsjxgLFNHKpARio&#10;v5hhK7lK0sN4oGSkLOQ2E6CQw3Uj9uJsgMOEaSBb9a8grRiQ9zQU/TORjrTUnNKpBWXQX5LC2XvG&#10;EYwCMIBk2EA6jrKUVrLNAIxUenCSD2EoOIyFuvV+PuPDyHUP8V5W8tqAEXUmMzUqxVRyYCbq82UD&#10;9AXIVUWKsSHDlQK2lRxL00EK5mj9un3Ig80ukrmPukUTf5fGrRK7HQCoYjOusQUINrDZPymhhZy9&#10;F6wU/1w29rwnxCPrYZJ8H6ZR7yFx19HLoV1OwfcRpBLmqjC0yyWT3+kephD8EJcPiZuW3+mw5Wro&#10;ATE+Iu7Gxy3O+uUWN/2jV9z1j11x1j98xd28/IpPzvLPPM3LP/LKevxDr7zHP/LJe/LXgfmP/zy0&#10;aM0HwflrfhBcsPq1kMI17/rnPfWOf87yl/xynjrJfac9sx4b98t+fMjD+Eifh/6xNjfDo1ne5sdS&#10;vbKWp3mbnwjxyXk0zDX7fk834/LHAvIef8Q9++En3MzL72MMwR1O2gdutEm881+3xt/4L755j/zb&#10;+vSH/nmDz3f/8RurvvFXV/X/Lzwf57fdXA4fTvz7igNeiTkt9/x8x+gWS9e5eFhOjUy9mimn3iqV&#10;Fz44IPNv1kv9MY0YasKloTNBjr9RIs/9ZI+8/kHPZx0TdfFXB879ti/5he+X1Hzj7Sl7bzqeuZs+&#10;mz2MhW5SkzqvOtFqriMbbaGpU8lovjR0KlbjfBVgtnHpmKbW9xZWxvdlmzILYBLwzFNJ0fTbFF8v&#10;gVUkSTc+KPq9yL8HFdhgzOhLA3RzpH2yQHrJRBue3yG901XSMpgtu7rSpLTL7VNz79p4NYn1C3+4&#10;r/sD1cClPafMfmXDCa+ndwRe0XaGUjcJE4MqxCNvGYcpzgMoJlJuTaMAymjglfLJyF80nkx68cB5&#10;zfjQy7XbT77dFnj+x132b78/cP1zP+74n6/J+N8tTC78z2dCX/axUJTz8wZLFfnyeaPl5Otl3x94&#10;IWf54fOp7h1nNS5HT6b6Np9ICNt7PFrbOBW6e8dE8ETjVORzdROhz++YDHmxcTLkjapR3x+UDXv9&#10;qqDf87O8AZcrub3uFnP31ivUOiymjm2WLM7wdWyARpiPEVakaiQGmE8mBVstm76W+oIRVqF+b4ZF&#10;qNqEYhAKfFQtJYv7GnChZbNxlmDFLUIWLKL7O4/u73xAPYuitgnZScdGrqOHw3BMAQtWYKQmVYDX&#10;8zsTtQsztR4D0pQWU4GRS9WNn8WlAfnLSA3HoMwHbPhGgDILGdCIRGXkuXJ4j2Z1iXEgH7kpHxaT&#10;B6iWI+01cFZfgsyXz+dSY2zLeD859EUUA4Z5gHNuC7WMgzCbVt477LAEFliMG6qU3xv5z6SnA7yI&#10;9N6StgBu87faPQsOAw5HyQg7hmzI2V02OVgaxgBH1eAsq14NEKyUsDKAoPRxCaW3IpBcrOCCJySQ&#10;/orAnCct/tmPWvyyl1v8sh63+JmfsATlPmkJyOV6Nr/jMjj/cUt40RpLSPHKK+GFT14OK1t1JbRk&#10;7Wfc9ml4yeor4cVrPgwtXf1edNn6D6LL1rwXXrrqnaiydT9ivRxXtuZsYumGC7FlNhcjy2xOx1Ws&#10;m0mrtGtPLLE9HFdqtyumfNOepHK75oSyTQVJVfaeqRWbXRPKNm6OLbO1SSmy35pavfHB5OIN/xhv&#10;3PovUcY7/0k1QPobV/0dDYd/+5sD3qySyP8eiPZlf/2/ds+XXHzvP5a2bIuq7Nxybs/o1o9aT3pb&#10;+p9NYNaPQU6/UwnoNMvTb+2Vw0PJnOUHytQLWrn07h6YTZ2avvkHGYms2/vAHbq9Dx3X737KotuN&#10;OYaR0PH02MTWLpW4mlup2fzvHhvvbFiNHiaT9h3ZBrhsS/2ubE1hcemolroNdqOCOhXYeJMSrZY/&#10;RoH4evrbdqMyHHCRqmNRsruXEQPjedI5VSI9uNCGjjNiYIogzmGYTWcK/6dcP8vuWWmO7Vv25zfT&#10;ho35nyqmkqPMfZHvaTvDLLrucArekbhTABua3YyDuMJGAq8Uj0d8WjuX8HLfc9UpUy/se/T0B63/&#10;rKzMikJ/7b7tX/wNXR0BbPz/1Gfbf8L4rUPj6Utap9NvaJk239cyl/Lk3tmkja3TRr+9oykVOwcj&#10;+nf1xTTX9kZMlneEvVXRFvLrkragj/KPBnySddD9M9Mhp08N++0/zW52/izvmMfl7DZHi6nF3mI4&#10;BGgddbUUdLpbiqjF1CIz7iYaZScBjE0EMe4nTblxlFh9CtqN1L5qqFsVsrFXdAWykftJNg192v0O&#10;SDkbJapilcTUcAZfvV6ilPxSRJG5YJUE5zwu/jlPSkA2BWHzI+LJWby3CTnHjCafs0b8TU/wuycl&#10;KA89P2+1BOSi6XM9mOucfUtkEd3rhaslBMknlOshRetZaP2FFJKLNkhEyVoJK1kjEcVqcZ37RHEZ&#10;Xb7OElm63hJbtsESU77uckTJmsvRJasvx1Su/ySuyuYXcTW27ydUbXovvsrm7djq9e8mV298JaNu&#10;S4+2fsuAZofDdOZOx97MPS7tul1b+80HPPLNu908jHvcY3J2e0Tk7/N3Nu/xdsnf5XNfYqnNv2bU&#10;bv5fxTtCluY2Bn/XNpYNHuk3DBlG9Vn976WSHhb6rz6fP/9n9p394t/2P8Ajy9tX/UvdgHvjvpnA&#10;yz3n4uTkK3ly9u0cee1ntfL+Z6Py/ifT8vr7rfL6z45dOfH8nq66w4nX/gHe1jeK27bdnXVgxSlT&#10;k43FsBszzq7bRdtEH1TdnUho10poGfUaZXtWPTYmgETzXXFO/Y44sbaxFNjYJ39XtiR9T7YmcTts&#10;R7nUPLJUTw5SGg2efrCb6Bqy/nbZS85+xke08v+7h7lAY/nSMVUK4GAQmGuA2WyXQzCbhvZkKT8W&#10;drmg3a0iqubbfz5jBmp7Iv9XxYQmvnAo8TVTb9gVU59Kqg2kVuFt0XfTxDUe9X7Lufx9E680rSCO&#10;5Xu7iWT5i7fj/Xb/C76phlO5Gl3/xhXAUme16nLhuuvfpDes/+fovHX/tooNMbXQ4X+mVjtck1hj&#10;vyxlu/O9mlq3uzN2ON6atsP5rsz6bQ9q6pyeTK93Wqnd6Wxj3OPho93ltd7Y5LGWDdfBvN/bx7DP&#10;TZO/39eUv88vUtfk4mXY5RGt2+lamLnDpSyjwSk3o8Feo2lwzNDtcM7KqN2alVq3NT+jzqE2vX5r&#10;NbfH63c4Rhh2uWi1O5xzDDuc03MP+KTlHvANLToU7FVwMNi/uDk4sORQaGT54fjQnV2adTvaktfW&#10;tCXaNhxLeqqqPWZFLavkUOT1O9pir9t5VHvj7taU7xW3JX+ncr/3t6ybPVLA52f4f7Humt/uO/Nn&#10;f6/cXbbf3t7uVd1/KuXDE6/my8Uf1stLHxyRF3/WIi//ar+8+utmef6nzT8ff6Y29atWQtTBLj3s&#10;dU/Ovi2nzbs4+aOhNKmeUQA4+TJgIsnbH5D46jutYOObiwvNAJCkAygprKRvyzbW1oRvy5aE74hd&#10;wndlcyLAA7vZqiG+hkFqVlcay7fgBp5nhZh2Ucdu8pSyQ8x0OpYsB/oY1jdWIh3jpTI4w7TOmXo5&#10;NEBoalucZLXaXdG0PnEw9vCy/3IExJ/UF2X3uPHvqsYNnkUjye9kATK6nhCLti/winkg7IPy8die&#10;xul0+55LNd/7P4uAf1IfcvHNLh6BxSPwtTsCil3m1QQ+Wn8s9HjzRMzl4WeyZe7NSjnzo+1y8YMm&#10;ef4XB+SFXxz6ZP6tnR1zL5R+pQyn5IjHA6a9Gy6Yd9pbcnaR6kFcjrpMr8M5WHG/xJc9KCEFS8QX&#10;y7OS0JzTAJjEb4tD/L+LPWtL3LdlM2vj/4+9twCP88yydbunB87AmWlIh5kTs504HMeO2WJmZmaW&#10;SszMzMzMzGRZJpkSc7Az3T2NIWvd9f2y033n3HMnne4kht/P8z0llUqqql1lvVp7r723yz3Y63ov&#10;DnreCxXWbjTCuB6aQzmFM804muNvUjk+qoDDXosMkVLFVeKN3qjojEDzcAraR6hspvLRP12Eut5Y&#10;ZNW5IbxUdzW4fO+YW9GGx2+6F/DrPqDLq9P/XDIbYZw65P9udK/TqqLP+ks2V/2qeC64rPZwwpv1&#10;9Yp//Lo/S76dHAE5AnIEvmkEtGltTik1109vMLtaOmS/2sbdST3vBHKwZzQWP8nE8V+Vr85+lP/L&#10;wXdTLfMWvx13WmaD+UtRJRorkfnaq5H5tMoXiUMHKuuIAWnsj0rYAduodTDmzDP9QKbOqGYEYMTZ&#10;7/Bz7LFbO3sd7sYBZyocV6bUCBx1P7GK4HHOSnsIJhFPwZmOxJBcOk0L2ApQ6oCcWl+Ut0WgsZ+w&#10;GU5D30QB+ieKUNtB2FR58XbG8C/Yf9a94OXt3zS+39v3neV8sOlLjcqlc3HL8QNeX6aN+v+2bCau&#10;rnQmfqOiRCFSY/I/OQJyBOQIfOcREKnWqEIL58Qa/V+Vj9mtNi57oP2MByY/SOSCtmxMf5SxOn45&#10;73T/StrLf+sHF1CwSzkod997MQVGq5F5mogp4MnXQVAGDT4ZWoTNbthFsDE26AkY+D8KDfcHoeJ8&#10;H5R4DjjehX32d2GPzV3YbX0X9vPjgwSOSKtpczmdXuCzdDBy8kDIs3CO5QqPNLpOMzn6J98WmZWe&#10;KGkIRX1XElr70tA7XIyB0XI0daSgoDIE0dlW8Mk88KFP7k6Nv/Vz/tZ+Xj3qf/TOrye2DZ6uGC2e&#10;iPq0bDr5YutSgUvHkdJvVZ5+a09I/sFyBOQI3I4R+GF4rsGGsHyDqagqlS9y2D5RveiAttO+GLkS&#10;h+kPMzB1NfvLwXOpAy1HYzYwAH+1IUnB9QTheRrFYVnaX8TmsV8vVx8JVBTRuZxkkcEpHKnq8Iwj&#10;bEI5qcFvM4x81kHT9SGoOT+AgwTMfsufQtnxHunjvfz4gN29UHJ8GCo8mq7PQMd9PbTcn4Z10Jtw&#10;iWDbQiLbHFLZ9pDliNQCLsArC0Z5XQwa29PR3puLroECNHVytE91KBLzXOCfrPV7r/SD0dcdjDf3&#10;a37l90cfXLzcllM7l/arupnssd7lRt36E/VymuzmftnkRydH4I6OQHC2wbbAbOXp8Mq911LYHF0y&#10;Y4NmTh8YvBCPyffYAPlu7O9bjkSm1o84fGOnVhJ7gVIqrf0Vyfp/iEo1RGQqdxilEjYZ3GSawTaP&#10;JDaFx3DidaQm7P13wczzBZh6vAA9pw3QdVgHdetHsd/kbihbPoRDFvdjvxnTZ5ZPQMt+M7QdNkPT&#10;fiM0HNZDz2UbzL1fh0Mg115EcixTgiUik22Rks3hp0XcoloeibqGVDS1ZqGpLQt1TakoqohEUqYH&#10;AqM5kTtGa9wlVvvhm/YNwZ6Wf/zo98saUxfqzjTPZc/WzeY/dtM+WPmByRGQIyBH4L9FQLgXQ7KM&#10;dYPzNC57Fr98LYINxmWztug/m4jBi9xuSfCMXMj+tOtYmgcb0P+iP6DF7TOrbYJ84/b9PjrZAvGp&#10;NohPY7N1CkdlJXGQbyynlYRxNUMAazaByrBxex0m9i/CwGYr9K02Q834WezVewz7DJ7ALr2HpbNH&#10;/zHsNXwC+wyfxgF+XcmUsLHcDF27LTB2fhU23vvhHKgGNwWb32M53iuda8HzQ5FXGI7CEq7RroxB&#10;eXUcikqjkVegQEaWHxLS3BEWa/uZW7BmpJEnG3Nvtn+XV+v+ee5yXVn3cv67LQvFBxcX876TsQ83&#10;WxzkxyNHQI7ArR8B0RagyDWKjCw0+iyAs96iOVmidN4araf80XchBmOXs6/NXKw+V9Mf+9zXebbd&#10;3Yp/L2/1Sw9P1Pw8Nt4cSSl2SCBkElOseUngJHGEVCx3GMVw4keEIZy898DahesuvNRg7bQbWqab&#10;oKr/HPbrPII9Gvdit8b9eFvjPryt+QB2qd/Hcz/2aT+KA7pP4oDek9AyZ1+bLQeteqjA2Y/jsBQc&#10;yxXFFQ/xXOWQHcQTjKTUAKRlBiIzNxAZOb5ISfdBfJI7ImJsoYjgiK9wo9XgBPX/Ck1XS2AT9DdW&#10;c18nPl/rNlQzP7r866l9i1daLwyvVGePLxXd+v7sr/XM5RvJEZAjcLtHwFlh+O8hWToxoUVavwvl&#10;vp8UTo4vmXHg+ukg9J1LBvsAPysfjCz1LzL/v/7eKxNz3WqccgryCZZENYRHHUBMrAESE02QlETg&#10;JNkiMdkRMfEWBI4FfILUYefO6ed+VCTuh2Bp+xrMbd6AnukWHNR4CPtV7sfeQ/dh94G7sUeJlxpP&#10;YY/mk7x8FAf1n4ay7jqo6b8IdWOOODJ7CYZWnMhttRO2Tty46stxVCH6CI3QR2aOLSoqPdDaqsDw&#10;cCqmZrMxu5SHuaV8HD5WhOMrFVg+XrY6MJX8TkW754vf62stTABXfjFlc/RCf+305d6ffq8PRr5z&#10;OQJyBOQIfEsRoNK53z9Fsyu63PCPoTXKqwlc75EzYYr6RT+UDirgnWHwqW2oSpSq6Y4f//eHUNvm&#10;9VpFteup2nJuDm2m8aAvGAtTGTi+VIKjiyWYZQd/f3c06qv9UJBjg5QkOsdiuJcojDMR/d6Eg9sG&#10;WDk9A0vHZ2Fu9xzMbTfC1OZ5mNmuh5UjV0LY89hxGKzrdkREcA5ijCGiIzmlnN8fFaWCrHRzVJY7&#10;oYfNnENDnPbM++/sCkR3jwITU3TeHcnF4tFiLJ/gGJ+VWpx7txXnL3Vj5WwLFparV2vaQy8qstX/&#10;5o68r/1SiTTZ+U/mQ469yx273/Lssa/9oOQbyhGQIyBH4NuLwA8dI1Ve8EpQ/1VsBVdZcx1IXp8N&#10;omqMOJH5ZRgEvHnNJkr9vGmA6uY/fwhlzdE/yy53zPf1fwMpyRpoqPdGT2cUTxgGe5mSG6ZCGorH&#10;YF84ertC0NLgiboaN1SU2iE3wxjpyZwFGMdVHVHcthu+G+HhHGAbxiG0gVwmGLAJgYodCI/Yh+jY&#10;A1ROqkhO0UJBviWKi21RWGiJigpH1NU6oq3VE93dwegfiMA4F6bNzmZhbDwWI5yVtsAlaktHCL9j&#10;FZibL0RXbwLNA2FobObMtCqfazHZ5j0eEXsf+vZCK/9kOQJyBOQIyBH47xH4oUv4oYN+SVpng3P0&#10;YK54G9tZuN+ozqK9+ToY+e+85hqnv+SXYP6S+MaSEtP/lcF+ngDf1z/zdeZ6dc83EOy7HYkRGshi&#10;3SY6VB0x4epIjldHaoIGstMMkZHMtQCRe3g9N6yGcZq472vw8uK0co+tsHV+lkqG42ys18PI7HE4&#10;uK5HVKQygcR113HKyEg3QGGOJdLTOaU8fh/rMPuRn2dGdeOA6ioBHV/09YSgjwpneCgCk5OJOLJc&#10;gBMrNTh5qhZHj1dilHPThkcSpNM3EIvmzqgvsipcu6KitOQyifz/QY6AHAE5At9lBMQMQnPv/TZG&#10;7js+fFX7qdWn9tyLp3bfg82qD2O31cZV06C9f3CPN8yLSrVY39jiW9pOddFaY4f2JncMdQWjq8UL&#10;DZVUH1kqSIjdjqjQFxHOFRKKAK4kJ0DMze+CkclPYGpxN4wtOO/MhEvUDLlMzfRJ6BtwLI3e/azl&#10;PAffgF2IjlBFDJVPdMx+1oE0kZlqhASqocjo3Yhiz05ighLho4GiEhM0Nbugh/t8evsV6Ohn7Wks&#10;EiMzcTh+qgoXL/fg7PlWvHOhHScInsVjJUyllaJtIO6/0kvtwkQj7HcZY/m+5AjIEZAjIEfgegT0&#10;PbbdZea+J0fN8tXPN+57ePXxN+/B4zvuxlaVJ3HQjjPOQg9+4pNkYF1Qb+2ZXLjv143NzhjsD8MM&#10;98kszefgyEIulhdz+HE65meTMMXFZn3dgagut0E502B15S6oK3MhlIwRH8kVH8FvI9D/dQSzhyYo&#10;iGtAFG8hLdkYOdnWSEnRQ3T0AdZ8DtB0wJUbyQeRmqmJwmITNHDFQM+AHwZGQpFccgAh+S+jccgN&#10;o8vRGD0Sh9zOvchoeYtrB4IxfTiJkOHonlMVnDYQ+OvQHE19Pt3vZP2C/MaSIyBHQI6AHIH/nwgo&#10;2Wx7WNP2lZ59+luuPfPm3Xj49Z/jsZ134zW956Du8spqYI7xLwuaLX+dWLkbhdyaWd/th7b+cHQy&#10;TdUzmITugXi09YSjptUfBRUuyCm2R0KOaPzkJtp01m5yHJCaYUqFYozCAmekpdAmHfIGIqPeQmaW&#10;PhLTDiA1SwnN7QH8meEoaWQqrVoJha0GaB3yQPcoZ8CNB/M6LXilbkJalSFqB5wxthyL4xfKMHk8&#10;GZldu1AypIaOWQ/0znLb6eFYvPfR2JeT86WFLSOKH8tvADkCcgTkCMgRuAki8Pzzz/+jivmL6soW&#10;266+ov7stYdfugsPv/IzrN/LLZxUJWk16sioUUVFuwOaBwLRy1XVg2MpPKnoG41HMx1iFc0eyC23&#10;QhKnNcdkcZV68tuITFFlAyiXCKZwPT0VTmGJC/KKrJFfZoq47O2ISX8Z6ZyxlskaUkGpFWbocpug&#10;aqrpcud9qqKoxQYzNABMszYTXrALthGPILXcGFVdzuidUuDwqUIcPlOKgaVoTJ3KwsCRSHTOeWDp&#10;TNG1yaXcxaI6/+dvgvDKD0GOgBwBOQJyBP48AkpK9/2Lstl2pwPG23+1ce9jq8+8+QAC6SrLa9RD&#10;CVezV3e4obU/BL1DcehnEb57KBqN3QGoafdCRZMrcqq4bbZQh4MxuYE3+WWEJe8nUHSQWWiOzt5o&#10;HDtRg/c/GOZlBSpqzJFbqou8Egv4Rm+DmddP4Ru1ndByRVNfAEraLNE0EISjp+vxzpUOZNTqwYxr&#10;poNz30A+V8e3jfpj8WQxzlxqweLZMqxcbsXp99swcTJlde50/sXOyaSd8qsrR0COgBwBOQI3dwR+&#10;tFt3a4Cq2Wu/Tio2QH6dFqraHNDYQ0fYaCyGJ1IwMknn1wQ3Z9IdVtPuwanMdsgq1yds1BCXp4yg&#10;1Jfgn/QSPKI2IDBhM4b4fecvNePS5TYcP1GG5jYPFFVyi26OOvxiuQ8n9AV4hb8K16hnkFSijJTq&#10;fSho1seJMw2YZtNmSNYr3KR7D1ejPwTvkocQ3/AiBuZjcPhcMfqWIrB0rhrv/XIS737YvXrifO17&#10;o4ezlG/uEMuPTo6AHAE5AnIEfsClbX9fWO9l1tDm+cfOgRAMjMVibCIBS8fKcOpMExbY3DnDPpfe&#10;kQjUd3igpsUJmeW6SCw4hIRcJfglr4NH3FNwjHoYnlHrUdFgj4tUIecvNOH4yQo2ZiajqNockZn7&#10;kFJgiIC4HYhIUoeV/2MIjH+ZqTl/jEylsthfj7J6ByhSX0ZelTVTee7oGIvAwFwCJo5kobBXG0UD&#10;Ojh5sQkXPuzH2MmE1SPnKy+NHMl5S34Z5QjIEZAjIEfgJo9AXp7NP7QPhRg3drj+prM/EOMzSWyg&#10;vNHXUo3p+UxMzordMgrUtzuiqtkO+VUGyCpl2qyIWza52tk7/kk4R90P6+CfwS3sMZRWWmBaONdm&#10;2JQ5Hoe8SgN4xj6P+BwdeEW/AOfQTbALfxTB2ZuQXaOCoakY9NPiHJDyHMqabDB9pBBLp6px9mIn&#10;Ln00gOmVdCS2bMfgbDSufDyME5erMH067drpyy2Hp5bL19/kIZYfnhwBOQJyBOQIiHXUTf1hhxo6&#10;vD/u6KEpYDAMI2MJhEU2JqbT0T8cg4HhWHT2BKGxzR21zU50oxkgnWuiM1i3ic3aA/+E5+ESfT/s&#10;CBtTj5/CkBs6/UNfQmGREdrafFBAZ5l7wmMIT9+PkMS9sAi+myaABxGe+zoqB8xR2mkBh9CH6UJ7&#10;EjV9Tlg4UYSzV9px4eM+XPlkkGDhxIAJV5y+JK7rwsI7uTh5ufrzc1c6skZGSuQll/LbWI6AHAE5&#10;ArdCBFp6FI8WN9islNZZoLWbFmQCp3c4mvWaTIxNZRM4Seig7bmRs9OK6ERLzD6IqPQdXHr2KgIS&#10;NsE95gm4sQZjG3IPLHx+DktPNnZyp81B9X+Fp+dLaG8L5Pc6Ir/EGPXNQYjP1YBNzN3wyHoIJf2G&#10;KO2whZ3iEXjlP46yYRPMrGTh3PsduPyfg7jyy370nvDAwEoQLv1nP85+1Ihjl8tx8cOu05NzhS/c&#10;CvGVH6McATkCcgTkCDACaRWG/17YYFWQXan3ZUWjLRo6vbghk7CZyCRw1mDT1ReNiloXZBUaIyzp&#10;dfjGbWbBfztcFM/Bwvde6Lv8BLr2P4aezU+ha/Uz6FjeBTWDu6Bh9CBSOaKmqZk258I9qGpyYlNm&#10;EUo6TBFR+iJaBkNQ3uoCu7BH4ZP/BGGjg5nTKXjnoza8+3EzzrzfgOZlCwy/o8DFX/bh1Id1WLlU&#10;82VTl19JbKz2f8gvoBwBOQJyBOQI3CIRAH7ww7IWR4P0co1f5tF6XEvrc+dAFLv5kzE0nkH7czK6&#10;+2NQwvE1qfm6iEh9G97R6+CgeJCF/ntgzNSZjuOPoW37E2ha8lj8FFqEjbrJXVAx/DF0zH8GG4+n&#10;4OC/Dia+98EvYxvSmvcgumk9crq1kN6oA8cUwqbkcU6pNsT8mVymz0bw0W+mMH0uFXlzb2DxvRyc&#10;+7ANRy8VYXAu6j3vxOfevkXCKz9MOQJyBOQIyBG4EYHcOscNaTXaJ+Ir3kRpszXdZwkYn87FFKcs&#10;D3LwZe9gPGoavZBVZMypAXvgEf0UnMMfhk3wAzDz5Xw0j7uh5/xzaNvdDS2bu6Bp/XOoc36aivGP&#10;oWzES6P7oET4HDD6OZTM7uKYnHsQW/I2KnupeFqV4Zr/MNyLH0FOvwoWzxXh/H92of24K+IGn8fk&#10;qXScZVpt6V2uPDiX/GnfXERR3bT7P8uvnhwBOQJyBOQI3GIRKGizvCexWrk9oWLHtUq6zvo4PUCA&#10;ZulYlWR/npjOQ11rABs0LRGZvhvusY9y6sA9sGEDpqkvTQGeP4We+0+h7UhlY/8TaNsTOLY/o9L5&#10;OVdB381D+Njwc8efQtOFx41mgsC74Zn+OOLaXkVE11b4ND2FkjkDLF4uxuw7WaiZMUf7YR8sny/j&#10;KcfC+TyMnIr5sH0+QO6tucXeX/LDlSMgR0COgBSB7m7nf8pp1EmLr3j1s8JmusgGFJheKMKRo7WY&#10;WyjB5Fw+ugZjUFhji5jsffBIeBTOsXSVhd8F84Cfwdj3ZzAQ6TSnn0CLR9eVdRuXn0PL4Wc8TKsR&#10;MrquP+dt7uJt74JF5P3wytqMqNI9KBuwQcNhS5QcfhtL7xVj4WIZRk8mMp2WhyPvluPohXIc43y0&#10;uXdyrvWdDB/uPOz5iPyyyRGQIyBHQI7ALRiB+nrtH+W3WLkl1ez8bUGLJpr6fTA6m4nDyxVYXOIv&#10;ep7OgRjkVpkjJn8XbcoPwSX+PjhE3wNLWp7N/ahuOIpGl+pGx1Wcn0GPYNF2/5l09NzvgqH3z2AR&#10;QkBF3gu39CcQX6GCyi4/NI4FoOOoP2YvcbL0+RyMrcQzXcaJ0wTM0YtVOHapAkfOF2DsbPiXnSc8&#10;UtoXbf7lFgyx/JDlCMgRkCMgR0D02xR32Jmm1u7+VV6zCpr7vTFG2Cwul2PuMNNah0vRP5rEmWZu&#10;SCvVgn/Gs3BJuQeOcUylhbEGE3IXTALuggFVi67Hz6Sj58lDwAjImPgTNIq7YB9zD7zTn0J02U7k&#10;UEG1jIaidz4OE6eSsXylFIvv5uHwxQIcu1KFlat0nr1Xy4/LMH8hg460gM9aT9rbCTDKr5gcATkC&#10;cgTkCNyCEVAofvB3he12mun1B3+R1XIQdb1u6J9IxJyYxrxQgCmm0fqG4zmI0xlxRfvhmfnoGmwS&#10;7oZ1JHtrQgmbQKoXARtCRhx9H6bWeIwJIQvCyCrs53BJeADRtEAXcMVAWZc9msb90L0Qjv7lGEys&#10;pLEuky9B58TVaoKmEafeq8exq6WYuRiH9tN2VxqOWsgutFvw/SU/ZDkCcgTkCEgREPbnmj6fA/lt&#10;xu9lNO9GZbcNukYiMcHlaRNz2XSmZUumgepWdyQUHoRH+kNwTbsfjolMi0URNgSJacjPYRz4c0Lm&#10;LukY+vME8Prgn8OKQLKPv4eQehjx5XtR1G6Jin47NE/5oHc5EkMn4jBzLgtLF4tx4r0qnPqgHmc+&#10;aMbK+7U4fCUHg++yoXRl15GSY0rPyi+ZHAE5AnIE5AjcqhEgbNqmInYVdVhcyGvT5tgYZ7QNh2Jw&#10;MgmjM5mYmOEv/PEkNHcFcRCnPvyzNhE4D8Ip6R7YchqAUC1mAjZBPydkfg4jQsaYkDFV3A2LcKof&#10;ps8cku6FZ/ZDiK18C4Vs6qygMaBpmovQlsMxfJJ1mnfysHypHMepak6+V4czHzZh5aMaLFzNQO8F&#10;dzSdtRhvOmv14K0aYvlxyxGQIyBHQI4AIzCwmPp6RZfTubwWXVT02KF9OBjD06mYXMzHxGwOpwpE&#10;cOqzJ2s2egjJeQ2+WU8TNlQ20YRNxM9hTuAIwBhR3RgROiYEjTnt0ZZRBBJVjUPKfXDNfAARlZzs&#10;3GGIikFrNE4yXXc0GhOn0zD3LlNolytwnHWaFU4KOPORgE01Zq4kof0dW5QeU6rJPnboJ/KLJUdA&#10;joAcATkCt3AExpdzX6rudT+d06KO8h4L1PW7cV1zJIGTjsn5XCmN1twdhOxKEwRxA6dPFhs7Wbex&#10;j1+DjVnY3QTMGmgEdEz4uVn4ddgk3gvHNMIm9wH4Vz6BpDbWbfqNUTfhhj6m0cYJm3k6zo5doar5&#10;oA6nP27AmY8bcfJjTni+koD287ZflBw/mJS3uE12ot3C7zH5ocsRkCMgR+AHk8cKX2jo9zmZ3ayG&#10;8m5Lwoapq8EA9E0mEDjJXKAWggam0XJrLOGfsxGurNvYMzUmVItlJMFyAzac6ixUjSnTZxZUNZbR&#10;vA1v55h+vwQb38pHkdi+A3n9mqgct0E31zxPnMnAwoVCHBUutA8bcIoDN8983IRjH5Zh8kocWs5a&#10;/b7uqFVAWvf+f5JfKjkCcgTkCMgRuIUjMHmiZHPjUMCx3GYtlHQaob7fA20joegcjUDXcBiauIKg&#10;utVbgk1wLodwUqnYU7EI2FhFES6hVDOibnMdNmYRnAJN2FixXvMVbPLWYBPb+jJy+tRRPW6PnqOE&#10;zVkBmyI60Spx4n1anj8SyoYL2D4sx/jlaHSccvt1w7KDS96izT/cwiGWH7ocATkCcgTkCEycLF3X&#10;MhJ6uLjdFFW99qjtc0PTkD9ah4LRPhSG+m4/aYNmVg03buZtgEsGYUPFYs1eG0nZhK6l0YRJQEDH&#10;VKTRCBxJ2RBKDhn3w63gQfhWPcQRNa8hq1cV5ePW6D8Wh8mzOeylobK5WiWl0QRsTnxUi+UPizB6&#10;KRQNZyw+aT/lY64Y2fH38islR0COgBwBOQK3cARmjpc91zoeNlfQZoCKblsqG0+0DLG7n8qmdVCB&#10;Wq4eKG11Rka1wXXY3A+H5BvK5p7raTQO5aRBQAKOSKWFUd1ch40jYeNKZeNTQUda66vI7tVA9aQT&#10;Bo9zWdu5XCxdKqM5oAYnP6zHKaleU4ulDwoxclGBhlNWH9Ys2RkooPi7WzjE8kOXIyBHQI6AHIHJ&#10;oxXPtI9FzZR2WLHh0hLVtD93jHKR2kQCukei0dDrj4oOD+TWWyE4/wV4ZT8Nl9QHr6fRCBvWaIw5&#10;jkb01giTgBE/NqVBwIywsU68D450ornkPQif8ocQ1fwC0rqUUDFuh0HOQZs+l0dlw1lsV8oJG6Fs&#10;GnH0g0rMv5eFwQtBqD5u9H7Fkq2W6AeSXyk5AnIE5AjIEbiFIzCzVPVU61j0RFmHjdTUWUs3Wjth&#10;08f+mk42eDb2BUrKJqvGBKEFr8OPJgHntIdhm3CPlEozZ31GAEaffTaG12FjzFUCppyFZpVwH+xS&#10;74czDQLeAjZNAjbKhI09+o8zjcZZaPMXWbO5ypoNlc0JptGOfFBGJ1oq+s8HoPG409XqeVeVH8iw&#10;uYXfYfJDlyMgR0COACMwebzmidaJmNFSwqacabTqPic2dgZjkL02A2zubOgLQHmbK/IaLBFe+Cb8&#10;8jbSJPDImiONNRkLDuW8ARsDwsaARgFjptGEshGwsb8OGy/CJrJpG1I7D6Fq3BH9nB4wfjYLs7Q+&#10;H75ciqPvV9MYUC/BZvJKMnre9UbJstqlpPG398svlBwBOQJyBOQI3OIRELDpmowbKe9wQEWnLarY&#10;2Fnd64zmwSB0DkdIabQyKpvsWlOEF70Fn7xn4JR+71cmAQs2cBqzTqPrfze0A7hMLZifC2UjTAKx&#10;BFIKazzZD8Cj7GGEND6P+I43UDXhxFE1SXSj5WDufDGO0CBwlCNqjn5Qg6X3SzF+KZGw8UPVssWl&#10;sMHNB27xEMsPX46AHAE5AnIEZo6UPNoxHt9fRtiUd9pR3Yh0mgPXDQRIbrTabl+UtDgjp07A5g14&#10;53KCAHtn7K470sS0gP8OGyPCxiT8XpjHEDbJnKVG2LgTNgH1TyOidTPKx2w4qiYFU6Jmc7GEsKkm&#10;bOqx/F41Fq8WYeIyV1K/44OqJauL8X0798qvkhwBOQJyBOQI3OIRGCFsWsdj+0ra7alqHFHZZ0dX&#10;Gms3fWzuHAhETZcnipttkVmjS9i8RpPAK3DPfAp2yfexZnOvZHM24uQAHT+qm8B7oBt0D/R4DMPW&#10;YGMtlE0OB3iWPgzf+scQ0b4NlWNOGDnBCQVclDb7bjGW2Gdz9AOhbOo4E60YE5eS0EXYVC6anY/o&#10;2rjrFg+x/PDlCMgRkCMgR0CCzWh0b2GzJZeaETQ91ijvErDxRPtI+FrNpt2FbjQTRJW8Bf/8TXBK&#10;ewDW8azJME0mYGPIOo0uU2jSIWgMuDbaKIJfi7sPVskPwD7nQbiWCNg8jtiO11E76Ymxk5mc+Fwo&#10;behcokHgCO3PxzhFYPH9MowxjdZJ2NQs253LHFF7XX6V5AjIEZAjIEfgFo/AwGLZww0jUZ15hE0p&#10;azblPazb9Lqw1yaYEwSiUdPtheI2GxQ12yOxQgu+eZs4gmYNNpZULiaEigHrNHqiXhPII5QNYWMQ&#10;cR/M4u+nsnkAdlkPwo1pNL+GxxHT+SpqptwxupKB6XcIm0ulBE01lmkQEDWbNdjQCfeOPxqW3Vcq&#10;plxevMVDLD98OQJyBOQIyBEYOlz4SP1wZFduswXrNUyj9dIo0O2EVq4aEPbn6m5PlHc4objVCdEl&#10;B+lG2/z/hg0tzvohBAxTaBJoBHiCCZvwNdhYpjz4J9hQ2cR1voFawmboRCoNAnmYY5/N0lWugOY+&#10;m2Wm0hbeK2FDZxLaznihbtn9aP2c12b5VZIjIEdAjoAcgVs8AtNHSh9oGo1uyWkyR3GnsD/bQdig&#10;G/v90TUUg5pOb8LGBYUtdogpPUTYbJFgY5VA2zOVjRFho0fY6AT8GXCEsom8H6YCNsl/DpsnkdC5&#10;m8rGkwYB1mwEbCSDgAAN1Q1hM/9eMUYuJKL1tAfqjrou1U37bLjFQyw/fDkCcgTkCMgRELBpHIlq&#10;zW8VtRo7VNIkIJRNy0gYejhFoLbLF5XtnCBAGEWU7IR/7otwSBWwuQ8m0fdRwdwLXaoZbVqfdcSh&#10;utEPvQ6buPthkcQ0GpenCYNAYONzSO1WRcOUH0aYRlur2ZRyKyeVzfs17LGpxQzdaMMXEtB6xhPV&#10;y67zVYse8pZO+W0qR0COgByBWz0Ck4cL7xewWavZ0Prc4yBdtnM22hB32jRw6nNFp6cEm8iS3YTN&#10;C3DkuBrL+PtgStgYEjYidSZgIwFHpNFCCaHrykaCzfWaTVDjOg7i1EHzTDBrNplUNvmSG22Ry9PW&#10;YFPDpWkFGDofj6ZTTqg4Yj9dteT91K0eY/nxyxGQIyBH4I6PwOCxgnuaRqMa80XNpkuYA5w4jNMH&#10;/VMpGOFa6Ma+IMLGDflNNogo2s2mzuc5FeABWNJpZhp1H/SZMhPKRiga6bBeI2BjGMmvS2m0B2Cb&#10;9RCcSx6Bb+0zSG5XRu2EL0ZOZkiwmWFT5/zlMhwWNRsCZ47KZohptIYVR9QsOU00zisev+NfJDkA&#10;cgTkCMgRuNUjIGDTMh7XVNBigTIqGjE9oLrHHR3DURJsmvqCCRt3wsYO4cVvwzvvWdjTYWZB2BjT&#10;ifYn2NxL2PAI2IRdVzZMo92AjWPxI/CpfRLxbftQM+GD4ROEzbkCwqZUgs2isD/TkTZ3tQCDVDb1&#10;Jx1QfcR9TIbNrf4Okx+/HAE5AnIEGIGBlbKftU3E1he02KCs3YH9NXSBUdl0j8djZDoHLb1h7LNx&#10;hzAQhJXsoEHgBdZsHoZpzH3spSFU2LypF0LI0CAglI0uVY122AMwiHoAxvEPwiz5IdhkPwyX0kfg&#10;V09l06mCukl/1myyOPW5GLMXqGq4FnrpvVoplbambOJRs2KNqsNOIzUzMY/KL5QcATkCcgTkCNzi&#10;EZi4VPWTrqnEuuJ2O64YsOcgTjfUc3JAz3gyV0Mno7k/FOWtHhzEaYPI4r3wzF4HG46guQEbfcJG&#10;Sp8J2ND+rB1C2ITeD33Cxug6bKyzHoYzYeNb9yxSOtVRPxVA2GRfh00pFiXY1DCNVovZK0UYOB+D&#10;yhOmqDxiO1i/GPvwLR5i+eHLEZAjIEdAjsCRCyU/7pxMqM9vpfW5w5p9Nq5oHAjCwBSnPrNuU9fN&#10;CQKETUmrG6KKD8Ij63nYpTwEE9ZrDKlsBGy0mT7T8r8HWgFrHwvYCGUjYGNKZWN9vWbjV/8c0jq1&#10;0TAdzDQaDQJ0owlls3R1DTRLVDYCNv3vxqHymAUqlxx7qg/H3S+/SnIE5AjIEZAjcItHYORE5r+1&#10;jcbVFLTaoLidEwS6XQibQIzMZmJohm60XtZs2r2R3+jA2Wh74Z2zmQaBh9dsz6zN6NIgoBVIdSPO&#10;9ZqNroIQImwMCRuTlIdhRWUj0mj+Dc9zn40Wrc9BUhpt8mwB+2zW0mhHrsNm/moJBt9NQNUxDgRd&#10;cm5rm4m65xYPsfzw5QjIEZAjIEegfVHxL60jsbV5LdarJR0ijeYhKRuxz2ZwOu06bLxQ2ORI2OyB&#10;a+bTsGYazSyWNRuqG1GzkZSNUDUEjqRsePQi12BjSjBZXk+jBdD6nNalzZpNAK3POZg6K5SN6LMR&#10;qwWEshEGgRIMvCOUjRUqFpyb2k8n3iW/SnIE5AjIEZAjcItHoG466Z9bxqLqc1tMV4Ubrbbfk7ts&#10;FBiazaK6yUJTbwj32bijpN2VEwSU4Jb5HKyT7odJzP3ssblPmoMmIKPlv3YpVI3UZ0NlYxJP1xpT&#10;brY5D8Ot4hEENK2nQUCL+2z8OUEgm+NqCv7MIFCDw1w1sJZGi0HRUb3VskXr6s6JmJ/c4iGWH74c&#10;ATkCcgTkCHR3p/1Ty3h0XW6L+WoZ+2yquVpAwGZkPhfDTKW1DkTQjeZF67M9woreJmyehVUibc9R&#10;Yv4Zrc+cFiDszlo0CIh0mlA1OiKNRmVjQmVjmfYQ7HIJm8pHENS0CendBqieCMAgrc8SbK6n0YRB&#10;4DAHckqwOR+LYsKmcsGhQoaN/B6VIyBHQI7AbRCBxcW8fxBNnZkNZquF7Tao6vdA0xCVzUwmRudy&#10;uCI6GpUdfiht85RqNo4ZrMEkrU0OuOFE0xagobK5cXSCqW44QcAg/iEpjWaV/Qg8qh6FouUFZPWY&#10;Ejb+EmyEQWCaTZ2LnI0mzAE30miD7yaictl2tWrJvahiNu3fb4Mwy09BjoAcATkCd3YERkYUf98y&#10;Fl2X3WSxWtzJRsoBbzQOhWBghisAlkrQORKP6q4AFLW4SsrGgUrFimk0kUITawR02WOjSSeahu91&#10;4Ah1I8HmukEg9REJNu6ETVDTRqT3GKGafTbDNAhMcVTN9PkSSdEscS7aEi/nrrBmIwwCy9bXKo64&#10;ZZcvJ/zrnf0Kyc9ejoAcATkCt0EE6uu1f9Q0ElOb0Wh2rZiroav7vNE2Go3RhXxMHV6DTVWXP/Ia&#10;mUbjBAGn9Ce4EO1+yRxgSPUiajYifSapGpoEtNhnoxvGPpuYB2GQQNfan8EmsHkj0rr1UTcVgqFT&#10;ORinQWCaBoFF1mqEQeAwU2kzl4vQ+240Co/pf1m6ZJ8iakq3QZjlpyBHQI6AHIE7OwICNvVUNql1&#10;5qsCNjWcHtA2Eo3huVxMLBajZyyFO20CkdtoC0XRTk4PeBSWiVQ2nH0mKRuaASTI/DlsRFPnV7Bh&#10;Gi3nUbhXP4rA5g1I6zFAzWQgBk5kYfRMPpXNGmyE9VkonBnWbARsio7pfVF82DZG1JTu7FdIfvZy&#10;BOQIyBG4DSIA/OCHjSNxpYm1Bl8Wss+mdsCPyiaKbrRsTC2WEDbJVDZ+yGuyRUTxPtgmPwJzDtgU&#10;y9HEDDRhBhAuNE3CRlNAJ0gAiLCJprJhzcYk7RFY5zwCl4rHENC4iVOfzbg8jdZqutHGzhRgimm0&#10;hcuVkhNNwGb6ciF6BGyOCthYheWxpnQbhFl+CnIE5AjIEbjjI0DYxBA2+l/mcWlaRT/daCN0o81x&#10;nMzhcvROpKO2JxgFLU6s2eyBHQv+5glC2TCFxnSZgI2AjIbfn8GGs9H0Yx+CoUijpT8Kq9xH4Vb1&#10;GIKatyCTBoEq4UYjbMbPFknKZuEyDQKSG02sGChE99kIFBzV/Lxg0dJfKK87/hWSAyBHQI6AHIHb&#10;IAI/bByLK06sNvyygIM4G4dD0D2VRNiwpjJfhK7RFFR1BrJm44BQGgRsUh9agw1rNpKyoUFApNFu&#10;wEaTykY79AHoiTRa/MMwFmm3nMfgVvM4wtveQG4/R+IINxqbOifOlWDmQjkWrgjYMI1GR5qATdfZ&#10;cOQuqX1WcNjIXaFQ/N1tEGP5KcgRkCMgR0COQON4Qm5KnfEXeW22qBsKRNdkAsYXCplGK0XnMG3I&#10;tD4XtDizZrMHVimPwDSBMImgqgm/H5oihUZVI8FGpNICCRvF/dCNfBB6AjZpj8I8+zE4VT6BqPaD&#10;yBuwR91MCPqPM41Gg8AUrc8LTJ+JFNqiqNlw6nPvuWiULZt9WnLExlF+deQIyBGQIyBH4DaJQNNY&#10;fF5yrcmXeZz8LGDTMR6HsXkuNluqQN9EBq3PQWzqdLwOG64XIGz0Jdg8IMFFQEbDn5f8WNRstAgb&#10;vag1N5oEGyobB8Imsn2fBJtautEGT+YQNkWYpP15gX02QtUc5riaaQk2MSg8YvDH/AUDy9skxPLT&#10;kCMgR0COwB0fAabRktOSaoy/zG+zQR2HcHZNCGVTgrmj1VwzkCnVbDLrrRBcuBuWTIsZcwyNGLQp&#10;OdEIFo0gnkCeYCodxQO8jl+LfggGiWuwMSNsnGqeZBptN/L6HVE/HYbhU3S7cZ/NzMVyutHELpsG&#10;ptLqMXUlH93nolCybPmHssN2xnf8qyMHQI6AHAE5ArdDBIQbrWk8KTW13uxaXqs1qvt9mUZLxNCc&#10;6LMRBoFM1PUqkF1vi6DCnbBMeRRGsWtpNDEHTSvkfqgTNOJI0Al5QKrZ6H6lbB6DRe5jcOaWTqFs&#10;8vudUT8TzqZO0WdDg4Co2XDFwNJ7DUyl1WHych5rNpEoOmL+h5LDdnq3Q4zl5yBHQI6AHIE7PgLC&#10;7dU4QWVTa75ayD6bek4P6JpMwjh7bCYWy6hsMlDfF4rMWmv4F7wJC1qfjTiEU4f2ZtHAKQCjxhSa&#10;WgAvCRy1oAegEfogdGh91k/gbYVBgLBxqXsSMR0qKBhwZc0mDEMruddrNmWY59TnRYJmkdCZvFSA&#10;tjOhKF42/33xgq3qHf8CyQGQIyBHQI7A7RCB+vr6HzWNp8Sk1Jkjp5V9NkPBEmxGWLMZo0FgYCoL&#10;DYRNeq0FfPNfo7J5mNMDCBuCRpNjaYSikUDDIykcCTYPQSfmIQk2Io1mlf843WhPIaFDE4UCNrM3&#10;YFOEKSqb+Su1NAnUEji17LMpRtOZALDH5ndVix77bocYy89BjoAcATkCd3wExGy05omUqORaq9Xc&#10;VjrFOPFZpNGG5/M49bmIyiadyiaENRtb+Be+xZrNmrIR65+FzflGCk0t8AEJNOpMo2mGPQTd2IdZ&#10;s3kEJhmPwTr/MbiyZhPbpsaaDdNoc6Jmk49xqWZTSdDU0RxAZcMpApOXitB4xh8lS9a/LV9y2XPH&#10;v0ByAOQIyBGQI3A7RCBv0eYfWiZSw9IabJDX5oC64SBJ2YxS2UwLNxqVTX1fBLIIG5/8V2DONc9i&#10;V41kDLher1lLoT0gpdC+UjaSQWANNhYFT8Cx9ilOfd6F/CEnNM7FYJCwGTtXxBUDnB7wfj0P1Q0d&#10;aZNUNo2nA1C6bPur8kW3XbdDjOXnIEdAjoAcgTs+AmIcTONoUkhavTWyWrhiYMAfHRPxHMRZgJkj&#10;FeifykZ9fziVjTW881+CWRIhwukBwhggzABSnYawUQ24rmyCqWzCmUajsjFMYk9O5mOwLHwCToRN&#10;eNteFA65oWk+loM48wibYsxeou2ZLjShauY5QWDqcimazwQxjWbznxULjm/d8S+QHAA5AnIE5Ajc&#10;DhEQ+2zaptP8k2stV7NbuDyNsOmaTMbYQpEEm8HZXNT1hxE29qzZvAlz1myEstEUqkaYA66nz1T8&#10;H4A4Qt2ohT3Mmg1vl/QoTAgbi7wn4CLcaB0HUDDogsbZSAyIPpvrsFmg9VnUa0TdZvpKKVrPhaD8&#10;qMvH3Gez43aIsfwc5AjIEZAjcMdHQMCmdTrdO6XOggYBR9QMBqFnOg2TS6USbIbm8tA4GI2sRkfC&#10;5i2YJd+AzZqSkdJnPELZqPCoBj0I9f8XbB6HZb6AzTOI7lRG4SCVjUijreRh/J1SzF7m9AApjVbH&#10;NJqATRlazgXTjeZwtXzJ49U7/gWSAyBHQI6AHIHbIQICNs3T6U6JtD7ntrG7n9bnnulUjC2xu/9I&#10;GZeoZaKRabQM1mxcs1+EccJD0nQALQ7b1GDzphrTZl+BhrBRC3lQsj5rU9noJ1PZZAnYPM4+m6ep&#10;bA4if9AZDVQ2/VQ2o2eLMSn12awpm0UCZ/q9cjTQjZa7ZHoxd8bhpdshxvJzkCMgR0COwB0fgfoT&#10;9f/YMpPukFRvei2nzY7KJhgddKMNzudg8mg5YSMMAqESbFwIG0POO9O5ARuCRj34QSl9puK3lkZT&#10;5edadKNpxz4CfabRjDKegAWVjWsdlY3osxFptLko9J0gbKhsZlizWWDNRjjSFqlwZq4K2Pgja1Hv&#10;fMGC7fY7/gWSAyBHQI6AHIHbIQJC2bTMZlkmNZpey2ixpkEgGN3TyRjmps7pY1UYmhcGgVCk1prD&#10;MWsT9ONY/OeQTTGWRoNpNBWm0JQJGiVfXgroEDYivaYVSQWU+CgMMx+XYONM2MR2ss+GabSGmQgM&#10;MI029k45pi9WUdU0SqpGwGb6ahnqz/gha173XMGs1bbbIcbyc5AjIEdAjsAdHwHJIDCTa5TcZPtl&#10;WrMVKgb90S712RQwjVbFjZ35aOiPQFqdJZxztnB1wJ9go05lI+o0AjbKvvcTPA9ClWk0YRDQil5T&#10;NsYZj8M8l7BhzSaqUwVFI55oFm60lQJMEDZzl4UxoJH1mibCplGCTc1pd8QfPnQm84jp5jv+BZID&#10;IEdAjoAcgdshAsL63DabqZ/SYPtFOt1oFXSjtXEQ59jhEkwdrWEajW603lAk15ivwYaW5hvKRtRr&#10;bigbCTgSbB4ibB5hzeYR6Ik0WvrjMMt/ktZnUbNRQfGwgI0wCIimzjJan0V/DUHzQTOh04SJyyWo&#10;WHFG3OKhkxkL1htuhxjLz0GOgBwBOQJ3fAQUnCDQMpmqmdxg9XkODQKV/QFoGWWfDUfVzHDqs4BN&#10;bV8YhFvNOXsLDKhsdJkiEyYA4TxT9rsfSj48fvxYwCb0YahS2WhS2ejEPwqD1MdgSmXjWrsNiV0m&#10;7LPxYs0mjn02hYRN+RpsriubBSqbySvFqDzlgvDDrx+PmlV5/o5/geQAyBGQIyBH4HaIgNiE2TKd&#10;ppzZ6PBpNg0CFf1s6pxKwQSnB0wvc8XAdA6qesKQVGsGh8xN0I2g04xNmxqKNdgoXa/XHPK9DhvF&#10;Q2uwiaICSiBs0h6Haf5TrNlsQgJhUzLiT+tzPJVNwRpspDSaSKE1Y55rBiYIm4pTzohc3LEcN6/y&#10;zO0QY/k5yBGQIyBHQI7AD37ww67Z9F2ZzXa/y2q1QTXdaF1TaRzCWYbJ67Cp6QlFUo0J7DLWcZoz&#10;6zERhA1rM1/BRqiaALrSqGxUqGxEGk1SNgmPQT9lDTaOdRsQ12nINJof02h0u50qYlNnJd1oIo3W&#10;iMMfrNVsJq4wjXbKDUmHDy1lHtZ6Un6B5AjIEZAjIEfgNolA70L69uxWh//K4tTnKi5P6yRsRhdK&#10;MXGkGv0zOUyjhSKFbjT7rM2cDPCI5DQTykaNyuYQlc0hwkbJXyibh6CiYBot9BGo34BN2hNrsKnf&#10;SGVjTGUTiKaFRLrRiulGo3q6WIO5q2JcDR1pBI4EmxU3JCwoLaTPGj12m4RYfhpyBOQIyBGQI5Dd&#10;6rwlt9Plk/xOF8KGEwTYyClqNiOHy9DDTZ3VPSFIqqayydwArZhHCZuHoS7SaFQyN2BziMpG1GxU&#10;Qh6muiFsImkSiKeyIWxMriub5G5zwiYIjfMJkrIZf3dN2cwL6zMNAos0CqzBxh1JS2qzqYvGD8uv&#10;jhwBOQJyBOQI3CYRyO902JzbZf9eTqcNDQL+7LNJJ2xKMH64At2ETU2PAvFVhlQ2G9msSdiwHnMD&#10;NsIYICmbgIegHERlcwM20bydgE06lU3BU3Cq34yEblNan/0Im3gqG7rRaH3+c9gIV9o4Z6NVnvJA&#10;8mH1ucwpg0dukxDLT0OOgBwBOQJyBAraXDbmtjtdzOty4AQBBbqZRhucL+TImgp0jaehmmuhE1iz&#10;sclkzYaw0aSyEZMCRCPnIZ/raTQJNg9DibBRDn2UabRHJWWjR9iYFD4Np4bNSKSyKaJBQMDmz5XN&#10;7NUGmgPWem0mOBut8pQXazbqsrKR35pyBOQIyBG4nSKQ22K9IbPN5t38bmfuswlDH0fVjC2VYfxI&#10;JXons5hGUyCuxhiW6eugTVUjwYb9NNLkANZqDvk/hEOEjRJho0zYqNIgoMF0m07y49DPfAqmhc/A&#10;s+EtpPU6SjWbhoV4DJ0uxtT5arrRxKiatT6b+Q8aMCal0byQcdh4Jmve/qHbKc7yc5EjIEdAjsAd&#10;HYH0JttNWR0253I7qWyGQlmzycLIIgv4VDa9U0yjUdkksqnTKmMDtOlG02Q9RjWYcLmeQjvoR9gQ&#10;OEqBQtnwaxJsHiNsnoB+1tNUNgI2byKVsCn6CjZFmBA1m8t1mL8qVE0jYdNI2JRKsMlcMpnOP2r1&#10;4B39wshPXo6AHAE5ArdTBDgTbUN6m+1Kbpcz02gCNtmSspmksunhps4KThCIrzGDdcZGqV6jQWWj&#10;wvrMDVVzkKA5eF3ZHAp+BEphj63BJomwobIxJmxcGrYjudd2DTY0CAydKsHkdWUj3Ghr9udWjF0u&#10;o/XZFxlHzGayjpvJyuZ2eqPJz0WOgByBOzsCqU1269PabU/kETa1Q+Hopd15jE40ARthEKigsoln&#10;U6ctDQJ6nAqgTVuzgM0hptAk0Ig0mlA1BI0EG1GziX0c2olraTShbFwaXkJSrzUKWbOpY1PnwEnh&#10;RquS0mhz7zVggapm8aMWTFyt4Gy0IBQcdZrNW3SR3Wh39ltTfvZyBOQI3E4RWION3TEJNsMR6J3N&#10;ZhqNbjSm0bqpbCrZ1BnPNJplxnppwKao2Qib83+HzSHWbNZg89gabL5SNk/DpfEVJPVYI3/IFzUz&#10;sehfYRqNymbmUh1mrtQRODwEzijXQletcC30ssdc2aKvDJvb6Y0mPxc5AnIE7uwIFHb4r8/pcD+a&#10;1+2K2pFw9MxmssemmE2dVazZZKOKyiaOaTSrjE3QZOFfTAdQZs1G1GluKJuDAQQN1c3BP4dN8pPQ&#10;y3hScqO517+C1G47yY1Wz6nPoqlTKBsBm1kJNvV0pDVhVBpX4ytgs1ByxPfRO/uVkZ+9HAE5AnIE&#10;bqMI5Lf5rMtudzuS2+2CmuFwdAvYLBEGhI2YjVbbF4GEWgsqm01SU+f/ARuC5mDgI2sn5FGpZrOm&#10;bJ6EbjprNgVPw63uNaT22KF4NICwiZOUjYDN9MVaSdnMXCVwWLcZuVyM8hU/lMiwuY3eYfJTkSMg&#10;R0COACMglE1Bt/eR/G53wiYMXTMZ7LMpwjDno/VMU9lwXE1CrSlsuDxNK5YgiXpUsjgrcTyNsDwL&#10;VSOBJog1G8VjOBT+BNTinoCmgE3GmkHAoX4LEnstUcCmztqZGPSfEsqmGtNSGq0es1Q2sx/UU9mU&#10;sGajQNlxv8XyZc87d1zN4G+r7zn2x87HR6D4e/ldKkdAjoAcgdshAjmtns9ntTofyel0RjVh0zOX&#10;jdGlckweq8XAQiGq+sMQX2dGZbMR6jGPQy2S6oX1GZFCO+D3MPb78+MboGG95mDo41CNfQJaqU9B&#10;L/NpCTa2NesRzdloomZTxxUDg6dKMUZlM0VlM0s32hwnPouazRCVTdXpYJQc818qOub3+O0Q32/0&#10;HADF3/V/WGbQ+4vKM8Of1LiOYESGzjeKpPxNcgTkCNwsERAGgfR266M5Io0majZzORg+XIrJo4QN&#10;N3ZWCmVTbw2rzK20ND/OuWePQpgBDhAyN87+gOtptOvKRsBGI/kp6LLPxrjwWVjWbEB4hz7daMG0&#10;PicRNlQ2NAhMXVc2c5yPNiul0YSyCUXZsaAjRWcUdy5sxJsD+MEP294v3990Me9i44XC37ZeLuno&#10;/UXtTrGE6GZ588iPQ46AHAE5Al83AqLPJrXd6lhWtxOqhPV5LhejR8owdawO/bN5EmxiaRCwyNgM&#10;NfbPqEUxVXYDNkyfCdCIc0Ck0gRsIkQa7cnrsHkGRkXPwaV+B5en2VLZBKJuNlFKo0nKRsCG42rm&#10;uM9mjlMERtnUWU3YlB4NXi49HvjE130Ot/Xthj4qfaL+YvZw/qnYLwtW4ler3sn+VcOVorbOq+Xa&#10;g5/UPSCWEt3WAZCfnBwBOQK3RQQyWhzZ1OlwPJvW58ohBZVNLsbYYzNK63PHZBpKuwOhKNeEfvIz&#10;rNcQNkLZ0HUmajUHroNmf8Cj2B/4KA4I2EQ+AVUBm6SnoJP1DAwKn4Nbw9tI7nFC3nAAaucSaBAo&#10;xsg7lZi4UIsp9trMsNdmRigbwkZSNieCjsqw+bO318hH9f/WdCE/I+9U3GfZJ6KQczIKuStRyD8Z&#10;da36fObHfR9U9gx9XHtw7r8Gfgbgh7fFO1N+EnIE5AjcVhGQrM9d7sezaX2uHA5GN2s2I5wgMMQ1&#10;A51TGWzqDEFAqSo0Y5+ESsSjUI0kUDiWRqTQ9hM4+26AJvgxHOA5FPY4lKOfgHriU9DKfFaCjUvD&#10;LvbZOCKfKwbqmEbr5wQBAZtx7rOZuFSDKdZtZqluRmgQqKJBoOR44PHiJe+nbqtA/7VPRtRtRj+u&#10;0yk7k/yHlCMhSD3CCalH/JF8NBjxSz6raScCV/NPh31R+U7q79suF74z8mFt7eyv2h5TsP7z1963&#10;/P1yBOQIyBH4ayNwAzZZQtmMKtA1l4XBheI12ExnorjbHx6Fb0uQUQ57VALOARoCJNgwdXYDNvsF&#10;bBSPQynicajEPAn15Kehlf0cjIrXwbtJheNqnCXY1HJTZ+/JQgxxLbQEm8s1mCRsZgibYRoEKk/R&#10;IHA06GT+it/Tf+1zuy2/f+w/W16teSfrRObRiNXkpUDELnoh6rC3AA5iD3si7rAPUo4GIPNEKNKP&#10;Bl6jAvpjzbtZ53s+qEie/UXnNqD+R7dlYOQnJUdAjsBNHYGcQc/nM7vdjmd1uVDZhKOLfTYDiwUY&#10;pEmgncqmrDcM/sXqVDaESPhj0jgaUZ8RLjTpMH22P/Ax7A/iCeHXw+lGYxpNPfUZaGU9B8OS5+He&#10;uIcrBtaUTQ3TaH1MownYjF2oxuQVptIIm6n36zEspdEiUH5CsZJ3zOPZmzpw3+eDG/+46+nuyyUr&#10;uUfDrqUdDkLCoh/CZl0QMeeG6HlPRM658LghbskbScu+SFj2QeKSJyEUuFp0Lvazliu5K50flLvM&#10;/VfX0/UyfL7Pl1K+bzkCd0wE8nvY1NntvpLb407rcwQBk841A/noXyhBy3gqirqC4FvMNBp7Z5Ql&#10;2NDeTGWzX7I9P4p9hM0+ARsqm/0ha8pGgk3aM9DOWYONW8NeLk9z+BNsmEYbFjUboWzY1CmUzSTr&#10;NkNSn02kDJuv8+776KORf+u/Wl1ZuBLzZcaxcMTOeyN81h1hM+6ImPFA9Jw7wqddETrtgqhZN6Qw&#10;5ZZE6MQsuVIFeSD7RAiyV8JWS95J+Kz/w6rDE7/s2LT4nuJfZMPB14m+fBs5AnIE/tIIZLNmk9Hh&#10;cTqLTZ0lg0FomU4jbIrQO1+M1ok0FHUHIKRCFzqJz+EQQaNMmBwMpprxFy40XlLR7CNoxNkf+gSU&#10;aBBQiXvqK2VjULqOy9N2chCnK/IkZcM0GicIDJ+rpLK5AZsGAoew4Wy0ujMxqDoRerrguM9zf+lz&#10;ueNu/y4W/2Ps/baqgjMJq8kLwYQM4TLjSMi4IGjSAUETtgSQG0J4Xci0I6HjgfRlf6Qd9UXskjui&#10;mXZLPRaMlJP+SFn2Xc0/GXat4kzsr9rey6vt+bhiq2Jkh2yzvuPeVfITliPw7UQgqz/oufR2wqbL&#10;HaVDwWidIWxYs+nnBIE2qpzi7iAoKg2gm0zYsPgvgCNBhrDZJ46AjQScx3Eg7AnJ+qwST9ikPwut&#10;3OdhULoerlQ2yYRN/mgIaheSCZtiCTbjAjaXayVlM8EjYFN/Jg41x6PPlp4MWvftPOPb7KcuLi7+&#10;w8zVTofas5mfZS+GU9F4IXjSkccZIRMuCJi0l8ATMmOPkEk7HkfEL3iynhOMjKM0GiyFIOVwMFIP&#10;B/LzYKQL+Bzlx8dDkHcy8g+l55L7m6/katRdTvrpbRY6+enIEZAj8B1GIKfb//mUDtdTqe0uq2W0&#10;PrfNZKKPy9P6aBBoncygsgkmbPS4n+YZyQCwP4hpMwEZv0ewl2m0vUyh7Q18XDr7+PUD4U9CKfZp&#10;qKUJ2KyDYekGuDbuZxrNCQU0INTMJaH7VCEGWLMZuVD1VRptgmNrBtnU2XA2HjWn4s6VryjWf4dh&#10;uLXvSjSAjl9u1q85nfpJ8mIgEuYDCBs3+I8RMuOuUEy6w3fUBv6j1oib9UP8fCCiZ32QtBiAnKNh&#10;yFoOQ+JCAGLnPJC0QJXDlFsaoZPBVFvWiXACKASJRwO/TD8ZfDR3JditYiXyPrnWc2u/Z+RHL0fg&#10;u45AJms2Ka2ETYfjtRIuT2ueSqMjjTUbKpuWiQwUdgUjvNoYeinrcICjaETabC+VzV5fwkZcBq2B&#10;RoIN02gHI5+EcpyAzXPQzFlHZbOR1uc9iOm2l2BTzTRa10oh+s+WYfg86zbc1rmmbBoJGyobCTbx&#10;54qPhm/4rmNxy9/f/NXeh5rOFf8mmTBJIFRCJtzgOeyAgDFnBI05ImDEEV7D1lAQQHFzgYifDULY&#10;pIf0ceqCAikEVfS8O+s/vlQ6CqQtBaDwVDTyV+KQdyIOBcdjkceTvOhzLWMl+Hc17yZH1FxKe+IH&#10;hN0tHzz5CcgRkCPwrUYgpdnnueR215NpHU7XSofC0Dqdjp6FIgk2zRPpKGQaLYKDOI3SNklpNOE4&#10;kxSNzw1l8zj2EDTi7FM8ISmbQ4SNauqz0KSy0aeycRKw6bJjGk2BKgEbWp/7zwnYVGFcwIaDOCdY&#10;sxm8tAab6pMx54uOB236Vp/47frDpy93PND8TvFY0nzIatSUL8LGPeEzZEvI2MBn2B4e/ZZw77eA&#10;54AVoeMsmQjCmG7zGDOHYtqNKTZ/JDKlljDniwh+LZ7Gg+SFQGSyrydrWYGCkwkoOZOKynNZyD0e&#10;t5p5JOha3snojyvOJnS1XsnayXTbP9+usZWflxwBOQLfPAIprXbPJLY7nUjr9PiylGm0Vk59HuL0&#10;gHEO4mybzkI+YRNZYwnTjG1QinoSBznVWVI0AjgBaym0PYFPYE8wrw99ag02TKOpJD8Ljex10CsR&#10;sKEbrdcFuaPBqGKfTdepAgk2Q1Q2Y5dqpXrNOGEzQGXTcDYJNStxFwuXg7Z882d1h3/nyK9aftxz&#10;qa4rZzn2y5hpf0RP+cF72BaegzYIGHaDW78N7DoMYdtlBK8Ba4SMOSF4zA2+hFHIhAdip4P5PbRL&#10;Mx0XMeWBsCkXKiVfxNDpFk3DQQabSnNPRCL/TBJqzxeh/FwGSgmgghPxq8Wn4j6vv5Az0Hul0nr2&#10;g7bHFhfz/uEOfznkpy9HQI4AI5DY6PRsUpvj8fQO1y+KB0PQNJ2KfvbYjHM2WiubOnO6/BFeZQrT&#10;zBc5GYCwiXgSuwmZPf6PYbc4AY+vHQEcxZMSbA4SNsophE3OeugxjebccABJfe7Io0GggmuhO6/X&#10;bIZZsxmjspmg7XmCwziHLpej8Vwyt3VGX8o9GrBVfoH+igho1//gR13nGgKKjmX8MXo6aDVqzB9h&#10;Y17wHrCDY48F/Aed4dJjDscOEwk8noN2BI4zfAkkvyFXRE+EIG4yBLFUR5EETiTTbX6s+wRPuLIe&#10;5CQpoqRFb6QvBSF5SdR5fKl8QpDPdFvxiXjUvpNNACWu1p7P/F33eyUdgx/XHJj4dfZP5HE6f8WL&#10;Kn+rHIFbOAKs1zyT3OqwnN7l8XnFSAw6Wa8ZPlotKZuO6TwaBEIRVs00GgdxKnMywEGqm710nola&#10;zduEzNv+AjZPSLDZTXWzP4y3iXsGKqnPQT1rHXSLN8KjSQPJ/d4oHA9HzXwKazZ0u52tZBqtlmm0&#10;RiqbJowTOAOXy9BA2FSeir1ccCx42y0c1pvjoYtf7L1nmy2qV/J/Fz8VRtiwjkNl4zvoAudeG7jy&#10;uPXYw6LNEGYtBnAghHyH7Kl+7OHZZwnnPlOm4BwRzVRc1KQPoeND4LggeJw9Pezl8R41Q/iEE9WO&#10;Kx1v1ogSymfBhaN0vFFyIh0NzJPWnM1D3dlcFJ2MWS06E/dZ08Xcc6O/rAk89ceRR2+OKMmPQo6A&#10;HIHvIgIZXR5PJ7U5LKV3u39WPhxN2ORh+MgabLpmClDSG4EwTn02TN+CQwTNASqbPTQJ7KG6eduP&#10;sOHZJS4JnbcJnL1hT1HZPENl8xxUCRvtog00CChT2XiggLCpmktGx8ki9J2pwBAXqI1dpqohbMaY&#10;ShOwaXyH5YCTCe/lHQ989bt4/nfEfTStVNyXfzjxdPyk3zXFqA9CuMXOf8gNTt0ESpcVPPoc4dRj&#10;Cas2AqfDmBAyhxfrOl599vzYmmqIQBkLQtSEP+KnWM9hWi5yzAPBI64IHHWW6kJBY3Z0vFnw0prX&#10;WRFIdohjGi5kilMNppmSoxkhZykG+UdjUXk6a7XunYJrNRezPuj7sKxu/r/aDwAn/vGOeDHkJylH&#10;4A6NQO1U9vo4AZsO90+FsuniDpsxgmbqZCOHchahpC+SysYcBulbqWqexj6myd5mneZtP8LGl0dA&#10;hspGgObt4Kfwdtgz2BfzLA4lPk/YrIdW0UY4NSqxZuOB/LEwwiYJ7SfYNHqmEoPv1hA2a/WacabR&#10;Bi5XoP4cYXMq9oOsY/477tCX5Nt52k1HKx4sPpzRlzETcy1yIoAKxgV+on7Taw+bVnPYd5oxrWYF&#10;mzZTmDcaEjpWrOc4wo/Hd8AZPnwBwwb9ETcSgvBhH8SNByFmzBfxBFD4qAeiRn0RSvgomGqLZo+P&#10;/4g1vAZN6YYzIXhckDgXjNBJF9aECCem4FKWgpFzLAKFR6NQcTr7WsP5wi96Pqocmvh1o4GoOTEK&#10;ssPt23kryD9VjsD3EoGGucx1iW0uCxldnn8QyqaDO2xGj7LZ8kQDOmfzUUxlE1FrDaPM7TgYTdhE&#10;EChBT0hqZpfPY9jly0t/fk7g7Ap6CjtDn8We6OdwUMAmYx1hswEODeyz6XWXlE3lPJWNBJsKCTaj&#10;hM0YYTNG67MEm7MpKF+J/TB72XfX9xKQ2/lO086m/VPxUlZd4mT4Z9Hjwau+VCw+g07w6LGFc6cN&#10;LFtMeIxh1WoGg1otmNTpwaHNDF78euiAJ/z62CjKuUaxQyGIGghB9CDt0+OhiBwJ5AlmHcgDQYOu&#10;vHRCINNvUUy3BQxb0QVnAY8hMygmHFjzsYXHsClcCSKhhEIm7Nn74wNh1646zTHjp9NQfC7+i6Yr&#10;WSf7Piw16j6b9u+382siPzc5AndKBNZg4zyb1uH6u5LBCLTNcnkalc30SjO65wtR1BtO2FjCJPMl&#10;usyewf5IwobKZhdVzS7vx7CTsNl5AzaBT2Kn4lnsjnwWB+Kfg3LaOmgUboR9wz7E93BczVgoKr9S&#10;NuUY4LbONdg0YpTA6b8OmzI6abOO++29U16D7/R5atdr/6jiaLFD/mL6r+Omwpki86BBwBpufXZw&#10;6rCBdZMFLBqMYNdsDptGC1jWm8KtzRZunVbw5RiIcO6hiKS6UfT5I5KTWyMInmhelzIRifgxBaJG&#10;fKEYYlpt0J1qxwfBwy4IHHGTUm0Kptzc+5im6zeGz4gN3AdM4dRrQju2FYJYK1KM2dD5Zk27tSfi&#10;OQkh+XDgau5xxaf1F1OX+39R6tW9mvZP32mw5DuTIyBH4G8WgYaZrI1Jnc7TKZ3uvy0eDEPHfB4m&#10;TtZLsOlaKERxfwQia61gkfUmlOIIEabShM1ZmAN2Utns9HtCOrsCnsSuP4PN/oTnoZy5ARoFG2Fd&#10;vxtRHMSZQzdaJWs27azZ9LCpc+C8SKMJVdOE0etptMazGag8E/dJ9vEgpb/Zk5R/0P8ZgdrFipeL&#10;5jNWkiejr/n3u8OJq1RdOebBnerFvt0OZo3GMKk3hEWzKcwIH/sWa/j2eCKgzxtevJ1TG/t12u2p&#10;cqhsOFQvcSwSyRPhSCJwovlCJ07EIGE8EsEDXlREbCwdcqc5wR3+w06w7TaARYc660SGBI85XPpN&#10;4NitT+jpEnpmUgoueIwAYu0nlD1Aoh8oepZTq48Eflp8Kmq58Wqax9QH5XfLQ0Pld7YcgVsnAnXT&#10;GRsSO13GCZv/KhKwWSjA1CmuaT7Tjt7DJSgeiEJkvS2scnZyMsCzXykbCTYilcb02c4boLmeRtsd&#10;/TwOJK2HctZGKptNsK3fh4gue2Rfh03biULCRigbwuaKUDU8hE3/5UpanzNRcybxVwXHFRq3ThRv&#10;0UdaN57289y5lJrkmcjPQqlIPLpd4MpdE249LnDotIN9mx2sGlnHaeZfG03msGw0Q0CPBzwpU63b&#10;zWHdYgbnVhsouGEvaSQe8cNhiBkJZx2HU6jHAvjxGoQieenJHRNOXTZ0udnRnGAPl15T9vnowrD5&#10;II0JOqwdWcJ70JYAotrpNORjEIqHFu0Re6bhLFlfskEoJx+E0HodMe2J7CMR1yreSfyk82pBc/+H&#10;JS+fQL1sMLhF34fyw74zIlA8Frc1od1lOLXL41fFQ5HoXCzExEojZk+3oWexBKWD0QhnzcYk+1Uo&#10;JzyLfZFUNiFrNZs12DyJt/zXzk7C5u3QZ1izeR77EtfjUOYmqOVvhm3dAUR3uSJ7JBQV3NTZSth0&#10;s2YzQOvzyCWC5kozgdMkwaaBsKk6k/LrvJMh2nfGK/A9P0vao/+u6UitbepU/K8Vo/6rIq3m2OUA&#10;O4LBqccOtu1WhIolazlmrN8wrdagD7cOF/j3+vPSES4dbBYlpAJ7vBHaF4Bw/sUSNUy//DANBJNU&#10;PWNMuw1T6YzGIKLfD56EmCsdcH40HXgP2rPnxwDWHVowbVaGZas6pxvYMb1mC5sObZi1qsKuTY+u&#10;OKouWrHtevR4aYSgESem5Gi3ZjNq9LT3auZS8LXcE2Gf1r2bvsQNpbtHoJCnVX/P7yv57uUI/PcI&#10;lI0mbiFsBlI7Pf+zeCiKsClag82ZNvQvlaNMwKbGAqaEjUijCdiIfppd19NnQtW85bd2BGx2ETZv&#10;Rz2PvQnrcJCwUSVsbGoPEjYuVDZhKOPytFaOq+lmn03/+TqMsM9mDTaN6CNsmjgFpfpsym9yToTq&#10;y6/WdxiBttO1r1HlnIyeCF31H/KmyvGAC3eFOzK9Zt1uBus2K9i1c/IA4WPXbAObJrrNOulm63CG&#10;bQuva7WkY80dgX20RQ8qED8SCUV/IALYYBVD4IQP+7O+E4iIYS6qHgyGJ8eMuxI8LgSPO11wjr0W&#10;sO9i93ALwdOqAU9arv3phHPoYg8QIWTRriV9XSgfR9Z5XHqNqXxM2YBqS0MCbddURZEcOJq2GLqa&#10;eyz2s9pzGUdHPmr0671cJ0+r/g7fR/JdyRH4v0WgdCxpe0K7a09aj/cvhLLporIZp+159mw7BpYr&#10;UD4chzAqG9OcN6DMnTb7op7B7hDWZ0T67Dpw3uKlpG6Cn8Fboc9hl4BNPGGTvpGw2QTLWqbROp2Q&#10;NRpK2CSh5UQBus4KZVPHVdBNGJFg04y+S1VUNhJsfpd7ItRUftW+4whUjOXeVzCfWxczGfGZYiyQ&#10;1mdPOHZS5VC9OBIMEmhoibYleGzbrGHTYEOroRNcm93h0EQV1My+HZoMQqlgogZCEc1hexH9YQjp&#10;C0LIoB8Uw8I84EP1I6ATjKB+LwLKhek1K0LFDD79rBlxlI4jQWPWpgu9loNUPdrSeB3HXjM2n2rC&#10;vEWDYDOgg06YGqzg3GMEmy5t2rZN+Xht4M0UXeCoHWJnxUy3AKQfDrpWejruw7bLhblz/9n+ysiF&#10;kv/1HYdVvjs5AnIEGIGq2cRtiR2uramdXh9JsFkqxgRrNjdgU0HYRNTZwpw1m0Oxz2FP+NO0OAsl&#10;Q8D4Xj/8eEfAU9gR9Ax2hDyHnRHPY0/8ehxI2wgVKhur2v2I7HL+CjZNxwvQeaZcUjbDlwibqy3X&#10;YVONhndyUXs27Y+FKxHW8gv0PUWgcblKM30h6UoIJw740c7s2u1MyNjDnseGzjWrFnNYNVmxhsO6&#10;Des5dgRNGOs2wb2BVDm0UPN6V6ogb9Z+hKkgqNsLvtzO50215NfrjUBCxo/zi4TiCR7ypeHADUFM&#10;w3nSReLaRZt0vz3v15tNp7YwFdBpYjqNzaZufRZwYTrNpssExi2ahI8O1Y4BU340F3DOm2W7OmwJ&#10;J2+O3HEZYNqvVxdeQ5a0XHNNttheOu++mn0y7PPOqyWjA/9Zt3/xlwP/8T2FWL5bOQJ3WgR+WDGV&#10;8GJCq2tjSrfPe0VSzaYYk4TN9NkODBytRCXrvhF11rDIfhtKieuwJ/IZqZ/mz2Gzg6rmTf+n8Gbg&#10;M3hTIWCzDrsJm/2EjXL+Fiqb/TQI3IBNMpqO56PjdDn63q2lsmmmsmkhcJqYRqtG0zt5qD2d+Wnh&#10;yTi7O+3FuKmeb8FMwT25U2ltkaOKL4OHCR2qHNdOZzZ9Cug40CZNV1mzI48DbFvtaJm2hkOjAyL7&#10;FEyvucOo1oi9OgZSus29zQvRfazZ9IUilFDy4NfdCRi/Xk+EDbAplEonYJDTqVn7caETzqrVBNat&#10;xvDqdUDggDvv2wXmHfrQaVDlWB1d2qUt4dBvRIOBIYwIHd3GgzBt0iJ8dGFFR5tdhwEs2/h5p6Y0&#10;B86JExEc+vTgN2KLCA4aFYNF2Vi6mnok4LPa81lXej4o1Vn+oPxfb6oXQH4wcgRurwj8sHw84aX4&#10;DrfqlC6vq4XMerQvFlDZtGDmXCcGCZuK0XiE11vDMm8PDrEOI8GGkwJ2EjA7bigbARsqmzeFsiFs&#10;3gp//ivYKBE25rV7EcE/jkXNpmQ2EY2ETScNAv3n61mzWYPN0JUmdF8SBoEcKpv0z4tPxDrdXqG+&#10;BZ9NHic2l8/mW6ZMxnwQyBSYN4Hj0OVIELBmw94bm1ZbmLEvx7qZdkVCxYIfm9OxZtloCdc2V5jX&#10;c85RrT6MGmh1ZrOoI78noMcfwTQSeLNm40PoeLRz+Cc/Du7lhtEBb4RQ6fhQDVm3slDYZACzZkPY&#10;dPJ7CRjnbtaMqHwMmzShT/BYEkjOvXwcnSas9ehQAe0nkA7ApFGLNSbattt1YdSsxJqPBiGkz9lv&#10;ZrCly82JTjjfobU9P4Gc7RY65baadCT484p3Uqb6Pq7Xa/lVyY9vwZdLfshyBG7aCIgFj6VjsduT&#10;utxKUnt8LxYOsalzIR+jrNnMnOvC4LFqVIzEIbSGsMndDZXEjdjDms2uECqbG8YAAR0BmsCn8YZQ&#10;NsHPSrB5m8pmb+pGKOVtgSlhE8rUfyZrNiXcZ9N8nNbnc9UYuMBV0EyjDbNmM8xUWg9rNk3vUtmc&#10;ybhWvBLrcdMG7k57YNkjCetTR1KGosbCPw8e8Vl17XNiyop1FQLBkvUbAR4rps+smlncI3AsWbsx&#10;qmOqq54TpZscYVZPcPBj0wYeptjcCRnPLg/4dvoioNePisab4PGhKcGVaTSutO7nagP27/j1eMGh&#10;xRYW9cawaOTPYs3IuceBPTm0ZbPJ1KRJdw06LXpUW6Z0zZkQNLpQq90Dlerd0OOcJKGEzAgiS3Ha&#10;tJkGNOQsODt40JAgLNbOvRzLM+jI/h+O2OGCuVCO0kleDvqi9nz20ZoLmWbtp/PuutNeb/n5yhH4&#10;W0dA9MQVUdnEtroUJHd5n5dgw6bO4ROcIEDrc99yJUqGYhHGmo1t/iGoJW/B3hgaACTYsEYjUmc8&#10;OwKels6b4iiex1us2bwdR9ikbMLB3K0wqdmH4A47ZHwFG9HUWY3BC2JhWgNXCzRR2fwJNjVn01eL&#10;V+J8/9bPV/55f0UEFPWKfywaz7ZPnYj/dfCw/6rPoBesaY+27BDAsaBF2o6XNA0wpWbTYi+pHQsa&#10;CExqmMJqEOk2OzaJmsKwzgD6dVQcDYZS6s2r3Y+ptXCEM8Xm3e1JZxqt0T3OhJEbIcRhn/3+8KCV&#10;0YaONzMqJbM6ps8IOVuqGatOmgPY72PUpAONhkPQbjwEI5E+azWEOVNxmvVKUKnaKx3Dek2qMH0a&#10;DPSYbtPjYzXi/VjBu98RbjQo2DP1Zs9akCdXMIi9Pr6cZqCY4vK4JZ8vsldiZqsuZ+xLmnaXF8P9&#10;Fe8h+Vvv3AjQg/p3BVQ2US3OGUltXmdyaSBqmee4mpUGKhu60bhqoGIkkWk0B9jnq0Ar+SXspdNs&#10;p4LpMgkyT+EN/+uQoarZEfIsdoStw1uR66lsNlDZEDZ5hA1rNoouJ6QTNkWzCWg8VoBewmbgYr0E&#10;mzVlw/E4VDbN5wtQL1ahrCT437mvzE38zBtnqp4qnc2bjBwLuyaA48qJA5Y0A5iKXhym1+xZyzFr&#10;oJLhsWiwhV6NEfSrjWDEpUj2dK5ZUwEZ1Bvwej0YEDxmjaZS06hTiwsCuoIQ3KNAIDf2eTG15kyV&#10;49TuRDOBL8ffBMGbo8NtWiz4fbowbjSgijGAIxWWYyfXJLAPSHyuU6cOrVoVKh7CpUWftm1TKYWn&#10;VnNQUjv6DepMzYn5b6YScEzbtWFFg4ETHXBOPTZSHciCdR9LTjSw52QDb67R9hqzhO+EzSpVz+8y&#10;joUN5Z+LV82DvBTuJn6byg/tJouAGJOVOxD2Sly7W0pKl8+pvIFwNM1mY+g4B3HSJNBH63PFaCKi&#10;Gl1gX6AGjaTtbNh8lsM2CRaROiNo3vDjEcARKbQbsIlaj13xTLkRNiKNZsb/48H8fZDB2WjFhE39&#10;sXxan9lnI6XRGiU32sh7rei+LGBTKMGm+GRC0E0WLvnh3IjA9OXpf64+Uu4YOxHx2wBamd373VhL&#10;YbqM6sOYM9UsONrGgQ2f5k1UNvVUJA1MeXHmkWEVB3xyOZJ9qxPsWhxgzH3jItVmSsVi3mAGR5oN&#10;nFs5waCDabY2b7i0ucGl05FmAkeCxx7udJm4sztYmAismarTqdGBeqUytKrV+DkVFJ1ypi2G0GnU&#10;gGrtIahWU9lUH4JmnQpMJEVjDAN+TaX6AFNtB6ly2FDKoaM2HbRVC1NBtw5s+/Rh000YderBjCAy&#10;YcOpNcfruA7SYccBop7j5vAdJ3hmnb6IPex9KmclOqL0UvI6Ud+S3yFyBOQI/H9HQMAmZzBye2yn&#10;R2xKp9+JvIEwNM7mEDZcakbYdHNjZ/lIAsfVOMOhQJNptBewO4ZpMk52FoaAN3yfwusCNgHPrB3a&#10;nt8MXYc3IzZgZ9x1ZZO7BcbMYvi32yKV8xuLphNQdzQPHTQI9NL6PHCxUVI1w++1oJODOJu5Zbju&#10;nSwUnIoLlV+3mzwCpdOlD+RMJXUHjQR+5tnPMTacPmDDvyoM6swIEQvWcuhUayd0WMuxbGJardGG&#10;gLEgeISRgL01rY40E9BX32AJY6mewzlsTQI8VEU0GdixXuNC+Di0sLmTdSEn5mIdeezpiHMleKyZ&#10;tjNjDUi/Sg8aFRpQLqX8rtaASbMB79MY+qzfaNarQ71WFeo1hFK9Cs0FnGZNxWPMVJpm/SGo1ByA&#10;VqMy9Ju1YdhCuHRqwaxLh0421oFop7bq0pOuM2rTgHG7Gmx6OFpniNAZs4D3uA18JuzgNWWzGnnY&#10;47eZx0Krso9F7E6bdZYnVd/k71354X23EVCMKP4+dzjspdg2j4iUroDlPE59biJsBo5x9L/YZ0PY&#10;lEmwYd9dgQ7UUl7A2xxFs4OweYP1mdcIGgGb1wVoAnldECEU+jxhsx474zdhb/pmHMzfBuPq/fBj&#10;piWJfXxF00moP1qA9tOV6H2XC9MIm0HWbAZpfe6iG631QjE3Cmeh8GR89HcbDfnevlEEwFxs2ULB&#10;wZTphI/9+n1XPfrc6BpzphPMlrUUprZoGLDj+BthILAgWExZxzGmyjGhxdGIisaE7jVjMV2aMDJr&#10;siSojAgeKh4eEwJIgMeONSAHAsahTUCHf/nw0ooTC6w5DNSGwBHGBEuqKkOm59SqVKFcoQy9agEc&#10;rpil0uFfVdCp14JWgxLBc4A1I37eoA191noMRb2n6SD21e2AUv1O6PBjrSYqoU59GLbrwJQpNbNO&#10;Aoz9O5bs9bHvtIR5py7MCSGHAQ4RHSF4JrhGYdoanjw+k3argTNOnyce9Z/POK5Qqof2j75RYOVv&#10;kiNwG0VAwCanV7GdsAlO6QxYymUaTSibAa4YELDpkpRNEmIa2ddXpAdVKhsxHUDYmwVgXvN9Bq/7&#10;X1c1AjY8a7ChsiFs9mRw4VrBCzCu2Q/fNhskDgWhQFI2+Wg/RWUjwYYmAWEQeI9Tptln03axFPXv&#10;5qB4JSHuNgr17f9U6hfr/yN/vjAyfjr2t2LygCubNh1Y6LfiZGgTqhjTRms2fDqyPmPPQr8NU2us&#10;8zDFZlTLAj/TaUZ1ppJ92oQA0qk2JCyMCA8TGgqYFqvRhgFrP+ZUS0acRq3DWo8hF7wJZ5sFAWXL&#10;8Tn2rfZwJpBcWOMxbzKBdrUWNKsIGF6aNdMZ12xEkGjSoUaLNGGjSqWjxDemBlNs+q1UO2wQ1Wtk&#10;vadOVVI7GgSTfrMav6YJ7WYNGLRyVhvhY96pDQvWdSw5Oseqk0qM7jYzqiC7PnM4DlrAk6sTvCdY&#10;55ng5bj9qt+M42/CF3wXYpYCVBUnFP92+78T5GcoR+D/jICATcFwzLaYVnfvpC6f2SxOFqmdzkAP&#10;XWgjQtlwNlr5aDJimzzhUmQAleSta7AhUARYXmetRkDn9QB+LI4AjkKk0YSyYc0mk7DJf5G14f3w&#10;Yv04gb17Aja1R/LQulKBHsKmj7AZYK/N8HttrNnUEDZlXF2fh9JTySnya3YLRqBwKvORlLG4uvCx&#10;0D969/utOvW6MRXFVBnNA4ZUMSaEgyX7cyzpTjNjWk0oHGPOQzLgOlgjcehYM6mzgH6NMbSq+KZj&#10;WkyzWgf6bBLVquRfPGVaTJnpME1nDjOCyrzeUkq5WbCGIxxwtqwF2TD9Zk0AiR4gY8JJNJdqVmpB&#10;neYBbQJFo4kKp1GVH2vyOjXehxIOcqaSKgGj1kjl06wFPQJIndZpZY4s12SazaCRwKPV2rBZD8Yc&#10;l2PMBlITqh6hgEypcizYC2TGuo9xhx7MaS6w4c4e5xH2Bo3Q6s10m8e47TX/adffhs17dkTPe6so&#10;FhX/cgu+vPJDliPwjSIgYJNN2ES3uboldPpMZ/WHomoqnbCpwrCkbMqobJIR1+wF92IjwmYtjSb6&#10;aETKTKgaSeFIl/w8iIondD3epBttVwLTaITNgfwXWBfeD2/WjBM5fzFvOh7VR3LQJtJo5wka9tkM&#10;0vY8/H4req7UoP1iuQSb4tOJOd/oScnf9P1HQHjq86ay1BKnoi/5DPivOvW40enFtQQs8luxjmPK&#10;tJchU2xmAggitSaAQ2jo15hS0dBEQLu0fo0JdKqoapgOE442rWo9qFewBkOVs7/iEA5VqECtXCge&#10;qgsqJ0v+TBMCyJzONlum8CzpWjMX/T7szzHhfWk36FK1UNFUU7kw1aZVq0N4GDDNZsSvCeu0Bg7U&#10;7saBmr2SuUCTn2vQuabdTDXEXh0tjsxRrt8PlbqDUn1Hi42jOgSQfjPH6XBIqDHTbMa8NOugw43H&#10;iE2khgSPKcFjyaGh1qzzODHl5j5mDe8xx1XFjM/nMXNBhyMXvdTTzjrLS+G+/7et/Ai+xQgI2GT2&#10;RW6Oana1j+/wmsjqC0P5RDJaDxdh4HjdWhqNyia6yR0uJfrQTn8du2LW0d78PF4LfA6vEjICNK9d&#10;VzWvUdm8pliPN5hGe4vKZnf6VuwXsGFWwqvVCvEDAciejEHlUjZaOa6ml260frrRBkTNhgaBniu1&#10;6BBTBC7ko/R0atG3+NTlH/1dRIDrC35YNFeklDGXccGFaTXPfl/ONvNk+smRrjFChnLXhHCwZE1G&#10;KB0jpslM6myoYqiA6GAzotFAAEiHKTWNSgMaAJgaq9BnXUYHmoSFKtXKwVLCo5Sfl/MNytsYsplU&#10;l2k2kZrTr6bpgD/DnMpHGBL06o2kr2lUaxM46thbuR8Hq5gyo7rRqOehXVqdhgI1ptYO1e2j2tkD&#10;Je7HUCJg1FjH0eUQUK1mVSqgg4TSQelryvUHJSDpUA1p8VKbE6oNu/lxhxI025Wg26FG6OjAiNMM&#10;dDvVYd5L0wGnVbtxWGjglCf8J9xpqfb5fdRsSHf4UtCm7+J1ke9DjsB3HYG1mk34pogWd8uYVs/R&#10;tJ6Q1dLxRLRw8nM/TQJfpdGaPeBVzv/3GW9jVzRhQ2UjUmZfwYbgeY1K57UQXk9l80akgM0m7E7b&#10;gn352/l/fj9c2dYQzWHAmRPRqKSyaT3NNBrdaH00CAxcaqZBoBk9l2tpEqhCPWFTdCqx9LuOh3x/&#10;31IECicL/3fDiTrfoIGAX7h2ua86cxWBY487ayDsuWkwhyFtz8asv5hJEwiEcYAjaQgcU7rUhLNN&#10;AEezir+sa9moSaWjWWYA9XI96FSyNlPDz+lGU66gXbJSE8rlTJNVUqkQKFq8raj1GNTSmcbvNSBs&#10;DLh9VIdGAq1autHqCCym6Q5VqmB/FftwCBmdet4PlY4+G0C1+bEqU2/72Si2j2MwDtaxs7mWdR2q&#10;Gj1OJNBiSu4Qr9tXRyjRSq1Gt5v4XL1RjUqIyofg0WvXgA6Bo885beLo8RiJpXGcVG3Wx82kXA4X&#10;NMnBpJOuCJh0v6aY870YOR8QoZjzuvdbejnkHytH4DuPgIBNRn/4hohGZ+PYDu+hxK6A1aKxeDRz&#10;W2cv6zbtCyUooUEgrtUL3hXMRGS+jp2R6/A6oSLUzKt+AjiEjICNOMGEDWs2QtnsiNuEt9O2Ym/u&#10;i9CqeBvOdKJGcOBvFrcFlx/ORstKObpvwIbKZkDA5grVFGFTdyGPbrSk6u88IPIdfrsRSJ1JfSpz&#10;NqfNe8j/Sxc2aLrQuebES3PamQ1pINAhdPSoTMzYn2NBtSPUjaEEHKbVePQkMwE/r7aAbrUx02oE&#10;RgXdZlUs/tNUoEPwqNMUcLBUHQdL1Ake2qFpiVbjdTcApCfMBU1UOKy96LMJVLOeqojQUedRqyGs&#10;qHj2V7E/p0aN6TRVQoR1HAJGo16DEKGNmpdqtRpUPQdxiF9TaVCBOtNtak3ia+Iw3VanhANMuR1g&#10;vUeFtSGNFjVothI4TLUZ0Mlm0E0bdY82TPvZ1EqlYyIWyA1YwHGIq7cn3BA46bMaOhf0Rdh88JHI&#10;eYWNbCz4dt+X8k//9iMgYJPcFr4uotFVN74joD+hO2C1YCQWjfMF6CZsWhaKmUZLRVK7P3yrLKGR&#10;+RqnA6yjimEKLeA5vOL3jASbV0VKLeh5vErYvBa6QVI2O+I34+30bRJsNMre5roTQ06h5zbfyTiU&#10;LWaieaUMXe/Uoocja/qFsmEarfdKPU0CtTdg0/TtR0C+h+8lApHTkQ8kTid2+g0Hfu7c7w4nHts+&#10;V6aarKDdxPQX7c4aNAToNHEmGs0ExkyBaVUJdWJFlWIJQxoJ9Hl0mSbTpbrRqjRiGs2I8NGXjmal&#10;ITSq9KFMM4FSiRb2FangQDHBUa5G8LDmU66Cg5XqTKkZsuDP+6FS0aUVWqTmtGgm0KklwKh8VGu0&#10;aB7QxAEqH6UqZQkyagSKKoGiInp3xMdMwSnT2XaAueKDTKkps3dHlYDRYZ1HmxOpNZvYREpX26Gm&#10;QzjYzJ4eKh2tDk0Y0lhgzsnVAjhW/axfDRjzczPYcQmcHTeVOo84sIfHEyFTAVDMBn+pmAvsDz8W&#10;vO0HHGj4vbxo8p1+3xH44YmPTtyybkYBm8R2/2fDWt3V4zr8uhO6/AmbODQQNj1Hq9DGtdAV42lI&#10;7giEX5UV1DJeWYNNMOFCwLxCZfMKYfNKIEEjjgDOddi8SdjsYs1mL9NomhW7JdiEEjZZE3EoXchE&#10;48kydN6ADd1oA2IQ5+V62p8FbPJRuJLc9X2/uPL9f8sRyOWytuip+CYqnC9c6Fqz6+E4m1726HTa&#10;EDQm7IlhfaWOY22amGJjjceYKTZdro3VraaZgOk1bZoJtDmVQLvKBCoCMhV0sdBEoFRByNA8oFSu&#10;Q2UjPtcmbDSwu1Dp+jmIg+WqOFQjzAKaBBPBwOnUhnyT6nPttVA64ujwOi2O1dHm0WSdSIVpugOE&#10;zkEeZcJGo46KqY7pOwGlGqooAR5apw8RRoc4l+0A4aPSoMY6Dms6berQF3WbVl1o8HO1NlVotqnB&#10;mDZqcy6Os+JUa1vu4bGjurFk/44dV2bbc1Op24gLG0hdqXa8V8Nm/K+FzAb8JmQuKEExpbj7W355&#10;5B9/k0Xg1C8mnznzyZEHbrKH9bUejoBNXE/QM+GNLgfjOwPakroDV/OpbOo5H63n2J9gk9oRBP8q&#10;G6imvYodURukVJmAy8s3YEOVIz5/JYjXh22kstlIZbOJsKGyySNsKvfArlGfsxa9kcE0Wglh03yS&#10;abR3RM2mCf2XWwgbutH+HDankvv5JOQ/4r7WK3mL3yh1KfWp5Jm0Kp8Bv8/t6Vqz5FpXOy5es+i2&#10;hz6HfOqxwK/FBk9DOsyMOITTrMWOsLGi0uH1rMNoM/UmUmzadLBpUAFp8iiV6eBgGeFQpn4dOtqs&#10;zWgSLlrYy0kDuzhZ9u3Cg9jFc6BMFfvLqHbK1KDE26jXakuNoGq1hEktJ0vzPnTqqJrEeBzasNcO&#10;oSFMCnUa2E+jgFSrYYpNQzSQElg6TNGpUy2p016tQlOBOus3mlx1oMEFb7qEjg6t0/p0q2nRPKDJ&#10;Oo4WG0eNuql02K9jxc2kDsPcjDrEidqEj/OQE5WOE1xGndnD44nAad/VkFn/z4Pnfc4oDgfYKUZc&#10;f3yLvwXkh/81IjByoWXzzJX++Pb2vFvONl/PcTVp3RFPRLR67U7oDGxO6glezR+NRS1h03mEo2Pm&#10;iqhs0pHaGbwGm/RXJVvz62HrmS5bj5cJGXFeoaKRTvA6vBK6Ea8TNkLZ7EzjeJvs7dAo38sNwvpQ&#10;cGVJ6lgkiuZS0URlI9Joa7BpxQBno/VcaUAX6zZ1FwqQfzJ5WDhov8ZLIN/kdolA8ljkfWED4cU+&#10;A76f2ne6rgroCKVjyZUGBp1mrLOY075MSzRVjx4HbxpwioAe7c6aNBNosylUjw2hQu1oMcWmyTqO&#10;Jl1sypVryuZQuRaBooG3SwgVutoOla+BZx/Ta3sKDmEPVc+uwgPYWboPu8sJIFqrlUS9h0YDVQEd&#10;Wq+1WSfSZM1HXUCGFmylGqbRqGo0CSStGsKIA0JVOV1aHHXWgrT4ptduJnh49Jiu0+ckal1eatFc&#10;IOCjwfE32l1MqdEebd5PUwTrNzocjaPPGo4JU2rmbBK1HKSTjpcWQ9wbNExb94gdHEbt4TThCG9O&#10;pfblBlK/eY8vghd8TyqOKrba5NnIM9pul/8Q/+151E3X/XPbydKqrncapkUT9a30NAVsEtoiHgtr&#10;dt8R3+PbkNDDms0o02hz7PBfKmXNhrAZSyNsQuBXaY0DqS9QtayBRoBFgg3VzcuB/JhHgo1iA16L&#10;ELDZgrcIm7dztrMPbxes+P8umJuBBWwK59IIG6Fs6tF7Q9kI2FxlI+nVetQwjZZ1MnZSKK9bKZ7y&#10;Y/0bRSCtO+2fEqYT3N2HfD4xY2+OBcfdWHNltDWhY87Za3q0S+vRvabB0Ta6bBQ1oOLRpYFArcaQ&#10;NRcqHeFao4NNvZImAjaGCuAo06EmpdTKdbG3hAV+oXpYzzlYzNpOqS7Tavyciuetgn3YWbgPbxWL&#10;QxcaVY8qgaNeI+as0QHHyQWaTK/p8r412Lejyf4dfaoubdZ/BJhE2k+Ly+IMm0VvjyFUOCZHWWok&#10;JZA4DFSnld/bSnDxUquV0KJdWp3pNKFuDDiTzZw9OabcLGrcTRdeN9N6vUzvDdAuTYVjReCYDPHj&#10;UabdRmgoGKfi4Q4ep1FH+E55rfpMea56LXj8MfCwX0nMMb+f/I1eDvnH3CQREH99R067+5edyPu0&#10;6WxNacmFkv91kzy0//FhiEGcVDSPRDd7vRLf41+Z2Ot3LZ+waaQbreNIGVq5IrpyIgMZ3eEIqLbH&#10;AcJDFP+FspFgI1Jp/gQO02fSIWiEsnk1nOomjrBJ3YZd2S+xDWInLPl/MkjAZjxKgo2o2XScEwaB&#10;Rq6Dbka/mPrM+WjdVxvWYHMifoEmnH/8H5+EfIPbNwKKdsW/xIzFqHoPByxa9Tpes+52ghXnrln1&#10;unAqAXt12uzY+2JBCJgynUbAcFqAhjgEwQGOqTnAX/5qVDeqBI4aG0SVK6hK6F47JJSOgA8nEhwq&#10;0yVkaBoo4XUlOlL6bV+FOvbRTLCnTAlvFx+k2tmPt0oOYHcpJwqwt0e5UjSHcvinOFQ0OoSNUDHq&#10;QtWwhnMjfabBhk91MX+NikaPG0eV6FpT58gctRb24XCRmzZNAppMpel10pTAaQQanDCtzXE4et3c&#10;99PHxlAqHNMeYzrX6LTroZW6VwumQu1Q4VhzOoG1gM6oOWzHOKB03BGOY7Zw5eZRL6od72mPa/5z&#10;XueClwK93Kfdf3r7vkvuoGdGc0jMvJdR47ma3xQcKfmiZqnGa+QW+YtcwCaxJfChmE6/bYndAeVx&#10;3T7XckdjUL+Qhy660VppEKieykImd1t5sya7N2mbZAB4PZxQYfPmWhrtebwUuF46L4fwEDavhG+S&#10;YLMjZRt2Zm2HcsnbnCqiw1UlXkgZi0LBXAoaTpSh/VzNn2BDg0CvcKTRAl3JCQJpJ6KPKkZMbxlw&#10;30Hv+O/+qYrFSykzKc8FDQdVO/W6/8a6y3nVljUdK85eM6XyMeC2UC1OjFZnD40KaytKTHOpCYXD&#10;6QEavE6ZzrRDrLGo8lKNzjUVAkeV7jWVUuFYWwOOEi9V2b+zv4i1HjaJKlHtCPisGQyofAgoYTxQ&#10;5qicA6zrKElpNC3ej6jdUEFR2WhRyWgTOroNYiqBPptE+TUCR4vjbbS4zkC7lak98THBo0qnmgqP&#10;Fms3hhzwadjF02PKdCF/BoGj1kHzQhfrPGwQ1eW+HV2CR6/PEEa9rF31EER9xjAZ4GoEYSgYZspt&#10;xAQ2hI0T1Y7rpBvc2LfjMeUGr1k2yc15fKE4HDIcuRSmKlTjd/8Kyvf4N4rAD2NmfQ5Vnij4JGo6&#10;cTVvtvDT4qHyXdraN/+wV0mVNQXcF9Tkvim2y68kvtv3Wu5IDOq4rbNbuNE4rqZ6Mgs5/VHwr7XB&#10;vpQXJdBIsCF0XgpYx/Mn2LwUwutCN+HlsE14LXoz3kjcircIm/2FOziMUxP+XL6YOBqBvNkUKpty&#10;utHq0XORe3NoEOijQaCPsOkjdKqobFKOx5ySFyP+jd6ht9OPiZmI+Un8RLSXY5/7+1Y9TtfM6WCz&#10;6HVgXceeM8lsWSMxZ9pKpK94xGw12qAPsbCvLKzM7MU5xGZQCS68VCV41OlkE+k27Roz3pYpN4Jl&#10;L/tzDpZpY1+pBnaVCPOAJtNsOrRMi8kDBBb7edSYLlOikUCFP1eNbjV1Qk6HqkqP1m3tRkKlkQ42&#10;4W5jN7M+l7epNglXGlNubaw5tRMc7RwoSvBoMrWm2swmVK5F0ODaA6F2DOhOEzUqo27Cp4fpOMJI&#10;nSk27R4qnl5OxObcNaM+E+jzGA2awpzAMad7zXqIg06HubaBqsdpwpnQcSd03OA+za2n8z4ImAtA&#10;yGLQH2KPxibGnUx9SkD8dnpv3AnPJWo27I3807nvKcZjVhXDCcgbKzqX0Z9x/83+3BWKH/xdVJvL&#10;PUHNrs/FdPgWsm5zLXMoClVcoNZJ2LQvVaBmOgdZ/REIqneEStZreCOKKTIeoXC2S7BZx8v1ayf4&#10;OmwiCJuYzXgzedsabIreghGdof7ce5UwEo4csWbgeCk66EbrudBE2LQyjdZOZSOA00rYFCDtZNy5&#10;hGXPf73ZYyg/vu8pAtKa2ZmCjZkzWQs23Y5fmHVy3E2HLdWOC9NPtvzFTSCwT+cQ6yuHKql2aI0W&#10;oDhIQKhTiShx6oC47gAhIi4PsUFUjdDREPChm02ZVue9TKftYTptL+s5++hqE0eomv3s0dlfRRea&#10;MAcIsPB+NAk4NZoHVLlDR00coWy4N0dFTBogdISTzoTOOtN2XnJ7qG476zftBFQb029UN9piFYKA&#10;Eus5ym1UPASSOQeYGnWxkbWb89166Mrjfh014VwjeEz6zWmRJmD7uCeolyu3ezh9YcgG5sO2sGGP&#10;jj3rODacTmA/5gD3KS+4TXnzsDt7xpuGAr/VgMWga+GLER/FH493i57z+9n39DLKd/uXRIBptLSF&#10;BK3SM+X/GTIRuxowHIuIofhfJXVlmYgC/F/yo77z2/KxK6o87lK0uT8Z0eFZENXtcS2NC9SqZrLQ&#10;dqQcXVwL3TxfgoKhOEQ0esIoX1lq1nyNsBHKZrs/YcP02VewEek0xUa8HL4Zr8ZtJWxewFuZ27GP&#10;ykavSgXeNBfFD4chZyoZdddh03uJaoawGXy/A33vt0lHgs3R2Mtxk3H/+zuPiXyHt1wEfrj8wdTd&#10;DSvN1mFjkR+wlnPNVJgIOGVan0evncM4udlTl6YCJTZr7metZreoybDuoizVW9hASveakmgCpRJS&#10;oro5JOo6EozWlNEB3vYgzwGqnf0ilcbbKtEwcIjgUmMv0EF+rEKlo0mnmTbrM2r0+auxVqPOS1Ua&#10;A5S41kCNwNEQQGEqTafNkBOjzWjx5uqFTq655qoCXabPdNu5WqGdjjWheqhmdDjQU6TXLPvsYN5D&#10;sPTwspcrGghTE66w1iWEjHpYu2E/jhWPBdWdaT/7kfqsmF6zo4mAsBl1gd2oE1NsXJ/NFJvbJKHD&#10;8TiuU1x2N+sN/7nA1aCl0C8ijsZMxp9MVuXG0VvOVnvLvWO/6QPmL+zIaYVJyeny34ZMJ8JvMAb+&#10;/fHXwjtTKr0Lb/JflqLe1Gn/k8BGz0fCOz1yIgib9MFwKhvOLqMbrYvTn4W6KaJai2nxhVmhhgSb&#10;16M2SbB50W8dXqSyeZGqRjqBBJBiE7aHbcErMVvxetIL2EHYCGWjwZmHdswoxA6FInc6FbU3YEPQ&#10;9F1pw9D7nVQ1bei/DpuU43Efxy7G3lLuvm/6FpK/728UAW3tH/woui/6pZChkGanAa/fmXU5rupz&#10;/po+lynpctGaIZtFTehs0+OkAjXWc9Q4rFOVtZ1DhIcG11Vr11kyHWZCO7MRGzf1CBg9ptAIGqoe&#10;VRoMRBpOg/ZnVabRDvFrygSRcMCpUD2piZqNqBuxXqNCN5pGA1NqwrzA0Tiq7Lk5wH6bQ5wmoEnF&#10;pd7G9B0VjYCODldVG1HtWHYSIFzMpieBh99LkBh0MI3WQUs0110bd9hQ5VC9sEZl3M3nQSVjQugY&#10;EToG3K2jz2PUR3v0oB2bQ2miGKCZYpDuvWF72LI/x3XcEw5jLrCm0rEZt4MT02sOE65wmHSG25wn&#10;fBb9EbAQtBp6OPTThJXo7JQzKc/Vo/7m/mv5b/S+uVV+jKh7xI3HBaQcyfnSnw2L3kxDBQ3Gr/q1&#10;R74XWB6x/yZ/Hj90rjD8d0W19/0xnf4pkV2+X6Zyp03FTCYnP1PZLFej/UglikdTENXqA8OiQ9iR&#10;IJTNddj4P0/gPI8X/AVsCJ+QjQTNZgk2L0dtxRtUNjsyXsLewjdoAmJjZ6sxYoZDkDEVjzoaBDre&#10;aVir2Vxhn80H7ej7YE3ZlJ3PReLxqF/J7s2b/N1zMz884ZuPn4jXjpuOuuw36vO5Va/TqjkdbELl&#10;6PEXuAlTVGZ0t+lx06cOd+yoczOoEus8+2kkOMQBnlr8XJfXq7DoryTgQiAJVaTErykTRsqEjEad&#10;MWtDhBIHdh7iUWcqTVVYo7khVIO9QGpsBlWqp2KiSUCk1A5wssAejrPZ38hpA1Q++znGRkWsLxBr&#10;DphCEw2sRoSiFZWZsHsbdRMy3ZwPxxSaIS9NWJOy6neGDtWOLms6ZkLl9HKdQh9Xb/c7QreXdmma&#10;DAx7rDj+xp4NoVQ1w66wHXJjLceZCodwGecmVYLHapTz50ZFbYdGgmlv2LNnx4m1Ha9ZL/gTPFQ7&#10;12JWYj/KOJfhlf1Btjyt4CZ4s78R8MZ94f1RtWkLuatBE/Hw7o9E4GAc/LrivgipTnC/yRsTf+iQ&#10;6fBvUd3+P0/oDkmK7Qn6Mo2rocu5QK2Jc9FaD1dwdE0xijiMM7rND+ZsT3iTC9ReZfFfOM62M20m&#10;KRsqGukE8VDZvBi2FS9FC9i8iDfTX8KevNeZjeB8tHZzxI2EIZ3z0aqPFaPtnDAIrCkbAZne66eC&#10;abTEY1G/zT4WI7cK3ATv8Vv+IfhN+P0kcTLZKmosSqw6+JwrDlZNqBZ0mWIzoKIwoGrQY0pLq5PN&#10;oEyDKTPlpUSlokTFonzd4aYiuctoPmC9R8DoEAF0gEeFn6sJNUQoqTONpsRp0cpMn6kI8NB1dpAD&#10;P8Xnavz8EMEk4HOAzZ97uNJgL2er7eeUAZFiU6dbTYVpNK02TsGmEjNudeCAUifYswZl3mXHsTZr&#10;0NEnSIS6EaYIkUITj9uIKkennyu0CRhLQseUENKXbsuvE0DWw6zhjHGJHUffGLKuYzTM1Q4EjcWo&#10;LezHnWE7TrUzYQ9HutcceAR4nKed4UnF4z3vvRp6NPSPiWcST+eez9WtW63751v+DXGLPgHNApON&#10;ioGolYTFLATxL3Zv1mx8B2PhNxBzLaQ2/rR/QdTGm/ip/VCRZ/Mvfs2OP4vtDE6M6PL+MpWrocun&#10;M9HCmk0HTQLNC6UoHU9FbHsAjArV8DodZgI2LxM2L7Jm84I4VDUvBG6UzouKzXgxdDNeitqC1wVs&#10;0l7C7lzCpnwPXJnRiGPNJoPbOquPlUqw6b5Iu/Nlps9oEOhn3aafCqeUyiZ2OfSz6JVouW55E795&#10;bsmHJmoSil6FkvuAV69Vj+PvTTvsVoWxQFcMAeUvbu0OK9ZKxKU5i/VMk1F1qDAVdqhBT4LEQQJI&#10;pV708vDrHI+jIuaycauoBptM1YXVmovaNDndQI2gUebtlKl+xPcepBNNmT9LmXZoJQEYOtdU+XOV&#10;6UJTYS1HhbfX4PpqDX6vLv8qM+BjMeB/GF2m2Iy4DM6m2xV2va5czMY9QEyjWfQ5U9U4w4R1Ggs2&#10;uxpSBRlQ/Zj1OcCAE6SNBtgEOuACnT5L6HIagQ4HfRqwKdRUsko7sDmUAKOZwJjONVOusrZhis2W&#10;4LHmZALbKSc4TrvDdZoremmd9ljwhs/hAAQsBa/GrsR/nHshv7z249qtIxiRu66/w/8FxmW2qqHj&#10;Ce+Fz6QgYjoZ/sPhCByJRNBAJBTtsZ97F4Tb3Mw2aNE46dzt/O8xnSFx4d2EDWs2ZRJsmOaiQaCF&#10;C9SKuUAtps0fJsWahA17bViPEbARoNkmnQ3YdgM4wbw+dAu2M432avJLeD1tO3bmvcpaK9cMMGMR&#10;OxSGNEJZwKZVgk0rpz0LZXMdNgROiYDN8TBELUX9/Dt8KeW7utMiIEa7xM2k6Dr0e01Z9bv8jjbq&#10;VYMOexi2O7DL35azy9jDw3SbANAhus4O0N68hx7+3Ty7qsWeG+E6464dYT4QCoh1mkO8VBKQ4VEn&#10;eFT4fQJQ+9j7c4B7cg6ynnOAKkmJ16sI91kLl8O1EG5UNNq0RauJXpwWfiymInDjoCHhYsBajZ7Y&#10;/cMmVstOV6odD9hyH5ANF9KZ9zswZcaNp3SlGdNAoEfgaLDmo8N+HBOOujGjHdp8iEDiMR6kAho0&#10;o7qhOiJobMdoHBimcuIcNhNCx5IL3WzYHGrLHh27ScJniopnyhEuTLO5z/rAfd6LtR1fBB0JQuhx&#10;xZeZZzPO1l6pdhv5/ciDcn3nW/7fQ+uwRbl9eOhU4u8C+Qs0eDKBNZswRHAbpYIKJ6g7AYr6hBW3&#10;TJ913/Ij+cY/Xvx/8yw3+teITv/Y0C6vL5OpbARsmpcIGxoEmhfLUDyWStgEsGajIsHmFdqaX2Iv&#10;zTbWarZKR8BmI7ZR2WwjbLYptuLFSAIpcTteo7J5K+811ljfhiP/z0YNKpAyEYvKo0zTiTTaJQEb&#10;Ua8hbD4QyqYLpe/mgy2diJmJefQbPzH5G+UI/CURyMvL+4eC+QJlzxG/0/wF/7lBG6HDFdZGTGVp&#10;UvXoMtVmQHu1bpst02LGXCFtgL10oR0gSHZzUsE+OtsEdDS5fVR8XY01G032/KgSRqqc36Yl9vVw&#10;N7pItakwbaZMu/RBGgdU2Zej1SpUFPtvmD4z4F9k4nM9wk6HQ0fVCSM91nEMaG7Q7bJgDcceRnwc&#10;xgShmKbg0udF6LAmQxUjUmhGTK8ZEjr6TK1pdRNaNBposQlUm9tBjTlV2nLIGUb93B9E5WMs5q4R&#10;NPbjHrBjms2G06XNx+hkm6CSmnKBCzeJOk97wW7aBfYzVDlzflQ6PnCd9ZUMBcFHQqE4Fr6aeCbt&#10;y8qrFR8Nf9KtOP2bkbv+krjLt/16Edih2PH34cNx7WGzyV+G0c4bPJkMN/ak+A5EIXIsHYG9SQho&#10;jvu1Q7a/5w9u0iZPUVMSnfoBLe4xik7PL5NofS6fziJkStF9rA7NbOws4k6b6PZAGLNm80YKFQun&#10;A7xEZbMGmw1fnW1BvE6CjVA22/BywosSbN7IfQV7CBsbZgSiBkORSihXLpei+WzdmrK5KkDTiYEP&#10;uzD4YTcqLhQj5ng4opcVT3+9V0K+lRyBv2EEoueifxY6FqHr1Oc+bdxp/6lhB5UOISOOJv9iEuAx&#10;otlAj0vflJn62s+azAGevazJ7BcKR+zkoQox7XCjSnLm51Q4vE6d06s1ufZagEeN16m1EARtTHEx&#10;baYqBnUyXSaOTjtBQbOAPgEj1ZN4nRaHjmoSPlpUO3pUO+ZMq5l2OsO4kykx9hQ4c+W2x0ggVxN4&#10;0JHmRmcar2d6zaSfQ0x7bQgdpud6CSsBGKocc0nxOMGY6TRDOthM6VyzHSV0RqmYeMzHOJ2BKTUb&#10;1m8cCB0nWqWdaR6wn6HBgJfuc1zxPUfFs+ALr6VABB8LR+iJiNWMdzP/0PJRy/zKH1b0PvjgA7lR&#10;7m/0viw83PhIwHjitPtQ+GrAaDx8uAvGqTeEq9bDEMLUk38fYdORsOpYojitqrB+lXd7U47Mt1m0&#10;+YeAFs+YUKbREvpDUTKZIUGm53g9WqhwijiMM6Y9CCalIo1GxRJFxxknBWzzE7DZ+KcjwWbzmrKR&#10;YLMdr1yHzdtlOyXYRBI2aZOJqDrG2WvnGtB9iarmKntsqGqGPuzh6WXNphD+x5gmnnbf8Dd6qeQf&#10;I0fgm0XAd8D3PzyHAs0de71mrHpcPzMV5gIOBdUnbLQ7aTLoZupKKAkW8TUJCWUO4FSmG02J9ZtD&#10;tEErUcFoC9t1O4v23D4q1I86U2TKHCAqPtZutqHasWD/DdNmom5Ep5wG02m6VDmGHY4SeLR5dJhG&#10;E3DTpD1ancYGTcLIgBAU96tPl5oelY5xlzPsucfDfSCQawkCOTHajccVFlQ9JgPOnDLgRvg4Q08o&#10;G9GPwyVtdsPenDzgzTqOB8yGnaS0m4COw7g3jw9nsLnBnOk183G63iYdYTfFld5UOXYzLrCZcYbz&#10;vC+cF/x4vAkdf/gfDUPwySjEnU2+Vny55BcjvxzJXfntynoAcn3nm70FfyAUQfLhQmPXkajP3Ecj&#10;JWOAz3A8HHrD4NAdCq8Bft4Ti8CeZHg0xFxTi7A5scNG84VveHff6rcJl2hwu0diYJfbtfh+BUqZ&#10;RmtkrabzWC1rNuUonUhDLHfaGLNm82rCNhb/t2J7+Ja1FJrfBmzx24gthM6WgE3YSthspbIRsHkp&#10;4SW8kv4KXqVBYG85F6jRdRpF5ZQ2mYQq9tm0nOMaaPbZ9FDZDHzQjT4qm14qnBLCxuuoO8KWgl/8&#10;Vp+4/MPlCPwlEXBOc/4n98EgT5s+r3PG3Y7XDNnHY8r5bLr8ha/HY8i0lilrKUZdLlyQZst6DJUI&#10;57bptFLJECjqTKvptbIOxCMu1ZlyUyV01Hh0qV60uSBOjWkzoaCMOlx4nR3XEPBrQt1QzWgTOFr8&#10;WVpMtekKFx1Bp8WmUNVO9uT0OLCh04UNn9x4SsVjzrqO82AAXEf8uITNh2YBrt9m46fNCGEx6slL&#10;b1gMexIubrRGEyy8nftYEJxHfWBBQBmzV8dU2KaZYrMd8yaI3GgmcIQZ+3SsubrakRMJ7Kb5NSod&#10;u1lXuFLpuBI8blQ67qzr+C8rEHwiCorTUUh6N/Vaw0cNF0789pjHf61e/RnBc1P+1f2XvBe+y9sy&#10;Xj+qe6ff1bk//HOP4Ri4DkXAbTCKhpFQWHP/i1NfJGzaQuHcEQXPrjiYZHld2+mo3fqG2d6HvsvH&#10;+XXu6wZsgro8riUMhKKMEwQk2BytlWo2JdzWGU03ml6RGl5JeEEq/r/IKQFbaArYwjSaBBpxAv8E&#10;mxdYs1mDzasSbPbQjebI/zuRhE3qddi0cjZaN51oPVdFCq3nz2BTAK9lD27DVez6Oo9fvo0cge82&#10;AuyGTphKuNuzLyDdvMf5lw7DXvxl7UN14Aazfk928DPF1c9f2FL9xBFKTJVpCOCIVBhBoUzHmTK3&#10;j+qxJqTf5kTlY8MU2Q2gCFecHffd2FDhmHO/jZgUYCddJ2BmQkeacMvpU+VoSZZtBxoDnJg2o7Ih&#10;bIypYEyoYMwH2EvT70WnGh/boA+CxiPgM6bgAjZ/2I9QjYwFwH2cv6hG/OEyHADHYV/uyiEwxqiK&#10;xgM50NOPn3vTweYEUzaFCujYEToCUpYCUpxGYDbhAAc61lxn/ODAOo7VLPcPzTvD43Ag3Hg8aCQI&#10;PBpO8IQgZIW1hbOxqykXUj9r+7jtyHufvqfGX6LybLav8c794FcfPNZ6ZnDafSTqSycW1e36QplC&#10;iyBoQmDGNcp2TKVZtQXDsSWSlt8YuNVG4oCn0Rc7zFWafrBt202130jARtHplRjU5X4tcTAMxVMZ&#10;XKBWiDY2dTbOl6KI1ucYPie9YhW8lrQd26O3sZdmCxXNBmz24aGyEUfAZkswr2ca7YUoQil+O15K&#10;eRmv5ryGHUyjmXGCQLhUs2Ea7XgZWtjU2XmxDd1XOthjQ2VDc4BQNsUXCuF8lDb/Bc9DX+OlkG8i&#10;R+D7i4B2veIfAydi3nIfCmiwGXb/nfOw36rLEH95D3hLSkOXXf5CdViylmLAOoo23W0ahItSE1Np&#10;PKqicZQKR5MwMhAuOAJIg0BSZ+pNlder06mmQaio0opt0kfl0u8uwcykl/UWsdW0z5M1Gl8eb6bO&#10;AmA77AOnMT84Dfvz8JKKxYkQsR9ivWXIB94ETth0PNxHRaqNKTehaEaDpeM8GsBGUD861JhaG3bn&#10;kjY/Th4I4s/zl5SNCc0FpiNsDp3whR1TbJZsEDXjwE9zTiGwFak11nKcOQLHbIbz2uY4KmfOAy7z&#10;hNmiD5wPs85zJADexxUIPBWK6HMJ14rfK3u/6xddaec/PfWMrHb+7+/hhU9ObI+Zzf3YkVZh674Q&#10;WPYEcL9TMEETwFl7/rDuCoZBgy/3uPAPidYwOLVGQCfWAZt03/psl7Vq/pPO+2+aSd/CkRba7ZsR&#10;1Om5Gt0biIKJVNRzvUAnDQINwo3GbZ1RVDaGJersnXmZsHkBLxA2W+k+20zgbPLbJJ3NTKOtwWYb&#10;thE2L8a/hO3XYfNW+U72qRlDMRCMlKkklB8rQcPZWsJGpNGobD7oRT/VTQ/H1gjYOBE2XnNe6t/f&#10;bxH5nuUI/IURcK9z/+fQ+Qhdl3HPYaqEzxyHAletB7xYJ6EaIXB0e2kqYL3HtJ+/uAkMTdZalFmn&#10;2UeTgQrtzgIuouajxwkCOqzH6BA+eqwNSfUh2p/VaGtWk5o7+QuetRdzTg6wJWQcCBPP8RB4j7Pv&#10;YpJNfpNR8JuIQuBUNBScoaVgF7XPRAQ8RhVcLx0IxyFfOBFQQRORVDtMvwwRCLzedTQIjlQ6dkNU&#10;RTwWBKQZVZLdKM0Ak8HclRPCxlAPNoVSRXFNtRnda0LtWPGYjtNUQMu0FacQWInUGhWPFV1s1nNM&#10;xc1TFS34wIF1HftFAuiID9yOETwrIQg4FYH4C2mfVb9fvzz1u3Hjpd+My/0Of/a+q2cKLX2hQt9j&#10;MPa3NlQwpj2ETBdhQ8AYC9dWSyDM24Nh1OQLC8LGuiEEFvXB0Epxxjrtt/D0we2fvqi/L/h57edv&#10;iuVgCv5xFtYZkK/o9F2N61OgcDIdTZyJ1rZcg8bFchoE0hFJgBrQjfZa8iusxxA2rNlsoSFgE9Nn&#10;Emz8eW7AJvQFbAnnbeIIG8LplZzX8WbJDphS2UQOhUtptAoaBJppEOgQyoaw6Sds+gibXqqbItZs&#10;HI86we+wt+5f+N9dvrkcgZsjAqYlpv/LfyIuyG7M96LtkMeq3aAXTGlRNmQjppaotXAKgDbBo8s0&#10;myYhosraizrTZiq0QB9g/80h1nhEyk2kzvQ5RUCTpgB9GgD0u5wk+Bh2C9XE/pl+us+oWhxYa/Gd&#10;ikTIXCICpzkzayYGEbOJCJpk099UFHwmWUiejIA7geFBKHlMhLJ2E0SDQCC8xiIIqWhJ3fhPcHnV&#10;VBjceGk/HEyrtA9Tc660SjtwxA3VC1WN/aQf1xh4sSmUzaRUOlZjnrDn9VYcg2PE3h1jkWJjY6jZ&#10;lDNNBF6wpuoxYc+O2Ywj7FnTcaRt2n6BtuolH9gf8YIHweNzKgSBp0NXUy5n/rHnV/3dgx8O3nOT&#10;j1/5Tt5oaWcr/l0xlVbrPhC3atlFkBA2Fr3B3FgbxNl7vvwL3p+LBINoPmGtrSkYbq0xMKzyg3qm&#10;M7Ya78NDb29efV7plfffNFPe85084P/hTkpGSv5XeFdQaVCbN6L4PPJoCGggZNqP1tGNVoWSiUzE&#10;sA5lwiWGrxM2IkW2LXwrVcxmCTIb/cTl2tkcvBWbb8Am/mW8yNu/nP063mAazYAN1KEijTaVgsrj&#10;FWg824i2Cy3oEn0273dJdZteGgUKzxfAftkJvod9LW6G+MiPQY7AN46AyFFbDzk/ETgWUeQ6EvRL&#10;KxbkLYeYUiModHhU6D47xIGb6pwKoMvaiwqdZ/tY49nDNMA+AZ5W2qZF0ydrNAIwFr3edJ85MyXn&#10;QpXE8TM0I5h0e3IatBfTZqyVUKm4j4QSONEInomEP8HjzMK/A2synuNUNkyLOYi6DUHjNhrGtFoM&#10;IcP0DNNpLoSLAFbQTDQ8CSMvgsqNx4nfI8wEJqzfGAyx94gz12zGfJhKowpiys6cpgN9mgdMOF3a&#10;boopPU6VthijoqN92oiQMZlm8yih4zjrB9MZDgdlbceBZgIHutjsFzmFmi42z2XWeI4Fw+sUazyn&#10;whB6NubL3KvF747/Ztz3BE7cFH+Vf+M3wV/xjYrFvLv8xhLbrXoVq1Y9YZznxzoNQWPCuoZNF1+j&#10;nkQkjBYjpDcDlvUKWNWHwrSWyqbQAy85q+HB3Vvw0I6t1zaq7bh0yEl/+1/xUP4m31q+XP6voR0B&#10;dQFtnohmSjB/Ip1ptDJ0HW+QYFM6mYmoTtZsSmgQSHpJSpFtC99GsGzBRgJmA2EjLjcFXIdN+IvY&#10;zPNCAlVQ0st4KWsNNrqcyhEyoPgKNk3nGtFOZdN1hcqGlmdxeggdCTZUNl6HfZ3/Jk9Q/iFyBG6G&#10;CDifdf4nnynFqz5TITkuI/6XbUY8vzQbcoUuVYMu55lpUu3ocDiohlgCR9WjQxWkzqnOWlQy6oSQ&#10;mhga2s5UXCehw74ai15fAodmhB5vwsaHqTUfDu9kn0w/wTESRMUSCm+mz1zGQliPCZJqMQIatqzN&#10;2BE4VqzrWDEFZ06Dg91IAG8TTAjxawSPF78nZJqWWiocT56AWRaeqY7sWMex5M8xIjBN+X02NEY4&#10;TvJ7qHZsJvxgTNu0EdcaWE4wdTbNGtA0/wqfFMqGkwo4Asdyxp21HSoaNohazrrDiSrHbUkB98NM&#10;03Ekji8b7HxOEJInCb3T7I4/F4vE8+m/L3qvsrPhk4a9d9qkgrD5vBd9JpJPWnUrVk2ZOtPt9OUQ&#10;2UDuRAriWvQABPanIXm0FKEDWTCtD2LdRgF9KhvjygDsVZjjkX0v4ME3N4mzulH9zdM7zVRFD873&#10;9q9ituLfI1rDWgLbhbIJQc54CtNoleg+0YhWThEoHs9kGi0YhlzV/koiYUOn2VYqGwk2BMwG3008&#10;vPTfgk0ha8pGwGZbPGFDZfNS9ht4g6uhjWjCCR4IYRotFRXHy1mzqZPSaD3vddMg0ItumgS6CZsC&#10;DuI0OmpOg4u79/cWFPmO5Qh8qxGgoy1iLPAx/7nQFLfpgEvWI67XzKgYzAfdCR9HaNFMoMv0lRbr&#10;Mia8znjQk3POnAglV9Zx3Nno6c6VCZ6w7PWTwGPC/hrTbl82gvL6XndOhmb9pD8ATlQvNlQ8tgSL&#10;UC8mNBAISFgwPWY2QJXFdJiZUFq0OhuwsdOKbjMnQseat7cdDpKcaz6TVBsci+IxGcaP6XgSAGM6&#10;zprqxpzfL44dHWzOrOs4Ey6OPKZ0r5lNMIU2RQPCHIvWMwr26TDVw1qOJVWOHd1rTgu0Zh/mfTC1&#10;Ji59jkXD92gUjQTB8KTK8TlOB93JaAScjkPw2TiEn0tA5nv5nxR9WO1ef6L+377V1+cm+eHBk5mq&#10;LkPR/2Xdo1i16AujqvXn6x7I5t9AGDbTTdgRB4++RFi1h3L9BdOYtYHQreYfHdX+0M3ywtO6O3H/&#10;zk24740NeOjNjV9u1Hhreove7u9ts2fJkZIfK1pCOn1bPBDdq0D6SCJquDRNKJtWzkcr5mroKLrs&#10;jEv11tJodKNtjdiGTYTNBqFsfDZS3YiPCRum0TaFbV+DDZXNC0mvYLuATfEumLBvLaAvEIkTNAic&#10;4ETps/WSsukWsGHNpueDHnSzZpNP2BgK2My7BdwkL7n8MOQIfLsRCJyKeMR3IrLccMD+UzM6wWyp&#10;HqzYaGlOEFixoG9J+7Iti/eOLPKb83NTGgN0e1kD6vbiKBsPKhw3Tnt2J3i8CR5ak2l51uEedsNe&#10;D+jzGFP5iJ9hRmhZ0KWmz+K/gJk+60h6NCzoD7pIfTXGBI4Op0cbEEQmvG8HgspykH8ps+bkQAdb&#10;2HwiohZS4cN0m9dUDBeyKbimQMHdOCFMqSk4+iaEPTg0GkyGcMYaldMErdKEjhWh4zEXCc8Z1oKo&#10;eMw4lcCcW0NtmFqzE9ChuhEmAufFQPguRyFgOYY1nUDCJgJ+KzHwPRlDM0Ecws4mIebdzNWEy9lf&#10;ln1YPdb+m95nv91X5vv76WIbbeRUoYNTf9wXpqzXGFLZGLI+o0tFo9vKycgdIXBgM6cJaxwGrUFQ&#10;qfaATq0P9Gp9YVhD40CZArsDTfHA3hfwAGFz7xvrVx/avfnzDdq7+n6w7QffiyW6YLrgp4r28H6f&#10;Jk+EsyE1cywZ1Vwx0EFl03ykGiVT2YhgitC0XF+yMm+LfpHKRsBmKzYGrkFmPVNp63m5MZjXK5hG&#10;i9iOrQmv4oXU17A96w28VvIWzTaaCOgPRMJUIsrY1NnA2WhtF1ol2PQI2FDddFHZ5J/Ph+myLbzm&#10;gyK+v1davmc5At9DBIRbJ3I29mWfqdACpqs+tR/xX3USfS+i7jIWTOURQAgFSKkvK6a0hEoxIjC0&#10;mH7T7KbZgCk3HZoILPo4OHMwkik2gqKHy6i6PXjYN0MQmVIJmbLR04gfa9N8oEGTglBN6qIniG43&#10;dQ711B6kC45qR592Z202eZpQCZkQcCaid4fNoh40GwTPJnHMRzz8WB/yno3magLWgaYiqHIIGqbt&#10;XHgbp+kILmhTrMGHX3eeCYPnYhx8FxLgNhsFyynWftgQ6rAYAIfDTPcdIbj4sceRMHZ2RzKtFk/3&#10;WgjtqSEScLwJH9+VSISdS0bk+VQkXMy5lvde4Qctn3QEH/nVhR9/Dy/Zt3aXcZOF/ztoLK3Zqjf8&#10;SxPWavTpQlNr96KqDeAWWgGdQM7T8+dYpBDa5gO5/oJ/QNRxYnJ1EHQqqWCrmVLL8cKT2m/i/h1U&#10;N68ROG9uwIN7Nn++TmNnLh/4d74cr2yu7GeKVsWgdyMbKQnPTPbVCNi00frcQkdaxWweoqlsTLkt&#10;V7jLBGy2/BlsBGQk2IjaDWGzkbDZFPnSV7B5MfMNvFK8g20F6vAfCEDidBJhU4b6r5QNLc8f9K0B&#10;h+qm8GIxbFiz8T4clPKtvZDyD5YjcLNHQIAncTHz9YCJiAr3ibBPHMYDr/mw4O/IX+bWhI4Rf/kb&#10;UamYUukYUnnoU6mos/ajymGdeuzB0eDMNLVO7rdhDceQKTaTLj/m/D058YBpsy4vXroRUKwN0Yat&#10;3evC4wpVmhZUOX5Hk2YFDdaMDvSYEzruTL/x59MObcRJBKa8TxPepznt0w5MufnNxCJghr07BI0z&#10;nWzOE4GS0rGn681xLJwrqKPgQbC4ETyOU6Gs7bAfiDUe+5kgptj4fJhis55hmm+GFutFGhyWwuC6&#10;TNgciYYd6zguS6w/LTN9x8GfAkbO7NXxYE3H71QC/Jhi8z8bj4gLqUi+kvtF6y+7eud+P/eCUAU3&#10;++v7Pz2+pBN1P/UdzThl0qHgGoxQpkhZ+Kf7TJNHi+pGs92PFvlASeHYU+HoEDRaVb4wqgmBWpk3&#10;tMv9oVfqhzfc9XH/rs249/X1uOeN9bj3rY2s5bz8+6c13rD8nx7D3/rrRUt1Pw9uCx7zbvZEWLcC&#10;uZyNVrlQiFaOq2lmY2fZbK4EG8MSPQk2WwVsIl4gWLZiQ+BWKpqtWOe7RTrrA7dhg1A3TKNtiX8V&#10;21LfwIs5O/Bq6VvsT9Plnp9AxE3EoZh9NnVnaUCgsukSaTSaA7roRBOn5FIZbfi+8F0MEvCV/8kR&#10;kCMgXG1R46kbnSeCW1wno37hNh66ase0mjWPJX/xGzFFZkr1YUAgaHHtgBb7elS540aVPTtKnMt2&#10;UEww4LQCE7rZjNlwqk8Hmw7TbwbdQvUwFcejRcDosGlUi701quzj0eLHhgO+vHSDigQhsaaAKTla&#10;rcUxZ13HYoT1GTaCmvExeNA+7UGV4zUdR6iEwXYimFCh6WCCHxNKTuOhkspxotHAaTqMzjW6pyap&#10;2KZoDpgLZ5GWXfHCUMCJBNZzVHMCPASONes5dgusCR0WsKEyOh4DJwGg45HwoJnAndMJ3Nmv43cm&#10;FsHvJCP6YsZq6QfVv5r+7YLB2dVP/v1WffdkHmlY59wb93v9tiDOyVNw4ncY7fAB0BKQoarRaPLj&#10;/iM/ptBYY+uMhkmjgnUbvgdqqWyqaR6p8YNelT8OJtvjSa03cM9bm3APlc09OzbifrrUnlJ77ffr&#10;dN/4TkfaFMxU3xPYrpj0bvVEFN11OXSjlc7lofkYJwgsV6CYU6CjuhQwKTFmk+br2BLDmkzki9gY&#10;QrCEvIB1Aduwzo/AIXTWB/E6oWyiXsIWptG2EjYvZO3AK3SjqbZowbvPH7GETSFXDNScqUczYdP5&#10;Xs9XoBGwKb5UThekP/wWQ4pu1feJ/LjlCHxrERB/tTsPRTxBW3MewfNHt4noVVum2UwIGh0qD0NO&#10;BhBuMQOC4RAnGKhSvShxlpoSh3Xu5/w15Ram3DiRWp8uNmOqHm2qHa0O1n34ubqY68ZUnBZH7Ziz&#10;2VOk6fSpZCRVw4912KBqRFgZsI5jOMpJA7RIW9MybTNMA8AQ+0D4Pa40JQSx30ccj9l4KhsqFNZ2&#10;LJkGdKRDzpqAcmSKTVxvTQXkyPqPOdWOEV1r9nNMuc2G0UgQBCOaCQxnWLOao4mA4HE+TAU0HwRz&#10;2qZtCSC3I5FwXAqhCgqFJ6HjcSIcLrRO+5yJQyihE3s5dzX5asEfln5zonfuo7l7v7UX5Fv4waLH&#10;qHK5U8O+L+ZTkS7T6wjmZIkAqLb5UM0EccQRodPkD51mgqhFwXUYPPxYwEaLbjS1UkKnkrWzxliE&#10;NGdjn58F7tu9leqGqTTC5j6aBh4+8OLqMxpv/PoH+5/8ziYMsM/m3qD24CmfFi/EcK11Hq3OlQtF&#10;aD3BCQLL5YRNNmK6w2FZboGXCY8tsQI225kuE7AhaKhmBGjWBRA2wS9gfShBxK9vJmy2pb+JF3Lf&#10;ImzeglKzJjz7fBFD2BRR2QjYNJ5vRseVrj/BhisGBGy8jwUh4HBo1bfwMso/Uo7A7RMBsefEftx/&#10;o/WEV5TVmP8fHMZDVo1G2UDKrn51zknTkYwAPFQpGqzPHOCsNQGdQ0yvKXG4pxL39aiLdBpTaAb8&#10;z6nNuo4ODQXiY13WdHS4oE18v54Yt0OAmdFcYDXKSQJUKmZM5Vnz0lYYA4SDjQYCa/E1wsRE3I5T&#10;CbypchTzKQji8aaV2oawMWE9RygiC36PFS3WLpx4YEuTgQXrOibs3TEd5+w2pteEyrGm+jGe9IUB&#10;QaTPidOm82L0TTgs5lm34igce85gc1yiMjoeBadjCrgxvebBqdNuVD2+p9ngSuhEXMhcTbtS8mX1&#10;L1pHVz4/98qt0LejXa/9o4ix/CKzzrAv9NhXo98dyD8IAqDc4S1darFGo9TgA/2mEJi3hcOvm7Wt&#10;tijo042mXRUIlTIfptECoFLIdGmpP1TSXPC41ptUNUyn0Qp9784teGD3C3jk4PZrWwz2Zn1X9ZvC&#10;ycL7g9tDF/yoyCI53y13KhM1HFfTscI017EaDuYsQGx3JGwrbPAa4bGVM882hREqTJdJoLl+nvcX&#10;H/P6kO3YEPEyNiW8hq1pVDZMo71Mg4BSs1A2AYifSkAxaza1rNk0043WyTRaFxs6uz7qQaekbCqk&#10;gbHBh6Nbbp/fCvIzkSPwbUeAfw2z6P+Y0ZBTqdGg2wdGw+5fmtHVZkBlok13mXoPD+Ghw4/VuGhN&#10;haul1Qigg0y1HWKPjwCPBvt29Ohk0+71JID4fQSO+D49WqvN2LdgMMA5aYSECW3U5gI2hIYDh3yK&#10;S9sR4UhjqoyjcmwIIGs654xZpDUdoBONI3MCZzgCn8Cxp3XanC43Q6ogXdadjJmOM2V/j7UwFrCn&#10;x4zQMhkPgDGHgpqz/mMxyUum24zYx2PEFJsu+3XM6GKzXhCKJwzmdLNZ0sVmS5XjfowptmPs0zmV&#10;Ct9TKazr0MRA6AScS0PY+XRkXCq7Vv5h48rof81aFP6i9X9/2y/JN/35Cnba+w4k9Zp3RV7TZF1G&#10;lZARykb5/2HvLaDsuo5tbTPIdhwzM8tsWczQpGZmVKvVLTUzqpmZmZlRrFaLmcHsmGMMOOTEkrr+&#10;bx3ZeXn3f/e9RLYTJXdrjDUO9IF96hytueesWVUjkbCbGCRRJDRlEBhEdqQXWtq2GmzELRI1WiT+&#10;AzlYoJMwCcSLOaBjWgdDbFwr+mtXyP0mM+VOzAJ3LgZ0YDr3Gr0qz9gv/ErP197oYo/1H3meApuk&#10;oaQj4bjRknGjVZKz0bnRzvTKgLI+78EgsA7HYquvLChdAtjMlBeSp+skMwUuz8a/KlMBHAU2U9Vt&#10;BTZpCmzm6cBmGmAzs3GxLIfZhG+KlqzdOVLHWOiON7ulHxltlHY1CmRGYTWj34FN4uksSTmWufUf&#10;+RzaY7UIaBH4mwhMGzGZ4rgluNBko9cvXbZFUEAaPem9PW7SAxebLSzFktyMM7kXZwDJDneaLfKY&#10;HdZpK8YkWK0LwxLNmTPONXuAxhqpzXqMvA7GAkeKSe0AJAUmitm40p3AHYDwQsrzopjUjfocL6S1&#10;VUhs/hgEvJHPvLjPFaDy20a/tgOlEr2fSZN0OPAlf+NDBwMP/u6o5D+cdj6AjjtFp14AlhuA46rY&#10;DqDjTR7InQJS7304s2A7DnuoEdoHSB1SDrY0cUNeW3mIHNGRZNgOLXlO5pD8zZDI1/Il5s1CjAQM&#10;GXu7RBIAnpwPq6T8l82/bf3VaFLP5xOXXM1O/rHu+3zGso46jq6dtKBXmLI9W3JpSf7GDLCxRkpT&#10;+RuPsTQJHM2nD1iNNO3vlrTNVRK3vkS8+1LFFJOAWRMnCw0ATm2YLM5fKU+568kdeq/IXRgG7tR7&#10;Se5dji3aZMb5xSusymeF2Fz/U/8HqpmouT9xOO14WD9uNAwCZTTibDvM2OZTXdJ3rJ1eaRXkbJJl&#10;RbunzCqdLy/R8+x5ammUZPZswnSZGgvYqAXQTAV4nk3kb+mzdWDzcvECwGaRzGDEgF6/lYRujMEg&#10;UACzaZVOmE0/7WrGKOYcg9mMADQjXK97v0ViqOdKPJK686f+7NrraxH4nxCBywN2pt8RuCfRZNWO&#10;hC2uE6F/XLkzbtJlgloXDAYqH2NHGx0XZC93brvSPdoG6cwaM4Ed1mlHTATKSKCAxxqJzQZzgc2G&#10;MBqDKts0hgHyN96AygokNBee6z6uACgORhXDayKJ7UzXsRVPmI8XrXTctwIc44w72Jkp6UerJWQf&#10;jUKxqAbtykSao6kkEpwzoOXAc91plePJ9RUAjyNjERwYfeCOocAZ95oHbjYXWI8TAOS2D6MCtwOP&#10;ZQM82K8BH9/DieRzcMKdzJLwM7AqCkQjTudQr1NEkWiJrH2nVFLerZxM/6j+27LP2rsS38q6/1L5&#10;McRsK5m7ckPqu/ajCZOWY7E4C5WMliCmMBpTZDS7DSnMMqK+Bieaywi5qs2Fkr+rUUr3tEvUumLA&#10;Jk3sW9eKYUOwmNaHiGFVsBhUBMvsaFd52Gae3KX3MqDzktxlOE3uNZk+Od11+W9Monwe/Kk/f81E&#10;6/1JgE3EQISkbkqVchpxKrAZxI3WRyeBOoo60wAbn3ZvmVXyv8DmWYwAzwI4U+MAnO9XPNdhNs8h&#10;o72Qw2OLFsjLFYtlRrOeLMb6HIDlP5Oizno6CHQANn2AzSgymgKbUdbwJ2MUdSqwSZPEo1n7f+rP&#10;rr2+FoH/cRFIPN1zTdy+onnkU1q9d8R97jYRdd53V9KkO6MEHGA59qqFzUSiTi5z1gFPOPIbIAOb&#10;sd5AnQfyhDO2Ukc0cSPs1Tb8pzaDDZkiyTniTPNkTo77NiQ3wMYGe7QjYGSLW85nZxqdouNp2JkE&#10;m+I1YD/OMBofGoFGHiigYLRCQvflSSCFeCsxELjxWFfyO54qn4PBwF29rjomgMtVSW243dwAHk+s&#10;0+57yQXtU4sW/IexWx+l4PQwct6hNJgO62gqQIO0dqZEos8USeipXApGC7BOF7GKJe29Gsn7sPFs&#10;6S87Bhs/7nlJ5Uz+lT+MqG2l1r4bM760A2AsaU1jg0NLgYw5yxjwsaYhpxW5HLvhtdSUIC+O0GB1&#10;Q74EjOSIDUWdbrStcWpfKyZN4WLWGCkGVSGyrDRQDIuCZOpKE9jMTLkdR5qO5SCl3W839y/zfW3U&#10;ALGf1DJevav6wcThpNfC+wGbjWlSsUtZnxtgNZ3SeahZapDVUvmsKztWybyyJST+Z8FsABpkNMVk&#10;ngFovl9TE2bI1MSZOmbzQu58ebEQsKlcLDObl4hxv52EM8IgdWcOYNMsnXR97kNGG6Y32hg1NqPY&#10;n4dhNlW/aJYozCXxxzJP/Cu/b+29tQj8x0dAuZ6azzS/HLk/pyhgV+rn3jvjzq5AulIsxVUHBoAC&#10;AOKEvGXNYDhTuhaYksuxAngsYDnudNZ13IKkAwuyhO0oUFKMx5riTzcAy2tbGoyITVG53pDqzLjf&#10;DjlNgZg7LEaxHRdyN26MsfbE0Ra6M0vSD1ZLGEwnbA9Otr25AE86hodkQIbHATpe1Oq4KeDBUu0K&#10;EHlgLPDgvpXIcl4AjocCnP0AzKFMQEa1v8kFcNJhPNT9HKW56Kk8HejEvF4sYQBOBCsG0Il6vUDi&#10;YDw579efK/6geaIG0PkX1etc7j+ev9Jnc+YfbLA8Gw1HEdO1shygMaOw03ZDErFPwM5OzBkxYDzA&#10;dzSaLHHbqqRsb5f4ATiBQ4WyoitDDOrDxBBmo1ceIEuL14hBWaDMS1whT9ER+k76pt0Kw7nNAJea&#10;+fRzs9ZYbrKIdr3tp/zRK7BZC9iEAjYpGATKAZdWBTbU2HTrmE2FpIzRJaNthcwvW/od2AAqGASm&#10;wmSeif2bpW4DNs+mzZbnYTYvFCyQlyqWyPSmpWI24CjRjJ1WYFML2HRQZ9Pzi0EZwo02QveAEQo6&#10;R365Qarfb9a1RVp7JOO0NlPpp/zmtdfWIvC3EWBcc1hL2A3Zh2vrPCaif+kwHj7pDrNwRVpzB2yU&#10;zOZALY8NoGMBqJhjHjDEPGBLDzZHGIoL8pkjLUJsNsCQNlOAuDFWDOlQbQYzcgG4bHQ1O0hxAI/9&#10;ZpLcKhdEpwMvcjZeEykAGmwI8HHehslgB7kdmE70/kIs0tTtYDoI21sEO8JxpYwJmAx8ACEvDAWe&#10;O+mGDPAoNuSBlXrFvlSmhqbhZuN1sVGvoE2O52G6EBzLkjVHsjESYGigcHQVwBP3WgUGgmJZfSpD&#10;AulWEPtGOaBTLHFvl0rOB03nCj/u2J77Yd1z/8wfijoBWL053991U8YfbcaSxHQsGpCJEWPqa8xo&#10;V2OKpGY2GgPLicPKHiXL+zBaDKVI8o4ayd3ZxEjkPPEaRKLc2ije3RliSN5mSaW/zM31od+YnyzL&#10;D5RXQh1gMwt0gHOnwTS505gk/CrTL63iA5/4KT9r4UTlw2uHU9+KHIqW9M0ZUrGnXNrp+jzAiIGu&#10;I21SC9ikYhzwbveRBWX68iKjA55LAWzWAiwwmadjXr2wAJ2n47mdANikzpbnAJvnAZsXyxbLqzTi&#10;NBl0kijGTqcANjXMs2lHRuvG+jzw4SiMRuVsNsjgJ7Sreb+VLhUw64MpryeeTvwf2138p/zOtdfW&#10;IvB/jwCNQhMPFjwasid7tef22NPe2+PPXmAhiTAUwAUZTUlgLtxnz3VbzATm5G/sAB4LZDV7HuO8&#10;NRHpDVDhtgndqI0Y+qYAx438izusx462N1aAkx3AZA342OBac4LxKNBx2ApwbVU5nlQJ201rmkOV&#10;tLph5o6S2fbn0vomAwMBoIE0t4rmoD67MujBlo6tGiuwMiXwdx86VfsczJBV+7OQ2VLFXQEPslro&#10;ySL6ruUBPPncxnaNzBZ+qkjiAZ7gE3mymrxP2OlCZuyU42Irk9wPW89XfNK9v/zjQdUx+fKf+qcT&#10;sTv7Jv/xwibXDRl/sUQmM4HNmDGd04COzwY64KGgE6ZjjGHASMlqsBvzwXiJGa+VUkwCOVsbZPVA&#10;AQynQLwHs8W0JVoWVQTIzEzyIJkrZHEBwJO2Up4PsJJ7rObK7chot+lPk7sd5/3FNic41SY/5Ccz&#10;CpTsqHkkfjT17fCRKElivHUZzKb9SAtFnd3SA7Op3gXYkLNRMtrCMgPksbnyfMZsmZo0Q54hP/M0&#10;MtpTAM1TsdwGaBSzmaoDmwXyfOEieQHp7ZUGPVnWby/BnOyk7ciVWgU29EbrIWejmI0Cm3WfbZbe&#10;T4Z1YBN7Ggfj4Zi31PiDn/q71V5fi4AWgf9bBAAep13Rt7hvS/RxmIjdbTce9Y3L1rhJp3HlILuw&#10;7GE+9iT+rQEZOyzS5jAWK1iMIzNFnGA8nkxNtKULrxXgo1uAizPP81Z5HJiNMyBms5XcBJKcJaCj&#10;AM0JWc1pHPmMWfUujEQOwlmUerhWYnGzBe/DUADw+NGbzRMW5E3x3ioY0EqWF6DjAtNxg/V40SrH&#10;A3nN70AOM3WQ5Git40kz0DVIbGEnCwCdHMCGmh6WO4Wj3nQsiAR4Qk7ly2qAJ+hUCVIb7rm3K5DX&#10;Ws+VfNy9v+HT4SWqo8NP9aNJnCj8eeC2/H7HDcnfmgAsxtTYmJN/MKLdkCEAY7YBANqAKw1mYwRD&#10;MOnnspeRDWNYeHcyeXJ9oZi2YfToB2BhOMtbIkWvOUzmFa2WV9I9ZE6+j8zJWSmvxrnKs77mcqfZ&#10;TLlV/xW5zXj6pF6q9zrfisQ7f6rPpsAmbiTl7RA6CCRtSpFiOgi0ATZDdH1WMlrljjJJgs35dvrJ&#10;4nJjeT5vnjyfNUeeTQZUkmZeYDNx363EWfI065lU/p67UJ4DbJ5Henu5Xl+W9NuIP+aW5B3IaIBN&#10;xzu90kvOZuhjZDRyNus+3yx9n4xI7QftEn8mh44Uce8W0pH6p/rc2utqEdAicBERWMhGS5cCM9vx&#10;kPWu2+J/Sz7nvOu2xEkHwMNtPAn2wwIcHDenADzMYAF87DavRVZTTjPyLQCIHXkcG8DHhktrzkDd&#10;J1QXgQxcaDwPkHFUDIo8jhvMxntHOvkjnrctheerQW9pkn20ASdbLSMN8jAXlIk/pgIP6n08ARpf&#10;AGgNvdrcARsFOh7Ia157sUYzIsEH55vP/mwcbcnitJe6IEAm/EQxfdfyxfsILOhwFpeYC47kMPKg&#10;hPY4tO+H/QQcIw9yIh+JrVyyftFyrvaT0X0Nn2x4xVZ+fCOB76bEO722ZOyxXr92Uh9A0UdCs2Fj&#10;NqNn2OyhINEfJemPOWAZ7GDBUDisBvNAD3bxMVx9W0vFb32umNGyxro9UVYNFohVW4IYNUbIovJA&#10;mZPnI/oUeOoXBMnsJG+ZHe+pk9NuN4TdGE2bnB5h9+7KisRlF/Gz+LueUjxe9Vj8cNL7oXRCSN6U&#10;JiW7i6WFDgIDWJ+7jrRKBWCTPIZ1vRv2Vb5MXsifK89iAHgmZTaS2Sx5CglNt7A/P03O5mmktWfS&#10;5sjUnIXybOFiHdi8VKcvi3ttJXhTvCRsz5SqE03IaL3S+W6/9H2EjKacaKz+zxgL/UEnUmq2OBxe&#10;81714fbb/64PoT1Ii4AWgX9+BKYd9rnafGPoA7Zbw9dQa3PKfTz+rMfWRFhPElIYbAZJzHkiWcda&#10;7GAtdshjljAgp21s9rS3cVaMZyMFiEgqljAhF4DGbTv5lt1IXzvSkOpSeB0ehyTnuQ3gwUDgPp7K&#10;85IAICS2fUVS9nqvJB1tkkDYTuC+QvI52UhqdCvAYOCLwcALEPPZmUE+B4cbgOONHOdNDzdPlhfj&#10;s+1ojeO6n04GSGu+gI0PrMf3EMWnh2BJB8nzHC2kI3U+t/PEjfyPP8CU8GYNnQmazhZ80N1X94u+&#10;h37MyK/YV3SXw8bkI+brEiaX0eF5OXkaE6RGQ2bZzB8JkkXrIsQAlqNHF4FltKyxHMLMMcIsoK01&#10;kra7iU7HSEMbqyRmfTVD1eolaKBELJsBrZpQWVYQKHq5AbK4JBBZzUemxbrIA46L5XYTwGb5NHna&#10;z/ysW8Xa5MsSfxpXmgKbaMAmkKLOJAwCitm0Hm6iXU2PtONGKxrPl2RktICeYFlYbgTYzPsObGAx&#10;a2deAJroC4DztAIclceB2UzNmi/PFiyW5wAoBTZL+uwlaFOCxAM2lcebpO1NBTYD0v+xApv1uvU9&#10;2CS8licuR8M+LD1S9y+b8/Nj/n6019Ii8J8fAeQ21y3Rt9lsj7XEPTbsuSPttx7jqZNugIJuwVIU&#10;yNgAFHYAiJLb7JDZHLfAQAAQO9xDlhuR0dgkFPNRjwnYUySBe4up/clkpekAzInHegFIajnBeJxg&#10;Qauo2Uk9Wi/JR+olal+ZBO0upFNBPpbpTN1aRdsSd+p4nMjzOOBscwGA3AEaJ3I5jntSGF2N9Iah&#10;wAWJbfWRAvEBeLwOqbwP8hz93bx57ArGKPjqAChTPA9kYK/GvfZazWTWL9o/z/uwKzLxreIfpeln&#10;yNb8+9w2ph21GIufNMTmbLgeizks0IDLRXQQ0FPgg5SmPwrg4FRzouKeTgOMHMDCS61N2ZEB8d9Y&#10;KAEbyxmsViY+w/myvCFGltSGyqLiAJmdjYxWuEoWFK2RaUhpDzoukjtMpsttJjPkXrfF561LI09F&#10;NuQ//1P8YBXYRA0nfhg2EAWzSZdScjZNuNG6mdLZcbhFChXYwGz8e4JkQ1RuGAAA//RJREFUQYUh&#10;DrO58lwWzCb5gmSm8jVPAjRPKsBBTnsKANKBTfYCmZoP2JQqGW2ZzOuzED+kXAU2Fccbydn0S/d7&#10;w9KP9XkYc4CO2ajhae+3SxiNXK0P+X9SdqbtRz1p+Cnip72mFgEtAv+HCDy+3vBai60hM1y2J9Z4&#10;7Uj62Gd79vlVO9isybF4TKRjZWbjJ6Fvq2NBbPrM33EAeNwAFnXbZgtdjjcl6oBoJc/zo+WNOwDj&#10;AMtx4D6XbczD2QEL2Z1P/U4OTIf8D6AWsb9EsmnqGH+gRsIOlGMgyOF9mHIJ0HjRmdoVec2Z8Qeu&#10;gJAjtz0AEk+AxBGwcd0LACnwgf34HibBfjAXN1uO7rYCJAfqeVbAdlYfK2K6aBHdqVURaYHEnqk/&#10;n/pW0xsl7/cb/0C79OURuyvmw2zeMYbZLB6NkqWwGEviYrExWeYPR8gyCmz1kR6X4kgzpAZnuWrS&#10;OZrO5loqIePVEjRRKf5c9+jPFuduPmMvjjRMAkvrQ2VeyWqZmeUjryqzQO4qmR7vDtgskdtxo91m&#10;/KrcYTdPjEtCvo1syvW8DHfij/3DLtpe+UTUcMInQYMRkrAxRTInaCdzsEZ66YvWiYxWsqOYoWpp&#10;sro7UOZXYBBQYJONhJZ8YT2JQUABjQ5syN88pfI26XPlmdxFMhUZ7dkymE2jnszoXc7k2kCJ5gSl&#10;/FijtCoZ7RdD0ocbbQiDwDB1Ngpsaj/okAiG81kfDvg870Dzkz/259VeT4uAFoF/fgQudz4Ue4/b&#10;9qQoz+0pH/jtyjy3Zlf+5Kpd5ER25lI3A9jQXcAW2UwxH7VcAB+38QycbinkdZLFGNZjDQB5cLbq&#10;xCbivAUJbAuMiMep+3x5HdcJwITnuI5T0AmYpByrhfE04GIrx8VWjEEgX+zp3+YIu3FCVnPBuWbH&#10;ssSa7abYDmDjjJPNCWOBs85ckClu2KjdDyhAyiXnUwjLQZpT8hx5oaBjZdTxVCGxFYv/EQpGTzWc&#10;z3mrc13euwMXt3HBDtOPduu5bMl9b/n6hMn5ONAWr8PeDLgsw5U2i1zHUlrV6MNuljO9cxl26MXk&#10;bvSGsEH30Qh1A0xwe4V4UOBp1ZskhoyHNiefs5Qu0HOqgmR6mZ/MgNmoNasAw8BaT7nLfpHcaTlH&#10;7racK7dZzJJXk13Or6xO7V2ZFnzPj/0zUWATOaLAJlySsT7n7SyQmv01MJsOnSutcFuhJGIQCOgN&#10;lsVVGATI2UzNnCNPJ8Fq1AJgnoTdPBED6MTNlCcTZ8tTaYBNlmI2S3Rg8yLMZlq3kbjQvTx2IkvK&#10;kdFasD63Y33u/XBEBugiMATY9DKps5acjZqLZHss8KuyYx3P/tifV3s9LQJaBP6VEWBDdZzIu91/&#10;b75t4O7CI4E7874N2kWuRbGe7bAXxTgU68FIYA/DcWBTcmK5bM0CeFJxtaUw2E2xIcBoG4CzIR3Z&#10;LR1HnKrB4b7t2KC3YxDYloXRAFDivkgYThaNHqOYBBm4p4ScUCHvkSF22zEeYEBwJqdjiyRnhS3b&#10;DkOBq2IxgJETLMwZ+c0VF5sjkpsblz70dfPGCecN4PgCOKsO4Wo7Vi6rAZwVB/LF50DeZNzrjX+I&#10;easxP+L1f6zZp6qxKT824OK8If1L6w2pk4ZYnBeMRchC5g0Z4kpbArjMp0ed/sZE0VsfL0vHYlhI&#10;bbAbowGGpg0li994kXhvKBQjRkMvbKbGaQAA7cuUhchocyrJ1RSuluk5vjKtwFdezfCR+12Wya3m&#10;M+U2sxlyC+t+f0Oxqo79xDs7Yf6P/TMp3VnzZOxw8hfh5KKSt6RL/o5CaTjYID0nunCltUrRRBET&#10;PDmh6Fx1AWyYaTMV6/PTyXPkKcVs1s7SAc0TSGlPxM/6K9g8nbtYngFsppbpyUtYn6f1GjEo0Fei&#10;+U2UHWuSRkYMtFPU2YeMNoiEdgFsxgCbLsAmRzGb3xQeaHzpx/682utpEdAicAlFwHYi8caVOzL0&#10;V0xktq3ZVfCrwN2l5/2wOXtRkLcCtuIOcDgBKg7Ia05bkLu2AjA4mayQYSwZwGVPjy1XgMWJJp92&#10;yE1qKQnOmdte6vmAmBOA46CcbJgGMhnUlUHTx3AAyBvnmgtgYwPo2COzOQE6Dtix7ZHr7DAouPN3&#10;xXIcYDv2FJS6Isl5MKdn5SHyQQDOSpiOF444Tx7nc6hQx3JWHiikKzUuuRN155NON57Kfrvb7O+V&#10;1hJFrmh6Y7O33aasr63WJQM2CToZbTFrycZoWcDE1YXU2ixW5gD6oukBQIb0SFtMy/5lvQnU3OC4&#10;20rOakuVWPakyCy6B5jiSrPtTANogmVmFfU2pWvkBeptXs5ZJbPy1shjK83kVtNZgM0swAbQcZxP&#10;LY7v792LYiJtE21/1ELHwt11T8WOpn4ZAdgkcYKQM1EgjYcapfdUtzRjFMjdmidrARuvTl9ZWmMh&#10;z9PJeWrWXPIyc+WplDkXwOY7ZvMEzOaJRO5LmycKbJ7+DmwUs3m114Q5Taskit9A5YlWaSVn04n1&#10;uQ/rswKaoc826ZhNDWATBbOxOxL0u/xjTTMuof8W2qFoEdAi8JNGQC67QjUNDdtbbBe+r3RP0J6S&#10;b9bsLJz03QnzYblP5CGR4R4az4Xp5IoHy2ljBu1cyO/QnNJZGQmQTmy3pos5gGOFzObI2a0ngOOI&#10;rdqBvI4tDjg7XG9JR5sljY0oYD+5F/I+bjjYrHHO2VL34wSw2G5PF0ueY6eYDxKbG0BjheRmo0wG&#10;uOU86eemmIw7oOOlrNc8Xz3O90Cx+B4ELPfn64An4nTtt5nvdLXkftr//6xfUaDU+saW1TYb076x&#10;JHehT+sWPdiNES1qDGAzC3GkLWaZrEuSJUhni9i0Ve7GCGazdADHGd0EnJlt03B6vdQeHJWldHxe&#10;2hwtBk3xolcbA9gEytwKOghkrJSXYTUz8tfIo34WgM0cucN8rtwC6NxqPVcei7KedK1OmFhTmvGj&#10;tq8p3F3xVNyGtC8jsW4nbkkjZ5MrFXsrpetEpzQx10aBTcp67OvdATKvykgHNs+kK1YDqMBsnsAU&#10;8Hj0dHk8CmajwAZ280QKQJQD2BQslWdK9OQFmM0r5GwU2EQqZnOCnA225w7m2fR/vF4GqbEZ/Hyj&#10;9MFw6j/qleQ3StWIij/kHW1RRbvaPy0CWgT+J0ZANcSM2V88NfpQ5fq4A/Vn1+wsI+FfSscA1bqG&#10;mhLWym1F9GiDXWzJY3YOZgDFfjYpkwFMiDNbh01ZuNxSsVbDhAAgZS6wRl6zJbdjTUsT1fgzjSRy&#10;xJFqLNOFyGqFAA1SHhKa685sscVFZwfw2CDv2QMoHrtyxWYXTAmZzZLuBR4H8wGXIvqzqVxOMaCV&#10;i8yWL2tU/c+hcgk6RNL+WM35wJMln699q8mT7/G/TbwrsOl4e9sah42ZZ+03ZMgSJLJ5MJlFyGUG&#10;OPcW0UlgPrmbJbSsmU3ewxAnmhEgZMJ0SxOu6w1QszRWIH1v7ZHBNw+IQXO8zGOmjR5go18TyUCy&#10;YJlbHEQbGB95ORupqihMngmyk9utARsbcjaWs+VWK/I33vqThqVBb7lWxL/8Y/7uyvfVPhO/LuW3&#10;IciBCUzqzOTkoZqcTQcSZ/3BesnYnCWpfO41vaGyoMpEniuGtQA2TybPlSeSZsvjdA7QrZjvLr8D&#10;myezFslTgM3T34HNq72mjGUI1IFNKW60Foo6O2A2vTCbQViNApteDAIKbJIU2BxN+FP+0eaFP+Zn&#10;1V5Li4AWgX/TCPhUV1+dfaT51ZyTzbVxR6u+CdtXNelHS3q1AvZVUGNTiUmgTFag+7thoVVSmyn5&#10;HQvyPTZKelPgAuMx25AmZkqCg/XYqjzPNgAFgHLdTgX+0RadzLZmbynSG7LcBM/jfmfkODsFQOSU&#10;HAAdZ+Q4d4bBOcJw7FheTCL1RFpbBatx3g3r2p0nzjQTdVSPw1gQcLhCAg5VTMacafhL3GstQ9En&#10;6x/9P30NNIO8YuTdnTCb1LNWsDUr8lF6XM5CRlu2iaLOdZGyAMAxZaM2VPePhAM+MTppbRnD1JaP&#10;pYjv1nKpPLZOmo9PiHNXrszBhbYIg8BMxgy8XL5aZpC3mQ6jeSXbl0aXvvIcYwfutJkvdwA4t1iw&#10;zOfIra4k25Ocv13Tnl3zY3bAVmATtzHltzF8ljiAPh0WWrO/FrBhls2BWvqlZUocbM6LDgLLaq3l&#10;pZIl8nTmXHkS9vIk7OaJpDnyOIzmsdiZ8jhA83gCAJQyT57MXCDPFC4kZ7NEnms0IGdjxliMIAnH&#10;KFIKs2kiZ6NktP6P6Yn2KWCDlNaDjFb9YTcyWr5YHA36Ju9Qrd6/6X8N7bC1CGgR+KkiQKerK9te&#10;X/d86RsDxZnHWz+OOVR7bs3u4kkFOP6sNXuraN5ZyfTQUlrlFGEgyKblC9IYm5mTyv0ogAF4LBUY&#10;cb9iQfZbASOAyR7WE4FtOgtpJxxbrueOfEwG5H0AGmfySPbYre10K0tc9xSIB6BiofI+WLPdkNZW&#10;HqEuiDyOJTkfR8WEeIz7XhqKHquT6JOtkni641zS653HEl9reOW/xkd1Hh5+d6eLx3j2XxypQzGD&#10;sSxjcNos+sstobBzITmcBbSw0QcszQCiZXQVMFqXymU8oweSsUKn0g06XWL3tUn9ma3iv65cFtQC&#10;SA1RMrc+SqaXh8jLRf4ysyhAl7OZxnopaYXc46Qnt6k+abbzkdFYONQeDDI771i3dmdUT9bNP9b3&#10;WLyzcmrspuTfReIsjAfsM7fnSjWjoNups6lETkuEnSWw/HvDkP2s5YVSEv/ZgAl5mSdgN4+tnaMD&#10;Gt1SQIMb7fG0+YDNfHI2i+QZpns+26AvL/WYMOzPT4LJ35WdaJaWt/t0zKbvo/Uy8OlmGYDddDNi&#10;oPrDHl23b8sjIX/OPVj/T5lW+mPFUnsdLQJaBP4FEdjxxaF7Nv7yQHrRqb73wg7Xn125q2Ry5U7k&#10;tQlyMdsKMBFk63I8TlsLqN3JhDFkYDCAoZAzcABIrLBRW63LQGoDiHiO/VYcSmz2vlS4px5tlNhD&#10;VeJLh2IXZB8r5YADdMxhPVaAlo0yMCCh2ZHTMSXXY47BwBrgcYL5OAA6ZuR4XGnL4kiR6ar9MLFD&#10;sLDD1RJ7oul3uW92Rvxtt2EFNmPv7bNavbPyT66bcyetOcZ5SGazYC5LmWGzeONabjOpk+O0QXJa&#10;SJ3NUvI3htiFHTfn49TLFktyNqvH6+l2vEmCNlfKrNYImUedjWVrqujVx8lMAGdmUaC8hCNtOgaB&#10;F9N95HF/G7nFch7MZp7crHI39gvkrpUG8mq619cVW7rdf6z2+2W7mp5N2JT1x0hAMwGwTyN+pXvL&#10;pelIk5Tsoi/aetr9Azbenf6ypMZSXiwhF5O7QJ7MmK/LzVwAm1nyqFpxrPjZ8hjM5onsxfIkMtpT&#10;pfryTK2+vNBpLObkbELIz1WcbJHWdwaknaLOXsBm8LMtgA2NOGE3NYBNwhsl4nQk6s/ph8st/gU/&#10;Xe0ttQhoEfh3jIDaFNs/2HXL6Id7vKIO1X2GFfqcYiVuO2AgE4VYqAGeLfnkdfKwVOeI3cYcRh2w&#10;ccNqnCkwtIXhWJHjsYAJOWJCUOBki+XaHVBKx8FWcLKHHE+5eG4vxGRAXojXNkduMyM3ZKXAB7Zj&#10;S0sdE+Q5I3I9pjAeN0YjOGNCMMXhpq86I4zTCmd/lcRjTgg6UvvnxNNdA2qgnS7e2MI739hkFLK7&#10;5uuVW4smHTfmYgBYK3NwnS2m19dSmpIuYpyyOcdoz7EtRkpbhBttCQPHjOkisASmY0iCfc1EjZQf&#10;7pO83W1i1p0mC1tjRK8NG3VNlMyuCJMZpcEyI9efwk4ktWwktVQfecB9udxuswDAmSu3Ws6X252X&#10;yEPBJudcGxOLlCX7x/g9KLBJAmxCYWIwHElC2izfVyVtx9uYxVMuybA1xWw821eLfq2tvIKV+WnG&#10;ByigeTxp7gWAgdWoS8VsdOCTyt+zFNjoyVMlBjK1lmLQThOxGPWVCFyIFcyzacaN1vEd2Ax8BzY9&#10;dBKo/bBXEt8oE/cj8X9JP1Bp92N8Ru01tAhoEfgfFgEFPKf/8N7dOSe6V8YdbHjbdkvKtw7j5FBg&#10;PB47YRqAjt2mPBiCytkAFEhollvUJp6PZFZI3Q4sBsOBDSzHEblHsRqP7Qx1O1CNoaADia0Ra3Up&#10;shqGAWp2rAEbBToWAI4prjRrcjtmbHam6j5AyZaebW70cjNHjrOgg4IdElso7XUSTnaczzjT+8a6&#10;T47NVWDT/M7EqxF76t5x21I46ba1kAJOGA2ONCWh6SMLzQV09KhRsRsvwKWWLgvI1SxlUqcNwORA&#10;mxqH9dQArS+SzAO90nR6XCI21IlBCyOlsT+bN6TI7LIwmcbUzumMGpiWvVpezPTFCu0rz4a4YBRY&#10;iEFgntxqw6UDxZ4YBeal+u0t3z7wzI/x86nd3z5t7caMP4XC1uKQ0VJhNiV7KqSJ3nZFTO1MhNkk&#10;4sLz6w6VxTCbaeWG8hQymsrLqPXo2u8BZzaAw1K3FdjkLJUn8pfKk8V6MrXOUJ7vMGWyqY9E8L2U&#10;Mxa65Z1+aX9/BOvzhu9ktM3So2M2vRKPQcD5SMxfMo/UuvwYn1F7DS0CWgT+J0eATXzvh3tvrTgz&#10;mu+zt+QN662ZZ10mciddcJ65YCiwhinYbgZQxovZtMm3bMDVBnNwwmZtvw0GBNDYAFSOSGwOVL3b&#10;ABgr6NuWfLxVYrDs+nJ27szcHRsAxRLnmikWayOAxpnHuCCh2QFwttvJDZAQt8FAYKVqf3ZjZNhT&#10;LCFH6iT+VNtkydujv9z3+Smr9je3PBq7r2m319biSectgNNGmBKAuAAJTY+kuil2bDPY0aodVbCz&#10;EuzR1BxtwHE3Rr4JsHHehBOOOpuSI6My8P5BKTowTNsabNtM7vQeKZEldbH0HYukg0CIvATYvMya&#10;VkD9TVaA3OdlLDcrVmOzSG61XSB3u8Mswm1+bVUd86NITFW7615N3JT1p0h6u8VRlJuiwIaBafUA&#10;dymMMRkbe8xoEgYBfwwCtuRslmFrnq/LyzyWMl8eQTZ7BAlNrUcT5sojifMBm4Xy+F/BZpk8A9g8&#10;12EiRiMrJBxQL0NGa0FG63h/VHo+Uj3RNulkNAU2lR/0SOybpWJyLPTb1GNVyimo/dMioEVAi8CP&#10;F4HuD/den3GsK91pV/abFlvSvrXbljvpRnt7+y2FDHsDVNTlRhjIOpiOktx0gIOktg2wgd04KZDC&#10;Ju1AHsaZvmxxxxok62QX4wxwse0CXHCjWWAiMMaMYKYcb9x2w+FmxJm2Kc+32sNz9xWLpbJJ48YK&#10;OtIgKXSvznyj/5sdn55ujt3f1uq2rfy865ZirM2ZAE2SzKIRpx4FrPNhOkbkbNxoS2MCM1vM5mzI&#10;Jm23hbY/G5k6uqlWoiZwYB1fLy1v7JCKo2PiM8jnaQWU2jNldnWEzKwMlWklQfJc5mq6KvsxVtlP&#10;puX7y1MRTnK70xK5RZkE7BZS4LlQHg00/8aoMiLpx3CllQI2CTCbKGS/BByAyQB49vYiqaews3Iv&#10;XaphNVG40UzaXRln7SivVhjJk8yqeTxtgS438yhFnI/AaHQraZ48krxQHgFsHgNsHofZPAGzebre&#10;SJ7tNBWDES8JoZC3lHk2Le8O6sCm92PqazAI9COlKbCpwvoc/1aF2J+IA2xqVv54vzDtlbQIaBHQ&#10;IvBfIkCftlscJ7K9LcbT37LYln3OBkCxg8HYknB33FQgrluLACBMBBtycapxP2zHGnmNljtiAwjZ&#10;AjaO9HjzAGRCYTiJx1olnA7GbnvJBRyoAFByxADAMUVKs4bV2PM4C0wFdjAkN9XRencJk0XLJQzA&#10;iWb2SsJrHWdjj3R+4zVeNOk+XkgNTTodn8kBqSLPjeRlkPyW0rbHgT5i8ft6mG2Tx5iGIopdS8Rr&#10;W4XE7W+TcEYNFB4clqojG6V676is6S+XRZWxYt2VTYFnMpt4qLxcFizTS0LlhSx/eT53tbyEWeDZ&#10;JC95yNdMfo6c9nMrpDTktDtX6J/TKw4+GNL9wyd4VuxvnR+7PvOb0A3IaLj+EsjZ5OwokrpDTRR3&#10;VjMWIYmVLJ4d/rKgzlJeYGTAk7kwmwyAhpzNI8hmj8QDOGopZqOT0QCbzIXyRB55m+Il8lSNoUxt&#10;M5F5Q86yho7gxSebpOk7Ga3zwzFcaKqgc5N0UdRZAbNZ+1aleJ5I/jb9SO0q7T+HFgEtAloE/hkR&#10;uNzjYPkDZrszs0wmMr5Gapt05qxbgYvd5iKx31wMACG5bcTRhtRmrdxtSHDmnJ1bkNcxA3isdsJ6&#10;YDtuyGehgEc4ORl3GoC67C/FOJCPcYDHkv+xR3IzI7ezjJEJzshpQYfqZCV27UCcb+FnWhjc1kLd&#10;UI1O1jNcnwHYpOI6S6G+Jk+WY2jQJ7nuu79C0o8MiQ190GxZK7ZWis+Waonc0iIxW9sYidwjBfuH&#10;JW9Pr3j0Fcm8aroPNCSIWRt5ntpYebU8XGaUR8i04mB5HobzfN5qqvV95IkwJ7nH1UgHOLdaLJA7&#10;nJdOPp/k8Zuwvrof3IK/Ynfr/Oh16d+EM0gvlr53CdTBFO1VOZtWDAKVAE2iRAM2Lh1M6qy3kRcr&#10;9OXJPJgNjTYfTYbJAC4PAzS6Bdg8vJb7UmE9mYtgNktgNoBNrZFMbTeh7shTAuivVwKzaXynT1ro&#10;+tzxPdjQRaCLws4qcjZJb9eIx4nUs4lHq1f/M35k2ntoEdAioEXgrxGYVu1zNbZpB7udWXtttmci&#10;s+VMOtKpwA4bte3WYrEiOe8AEFix+ZuxLAAkE0BnOfKWAczDktsOgIsLTjRvCj2jjzdL+LE2pn5W&#10;IbHRJFONWNhTRo6nQExwutntZu4MNT2+B2sZbVAhq45WStiJFtxuyF90R1BGAH2YzULVugbJzBwX&#10;XdBemNC+drFbVyJWIwWyarxO/LfXSgwOtECsz5kHhiT3wIBUHRuTyI11VORHyaKGWPFimJphI7Jc&#10;bTTMIQSwCZFnyds8W+gnL2atlkfCHeTJYEe5xW4p+ZsFcpvDYu6z+XNYX/naH+pKq9zVohc9mvrn&#10;8A2ACu1qwhial7g1WyoP1kkxRoEYbNwKbKw6VsjyRmd5BRntCepnHqNo81FA5WFyNA/FzpaHYmYD&#10;OIBNEnkcmM2jmUvkMcDm8WLszw2ATZcZLYzWSDjOwLLTrTpm00qdTSeNOHtgNX2fbZVOxkMrZpP8&#10;Tq14nUo7G3W4NEj7L6BFQIuAFoF/WQQYg32dz4GqDKc9ZV857iqYVMl+h4li3bIbh7EgX1mS17EE&#10;dIxI5JsCDhbbMAFgnTYHlMzI9biTr3GjO3TkG20S/1o7g9nKxWwn7AhW44zcZqLyONT0+MBwvA5U&#10;SdipNgl9DXDCDmxBwn/ZukwW7GZDJnJaPmxHOeOwT+/pwBQA41pXKLG7aSoJ0ETu7pTg7c0Ss7ND&#10;CvcPSsGBPkne2iFL6xJkHuYA34FKCR0GfCpiZE5plMwrj6HehhxOXqC8XBgoU+OR0kIc5L5V5vJz&#10;u0Xyc1tcaZ5G58P7S9/9oY05K/Y0G0SNpOnAJgopUAFOGs6/8gN1dIAukSjAJgoGZ9buwcA3V3lZ&#10;gU2BAhuVm/kObMjXKLB5SIFN4gId2DySuVgeQ0b7HmyeAWxM11PUSWFt6ekWaaQ3Whu90Tp0YKNk&#10;NAU2mwCbXkl5p05Wnc4GbCoifiiY/st+pNobaxHQIvCfE4HEiYmrVtGnbe2xjmb/A/VfOu3InXTE&#10;Qm2rpDYAxQpJzYw8igXsx5I8j8kWdVnIrJxCmncWiTGdqZ3pEh1+plGy3xvkjHpQAunJ5rS3RBwp&#10;9rQmd2NBpwHP4xWy+nSThL7ZLlFnOmFNudTSJMoCjACzmGFjSOGmPjkkx63kZw70iNuWCmbbZIvP&#10;RLWE72mT9H3DEre9S2J3dUvK7j7JPdgn6bs7xKYlTWZV0Tm6JU5WDJXKwrp43F4UeBaHy6u59EvL&#10;85epRVihs/yor7GXx0Kd5TZnPeS0xXKbi74sKwr9k2te4sXN6fnuZ1C8u04/YiT1zyEwtHCkwBD6&#10;usVgesgFaDPJk4VRMxRNOyGnrtWwL1d5qfI7sKH32SOYBBSTeShuzgV2g4z20FpuK7DJWiKPYhB4&#10;rJgcDwYBBTZLR73Ej27eRdTZNCpm88GIdH+ygWJOmM3ngA2XlR/2S+ovGsT/dO65qCMV8bZ0pvjP&#10;+cVqn0SLgBaBf/sI6Lozv7Vzau6ZkYiww017vPdXfms9kTdpjUvNGouzFeBjhDxkBvCYYaE23ERO&#10;B5bjuKMUN1ous3GKJehUrUS/2ybBbzaI65FScT9cLh5HqxhRXCxep2sk8I1mRha3YLMuFMMNeRRz&#10;pstMEuhzkJmW4lCzQLJLO9gpLpvLqbPJAnCYKjpeIf676yVsV6v4jtcCOO2Ss39A8g4Piv9gNW37&#10;42VJU5L4jdaIVXeuvFwdLs8WB1Klv1oeo0/aVEwCL2X6y+MRzvJYtLM8tMaG1jVL5R6v5fJApO3Z&#10;pKHaENuei9+Qy/e3W4SNpv8lYkMqeaVMACdFkqlnKsFYkbuzRIIYDBdL+yDPziC6HTjLi8y0eZwJ&#10;nI/lIKMhpT2EA+0h8jU6wKGg86EEbicDQjCbRwuWATZ68gRg83S3uUwbcRTv7QmSf6pB6mjE2QSz&#10;6QRselT3gM+3SNcXm3GjDUjqu40SeCb/XMyx8hSfw9VX/9v/OLUPoEXgPyoCFEyqDVcttflU85+0&#10;7HTPjYXvDf68+o2R2wffm/h56cdbbmv7xdhDarV8OPF4/S+GZna+OfZM10fjLw5/vMt28KNdwTu/&#10;PBG1+Yt9Geu/3J2y/avDiUf/9Eb/vt+dPLbn69MTB74+Mf76H985c+IPv9h96pv3Tp36/ftfnPjd&#10;e2+//e2nr73xu18c3vHlyfWv/+GjHV+f/f17n/75y10f/u5XLW/+/qOkD/70Wdw7v/3Aj8vY9//w&#10;ycq3/vyx6Udnf7Po08nfP/ep/Obhz//w+d2/n5y886vJyZ8dlk+mGK4PuPayH1ghn9jTc03aa/2v&#10;FL+7Ps59f+m75jtz/mizs2DSYgeSGmfs+nQhMOPSmIJRQ9xuRshmxmqy6MFKiXqbhP77LZLMJMlA&#10;pLOUd4bE+7U6CXqrFSmtFYt1GVJaoejhhltECx0D6oHMqL9xYm5N3P52JnM20BMtS5YMpzI0rk7c&#10;aVETt7NL1gI0Kfv6yN0MSAaXoeuqxaw+RfTrGas9UCzufeXycm2UPF9ENwHV/TlrjW49mx8gzyX6&#10;kKdxklfX+mJ/1kdGWy53B1lOujdmlhsGEK+L/Fe+p0UHNuGMgwhHRotQhZ2AcwH5q2zkSX9a8YTC&#10;4vx6IkS/0U1eqFquA5tHc5RUdgFsHqTW5kEA50HMAg8CNg+mLARsYDa0q3mMrs+P1y+Xp7otZNqo&#10;E01ZE6QQltjE4LRWRkJ34UTrAWgU2HR/sUWqPx6UtPcUqBefizpemh2gfgvaPy0CWgR+eAQa35u4&#10;DmCYMnhs4ucd+4bv6j++6c4N7x17uP8X42ad7201an9zvU/1meHIsjMDfkUn+vpzTg4eyDrduTft&#10;aPvbOce73ko90vZm7vHez4pO9/267LWB3+ae7Plt6rHOr5OPdf0+7Wjnn/OOd33b8Nrw2ZwTvd+W&#10;vzl2tui1kckyVuu72ya7TgxN1h8fnsw/0jU5+osdk/k7aiZbT2+YXP/2nsmON8cnuz/YNTn6yQEZ&#10;/OCwjPzymJSdGpCaMyNSdmZQat4al8zj62TtEXpZHemW8neYIf/Bfjn25Vty/Iv3Zd+n70rHW3ul&#10;6jSbyJvbpfPdXdL//mFZ98Fx6Xhz32TTqe2T7a/tnmx4fcdk07t7Jhvf3Hm+8e2dkz3v7/62880d&#10;f3Drzf31nKw1n85KWvnh7DS/w4tyArcZ54flejdl+jhXJRh7N2U96zNSPeXvBSV38jxhR1unBhxp&#10;dPU7UNNntjvvG5Nd+efNsTsbUn9jxYgEG0wBehSHmtM/ze/NJgn/oEkKPh2RhA/6JPLdLgn+BV0K&#10;3uqgJ1sdjUMr6WBdhkEgV/RwwtltU50LSmXtYeKxr5Nq+XxZDNg4wqJKTq+TTGbZRE10SNKuDik5&#10;PMq0yhFJ4rZLS4EsrIoT604Gv43UyKKWZCzQ4TTnDJUXC6i7yQmQF8jdvJIRALjYylNxXrjRjOQe&#10;DxO5N9BGTOoS+l1awm642F9i+cE2+4j1GX8JRT6LwIkXvHmtRFHcmU47oWws4ZGwtmC6C9h0rZCF&#10;DfbyfLWhPEbO5lHsz49mwWIYoPZgwix5EBlNBzSJ6j7yNshsjxZgEigFbBoAm04LJpp6yopta6WY&#10;DgKN1Nm040Tr+mSjdJOr6ft8XHq/GJfqTwYl5T3Ghr9ZeC7oUE6RBjYX+81qz/uPjIBqw6KW0pdV&#10;HqFxovG63qODc5pOjNrUHxsOLj7UHVVwoKs0ZV/17vQDLQdi9te/F7a/6pOEw42/YiTyt/H7G85F&#10;7Ks7H7Wv/nzwnrLzkfuqJwP3VkxGHq6RFHpUZZ/ibO9Ur5S+NibpR/ul6swmKX2TYVynN0vrG9uo&#10;yF4nSQe6Jef4kMTtq5OkPfWSerBd0o52cUkCfH8TuYR2idiLfXcP/5H3NUk2Ft2ywwNSvL9L8vaT&#10;S9hHEeShbik4NiQpXFac3gC4bJZEXjdoR5OswVUVurNWwvbW0r25hvuqZfW2avEer6ShJrUpJOXV&#10;CtxZx2bbJf47asRnG1MyJ6o4my2ViB0t4rOjglk3NL3c2cCQtXLm2pRwyX3jPI7XCuQ5MXtaZS3v&#10;mXKoV+pObpV0EutW1XHySpyHPOFvLU/4WjBczHzyYV+z84/6m597JMT660fCLT5+JNTyjaciHHa8&#10;lOSVuDA/wNCyIuzOyxIv+2/7hykGGHqw4YGV+yu8HHYUbjHclf0X4725k8ZM9DRnWRzOF9fXKiTp&#10;lz2S+lmXZH0+KGs/HpDkj/sl+FQrnacr+bxVWKDzZJauiFO10SkRTz5/DKzFdH0pLW3oXrCpmM9d&#10;g7xG/cjeHonb0SXpe3ok/9CoxO7sFpsORg5U0jWa/E3ExkZx7MISXU7uJieISn1yNtkB8hTs5tX8&#10;EHko0okW/h7ySKCj3OZqILcHmMvy2vj1rj9goFrNoW7H2A1Z30bSdicS23MI84WiaciZCutLRy4M&#10;pbfbmuEoMWp3wTnnINOZ1vlYMcwmX+VlyM8ANg8wWuCBWHU5nwXgJM+H2fD3Ah5Xrg/YGMuTneby&#10;MjKa63gM/eyapOHdAWmmN1onYNNLvqb/823S+fkmqYLZpL7fJKvP5J932h1Xfn+3zfX/kZuG9qG0&#10;CPxtBFTb/B4kqS2/Pnzzhk/3Pdz+zqZpre+NO3a8NxHS/ovxupo3xnpKz4wdTDzQ8OvUgy2/jzvU&#10;+Of0Q01nw/dVnUs40CjRuxskjhW0s1pS2EATSBaHsfEE7Sxn42/UbdxRB5olcg+Fg/taAYUOCd5d&#10;JwG7KiRod7WEARor2dT82ORXbC+VsJ1NEgNgeOG4igIw4rDZRpIL8OT2yi3lyDd1EsLrB++oJTHd&#10;JAEAgt/2GlYVbqhaHTj4AA5utFTxoAGmz5YywIAkNscSuqtB1mwFTHaSsyDHEHqgjQ21FvtuNTJQ&#10;CYWKtPwnT2G3Pksc1nHJ2bwR183HaPeCG8uJPmCO/D1ioll8NtboChsdxyiipNbEiXoYVQezYlwB&#10;TCltXArFlctVE/WyZk+zeNGk0p2N253j8YIxBPH+Cfv7OK4OidvbJtE4vLKOjwGczDrZXCOmVfHy&#10;Yqy7PLzaQh7wNpY7nfXlLld9udfDQO7y5LqH/uQdnnrn7/Mz/s0z0Q775mUF5BlkB8+3LUu8UfU6&#10;+z/9yl025d7gtCnnJTpG95jsy/rK9FD2pP1RzAFvVsvaz7ol7ytsy18OSt6Xo1L55RZJPgUr2VbO&#10;sLQcRkTnYn/Gao0DbsWuKkkArG03lcvc4TSZP4LMRtuaGL6P0hMwQZhN+p5+Sd8/Jll7x8S5t1iW&#10;VjGqoC5RVg5WiRkMZyaf73EKOx/L9JMnacr5ZO4aeRk79KNRLnJ/mJ08u3aV3OdtKbf7msr8krAN&#10;06NdL3p6Z/3RbseEzdnfqlxNBHU24choCbSsyQBo1Aqne3UIfd7sqbOZTZ3N1CoDpDGVj1kkDyuw&#10;YdTAg3QRuF+BTQJgo3I4qfN0f3tEMaBypDSYzZPkbOaOedDbLoTODnVSr8AGg0DXJ4yDBmwUs2n/&#10;jBEDMJvU9xtlzRsF5z33J9dMG/GZou1KWgT+XSNwefXhw1dXfzIyJXGi7EaVx8h+bWBh9onuoIzj&#10;nQWVAEjlG6P7Kt7qP1HyZu8fMk+2nis603e+7EzPZP7pocn8k0Owi07OvFsldi9nsbCG+H0tEgao&#10;hAMEkbsasbs2otEDNJylJwAgsbtbZA1nvCvYUD3ZUD3Hy0Q1dFw9UcumX0GzRlriU5hojOxiTjuW&#10;ZSPJ8kofXYUH15JoTpVFwzR9HKTp42AaY4cTZcloMrNSeNwAVeyDWWI4nCnLR+mUTFsX1810Uqal&#10;ijvMQYGAzSh1IyO0UtnA+26sEK8NHMOmCt6vVLw2UXQImATtaBSfrRQfcqyhe5sAgjJGOhcBatSd&#10;rCOfMUQfsIFEsR5lUx1K5jhSxIrpk3ZDRaLXSwsY/q7ex4naEpMBeppxvzXLdJialyFAaUg9hoT8&#10;qJreWQdYlYnlIJ+Xv3lsrRL7dRRi8liXjWXigW3YfrRYVmyqgfHUi892lVzvkNwj62BnfRI20SYB&#10;m5slYGczBZSjkkz+Y83GajGtjZepEW5yP/bgu72M5E5XQ51z63Z7PbnDaZnc7sF8GC+9cw+FmP3+&#10;6XjnE/NzVidPS/S5/b9hP5dbbMl40npv9usux4vPrUbWSf9yQCp+u04KfjUspb9ZJ1u/OSn+nCgY&#10;8b0ZruezwGBMAGUjeqF5w+IcNtfKoiEagI6VyPL1FJEC9BlHcKLBJrMxCKQe4vLgoPiMVIpRTarM&#10;Ko4W2za+r75imcFneaUonImYa+SJjDUwG38GkbESkNBWW8nT0Z7ySJCj3L7GSvTKIzb8EGYD2KyI&#10;35J3NmxjsoQDNhF0EUhBQstBUszGIKCT0YYTxLzNW+bU2cgzVchoMBvFWhSgPAjYPPAd2NwPs7mf&#10;Qk9138PZMBuV26HjwGOK2fRa0AnbW5y3RUsWBoGqt3ulUWcQgNl8hoQG2HRR2Fn9y2FJBmyC3y49&#10;b38gvuGOHtsb/103Gu24/0MjoGQsJY3Uffn6TcOf7btry2cnHx34+IB734cHIzre3lHR+ea2YXIf&#10;x0teG/4o+VT/b1OPd/2ZXMe3AMVk3MG2yfxT6yZTTvQjRY2QwO2SnKOcYZ3okyz09pRDHZKDrBPP&#10;AKyY/S0SDqsIgHmE7mmUEPT7VRMVVIuX4EJi86Si3ZFN345NyIEzXksYwXzAYt5QLKBAh+Bexgf3&#10;0Jq+N0UW9q+VJX2JMh8gMV5PvQbAsnQwSfQGU0V/JEWWcEZpQOHgEgDGmIp1K1qjmKk2KaOpLFqk&#10;DDEdcjhJrHkfE3IHRmPp4rKJyvr1hRQVFor5CE0rua42easxCiDZ+Ow3UI9C0aEdvbm8NlSI2TBA&#10;MUZ3Yv5mzua/nA3SdqiA55JE70uR5X2ZYgqAGPQz4rgvVSx6cmV5dwb3U8jYz5RMXjeAJpPBm5tw&#10;VNWJ51ClWJGvsB+FPY2Vi1FXpqwYq5SADfXiPFIqDoPUwtB80pX3M+3PFef1OL7WA7ijsB2A128r&#10;G82WVvFbV69b/uNIeOMNEgrIRGzrkMANzRK0vkXSqFdJ2ok0ta1Xx8bWAJpesAnfrQ0SvKmFIWWA&#10;WisxLY2RWWzas9JXy0OhNnLHCkOmXurJrV76k7d5GZy9y2/57x6JsO18JcV92v/vvwYynMfm7Cfc&#10;9+R1+7xZ/pcsACfv10OS/+WQlPx6TBo/nxB7ZMJFozmydCyfYtJy8YJJRvP7cZtokgWYBEyG6F6w&#10;jqagAHsU96cBmEl0EAjZ0SzRnJAEwNSW1yXJK3QOMO9mmuhghcxvSpGXSyNlalogLMGPjXuNzC6O&#10;lJeT/OU+H0t5irqbZ5AV74q0E8Oa6DGb/JBbL/a/dc2hzhUxm3POhjGiW8lo8Yx1KKRTQiW90fJo&#10;2RPF7y4UmdAWZjOnnkacjIZ+tGiJDkgeokfag7CYB9bOlvsZL3A/BoEHFNikYxzIAZAo6Hy0Ul8e&#10;a1ouz/RZ0V4oWDwxCGTAbMoBm/r3h6T1Y0wCqs6GfE3Pl1ul5tNhSSVXtuqt/PN6h8Ibpmpgc7Ff&#10;rfa8fzQCh0WuPi2f37j/q7d+dupPHz9w+psPH+/78IBB87sTSUWnR2uzTg5uSD85tivr9OiXYfsb&#10;vk06PnAu/fjg+fRj/edzT41NJpCzSCB/sfZgL2eTgxK6u1lWI0tFIN9EcBYftr+VM/oWCSKXsYpc&#10;xKqdNeLN350BD0vssW44jJyRf1Yg7zgiPV3oQIyDaRiNno1cDcZapqYxjmSLySib8jDTHJFWTIdz&#10;xYAzev3RNBLFydxP1+HBDDHsz5DFbOJL+5JkaQ+g0psui/uTZUHPWt2lAqC5vUx/7Kf5IYxBn01d&#10;n+fo92bAcAAeAMZmQ4F4banUvb/NOhgFbMkJJqM2axc2XOf1ZYAA7GBztXjCWFxgNY5s7taAjisb&#10;ogvMxRYwcmbTdx4tFZdhalOG6TE2QBNL2qjY92EV5rY1t6166EvWC3j00hJmgBk0AIbLIMA6VCy+&#10;Y9WyiqR2wFidrGFzj9zYIiEbGgGJOgnb2iqZh4clAgeWD8cRuq2R+fPUqgAGqeQuosfbJHF7pyTv&#10;75Xo7e0Str1Jkg9yxr8b8NjWjPzYLelU3OfsXycxEz08t12CNraKP6wmk5YvWdSuxFC7EsZ9QduQ&#10;J7c0ScRmWM/GJsCmVQK3clKwvU3Wkh9Zu4PXJBnvu6mZVv9Ik5vrxHsTsYHl2Q7AztpTxaQjbVKv&#10;M/ULg/aEPL2WuEf+y+/08rCjDdMj36zfm/XZ4Lm8LwYl+9M+qfjVRkmn5YoN0qTjZhga8bfne8k/&#10;vkWyjq5HGqwTn031YjlA3GFfURgHIvYgBW7rloZjmyWbE5qgbS1i3pwjC0rixLgxQ1xwpBm1ZdEj&#10;LRonWpA8BrN5lu7PL5LDeTE9UB5YacXETjv6kHnJPQnOZ5dXxMTPys+/6LxG7ZFOn+jN2WeDydVE&#10;MQ8oFQdaKQWdpTQjzWHEQCzdEQKG4sWk1UtmqkmdlSYAzRJ5GGbzEI60BxgncL8CG5YCmgdozvlg&#10;2kKACJmtZKk8osCmhQ4CA1acgIUzhyhBUo/X6sCm4cMRaWc6Zy8gM/DVhPR8Bdh8NiSZH7dKwJtF&#10;k/7HC9ojdmff9I/uGdrjtQj8NQLfs5CRTw5Pmfjkjdu3frX3vrGvDs3sZCJi01vbE5tf39bc+Pbu&#10;LfVvjp8qOj76u7TDA+eSjwyRRG8/H4HUE74PuYd8RQDyz2rOLFeSW1iJzr+KHEeIyj/sJtcAcDiR&#10;y3DahmTFZmBL12BL7Kp2NHJ03kKVObKHtZI+AAszCvLMaAm/DGAwhSEsH86SRWz88wcYbgVzMKFA&#10;z4qN3ZazeGNyEfoD2WLclyOGXOoNZ7CyOOuHAQzm6SQlMySjpX1pMBSqzNHslwEQywZoNw8Aea+v&#10;RGJi4x5GhoJdKClKMQmLXsAJxmA2wOvwOCNAaznP0xtIk7ndsB3ARh+GodfDJY9zXkfr/UGAgOfb&#10;dBaIXie5gb50WtbXiNsomx6yls1gkVgCFGYwCHM2PHsKBy16Act+gKVfvbdiGGWyYj3SGuzDXUlt&#10;6yqpB6mTqD3tkkwvr+w9A5K2t5+kcZv4w05Ws3mGsGmHsMkHc7l6PcCimMhwrQSub4LFVIvTEDEf&#10;KhfbLtgdx2Dfh7RHbkIBlDPsyXkYiY73sWajd0NGclHHO1gqqwcbJGxdK1XsHbJiuEq8uN+XY3MC&#10;3CwAPafhUnEdrhBX2JPfSJ3Yd/P8AdgEtx17KcTs4bOMIb+to7fWCGCCtXjFesBwS7OsGq3nfSrF&#10;YwMMiJySA+OZ7UbKxBwGZgPbc4FhuJBD8kDuJIf0rd/22uP+GyrmL0xMvOr7H67K36W/1haS8X7n&#10;r5I+ap9M/wQjxZcbJOH1bond3ymZx0Zl7aERiTnQL9lc+sHKfDc26z6LH/LhWnJOPlvrxGWkSAow&#10;COSc3iTxBwZxehWIQU2KLK5LEfMeanjacuTVwmh5LitYngZwns0J5HqAPJuJBTrMS+7ztWKWzIrJ&#10;F8uC/mhUELbkh2wtgI1/7Obsc0GbkzkRSJVkwKbsQL2U7GcMN260GCaoho+liEnbCnmp2gywMZWH&#10;YTY6VsPo5wtgQ86G9QAD1dTtB3GiPUSrmocZtPaIcq+1LJdnB6y/A5s4SYPZVNFBoBGwafvlOhjN&#10;Fhn89Tbp/Wqb1H1OXH7ZKf7vFE+aH1/bE/BW8c9+yOfTnvsfHAElZfWIXGnbk3hN8Vvrry1/fXxO&#10;4cmBgqyj/V1Re9pO1JzZ9knqwYHfx+7uOJuyv38ydl/XZDQrYlfLZPj2uskA8h2ByFM+JI39d1Hb&#10;AANRoBKCI2qFcjahfdsgVVmSl7DEBWUGYJjSYdcQGUOfnIIZeQozHEIGgIgVj7PaxH0wDv2hDDEe&#10;yBFL/qPrIx05byyhWSLt4hX7YC0aShEDGMlSZCRzlefguh4b/lLYyKJBGAfSliWvbY885kG+Q80p&#10;sSHXYreRs39kI3NYg8pB6A/SURgmsryXs9NW2pG0Jsuc9kRZ3MGUSN7flE3fuIdW+YCLSQetVOj6&#10;u7wLEOmC+XTTx4tLvW7YTi/Mh9eZ20MdBgBjBJAs6VWPyWYBjMxC8eJs2gIJzJxj9kSO8lpP/mVL&#10;owRtVfJTnbgh3XgglTkPwsyGqtjsKwAdQAYpy3UDbiocUx4AgzsdiO3YuO166FQ8rGQtwHmoEFms&#10;VuzZ/MzZ6K26OO4OYsNxm/YgtwG2alkBmGZdubKE41nG8S9nTsvSDkCWXM5SAFiB8vLeC8dszvOM&#10;+2CA3GfUy+M6YXqd3OY5Bp18R0hueh2AaROfl7P75a3EpRUwx6m1sBnZkctFbRmyhMaVJl05YtwJ&#10;4BNDfZZRZ65YdNItAOA172F154tFF98Lx27Ry/iAfphqOw4zPqv9AKALszMF5E2Jh+0guSlYnh25&#10;LCuGnJnBHM02FzHioPKc/br8jTZNsff97X/Z5NfbFie+2fphxFs1k3HvNUkxG2TciQ6JZDhaInmk&#10;IFW4eXQEd12rGAK089vTxXqkWCJoXeOBCWMRJwt+65D7kAbX7u2CWcKeGwtlUWkScYapdpTL7MJ4&#10;eSojUJ5icueLhaHyfFqAPJm4mimeoXJfoL08kO52fkll4phDXfa9P2Q7KT/cGhS8OfmcLwPgouio&#10;kES+JlcVdNIXTdXbhK1LFv9hZN8WV3m21lQeKVsmD8Ns/go25Gfux5F2fzLMRgc2LOpvHsQc8JB6&#10;bK2hPNpqLFMHbVEIohlulyQZKmcD2DR/NErXAIanfTUO2EzI4G+2Sxtssfhzpq++VzLpeTp7xP1Y&#10;4c9/yOfTnvvvFAHcO+qMjnqQn5ed2fNQ63v7FjXAQIrfmAhOPz48kHdibCT2UO/B+P2978Tt6f8s&#10;dHfrnyJ3tXxLxfT5mAN955MO9E/GIZvE7u2U1dsBkp1IHLiqvHApuSP5eG7hjJJksB3Sjy2bn916&#10;zjS5tCKvYM11c/Ufn6VYiA23LZCNDDnztyYfYEWi2YmNcTnJZX3us9pQwnjhCl3CdukIM+nZUMxI&#10;Pi8eBWhgJGbkMwzGcsSEjrxWJKLNAQ4zGMtygMJEgQXLHKeVMTkQY17TkoS3HoxkGVKWAWxlsQKe&#10;fqSs/nSZR/5CsZVZXYkyuyNZ5namyMx2KslhGIs6UwGZFJneHC+zGf27tIXuwGzIBmqzBmxshtnY&#10;kK5cOH7FcEzZeC368nVAZA8TsEbG0mPD1lObbycAxHVzGIlJPwDIpm4IkC1jI1+ugA22YwrIWcFU&#10;LJG5zEm8WwMUKv9iNwYowlxcYQiWSGL2MBlbNlUH3t8ZlrBmfQM6PT2/xmEmG2GDG2rFm+UDO/CD&#10;sahci9cwTIWCw+WAghGbuiGfQTErBSAKKA0ABzMFnOQb9ADCxe1pYtDDcffwOEBlGezPpI8haDAQ&#10;M8Wy+BwW/TjVYCsOsB8zNntLGI77CPIfx2beywlCr5L2SsUb9uHUh2QHQLgMUEgJgJi25YlhK8yv&#10;HSBqIW/URr6pA5Dp4HtDjrIgye7Uz++CDVyxK4cePms3mzmv4ahABQakjtWyH1AhXsuJlznvb0Qu&#10;Sg/QMweYLIiPA4zKXbEQrNlu28v/4LetMtNr6H9JOoFHi56IPFN5MOy1mvPR7zRJ7geDEoZpJGii&#10;BYt4G8wQhnagE8DNFf12jBvIaIHkadw5GdAjDlYchx+sJ4K+aSETnbKis1KWlCfJwnp+Ow2p8lJJ&#10;DGAThJTG2IG8COpsguXFFEwC1N08lek3+VKG3wfzw3wWsJX8H911f+8WU3WsMyJkS9r5IGpsYhmz&#10;kIDlOQ1jQCbtatJ3FEsU3QOCRhNFv9Vdnq5ZrpPGHkJCewADwAMMUFPgcgFsWMoskMF9/O1BJbMx&#10;aO3hGn15lPECzw3aI/XGiPuOtZJ8olYq6SCgmE37p+ulH0YzANj0/2YCsNkkJZ/3ScD7dHB4M2Nj&#10;yOn8i85H/b0x0B7340fgcmX7VAOX1KCqsd9+cEvfBwcfLTq9fl7tm+PLK14fN0OyCss5NlaUdXx0&#10;b9qxoZMZp4ZeTz7a91nisf4/xR/tPR+wt/08TAP20TC5anvNZOAudPE9nJkBGF5bGsSFjd9hA//B&#10;OZu2H2ODY/OwBxT02bgtuG7DBmDCpm+gwILNVv3dAQeSHcsCoFAbvyWMw4LlyFm5LZXXDirxy+Ap&#10;t221SF+AEH+zgVk4kXewQhYzAUyWk1xW4GQMwzDBJWVMvsGIjXgpMtasHoCgixwJG/eCHs6QVWKe&#10;XMkCRvIuZqNcyOUiWIcBZ95LOmj1DlAowFioW0gbsIpFbPCLYBzzOkjac/9SztqXIWsZDubqAMeQ&#10;RPlygMAYecqE910OeOhz1q3AQrcRcxaux1m8Hpv07DYYlDrTV0l3NmLl2LIEHBRwWBMPUwU6LHPA&#10;wxrZzoH7VK7EqAeQhBnYsEkac31ZGwyIM3w9Nn89HTsAINn8zWEg6qzemk3TkA1ZMQe1SSv5zFEn&#10;Q5UjKcGAyK34kNAPJNcRwAYYjhQWubUd2Yd8BlKc92AN8k8NCX8YEUDhzKbv1INTrJvxzUhijtw2&#10;ZXM24fNZkc+xYAM11y0+C8dpyDEaK8ZCXFXs1UZuAOAuboeZwFiMqS8xATiMkYyWAhqLmjA7cLzL&#10;idVyNme9VoAN8NBryeTxSIowHd1ZfxcGhzZWO7HpBJhaALAW2B2vZdrK8bQAvrymbRe/pQ5+C1w3&#10;BZwsea4ZjGd5J50C2rnOMu/mMRyvNZ/Fuo9BbcTGEXnPDqnNBpZoDtiZj3ISBFC4b6ue9Bwv/73X&#10;SGGo2VCELo9QcKb32fRTTUcSztRK6UfDUvLxiLhiFnGBNXLCJYXHR2XlRiU9Nkr56a2wnXWcTNWS&#10;O6viN8j/AcAv/mCXZBwcEf+hBrFpymWQWpIY8LmX1qTJtKxIeR6QeT6T9jUpvjjTfOXhfF+ZWRP+&#10;6wUpfqoj8g/uG1Z2uC3Rf0Pi5IqNseTK0mE2hZIDq8llzED2nhI6PqcwPI08ZPNKeaZyuTxE0v/B&#10;wqXyADkZBSz3Azb3wWjuSwZ00rlNfc0DtLJ5ALB5ECfaQ4DNI62mMm3YRUy3BIv37mRJOFYhJW/3&#10;SN0Hw4AN7WpoU6MktKFf75De345L+Rf9EvshA+zeKdzmezz3zh9/K/wf9ooqb3GZbl2Gi0quUHZc&#10;lcNo+XTTDd17916/6dPjN0y89951am3+4PV7O97dd9dGxuj2n5i4X11vfH3fw82v7Z7d9sbeubVv&#10;bJtbeXK7Xt2be4yrzmwPLDo5npZ1dENJ+pF1jYWnNgxkHBnZlnx44LPko2N/idjf+230gd5vg/Z3&#10;nFu9u+28B/kOR/6DuCu9erxRBxzO1GzYsLGrzd4S9mGNZdYEqcqWszxT7J3LkafMNyuAUHUGbGps&#10;8KZs9uYwEluSrk48x40ErDvJaXfmeTiQOFXygd1GBURIOpwxum5iE+M/syP/wd0HajjrvABQJmy8&#10;y3RSC0yEDdeAs2B1pmmK/LWETV5fnd2zueuz0StQMefxhjCCJUhRRmx8Sp4x5mxSD6lqKYxkIUCh&#10;YwhIWHo8ZgmShrqt5BVDzr6NeJw+7GERZ+R6SDnq8Qt43hIkLENeTw9gWMaGaTbMJjrE6w/QogS7&#10;sXo9dTwLSPDP7+E1YRpzurAF62QuNkw2W3Us5rAUtUzZiC36ydPAEqxIwttw3GawDUPeU0ljSwCj&#10;JV1IZSwlJS1oYwJkG0DZnCjL+NsiwGVJM8DIcS7mb3Obk2VxMwYDJTMhLamzdWvew5KN3h52YA0A&#10;2AJabrCbVbCWsPFm8WdiZCjAEsDm50NSX7m9gigkDBnHvbWlXjzZBJ3YAO36MQwAagpEFIBYctzL&#10;ATMTBVy8vnk3BgLkNVNitxyAUCzDuINNHUCzZgM3ZuO3ojjRoJ2cFp9vCfFezHEu4XGLkdrUd6Xf&#10;xt9wiy3m+1jMxMpFSGQKVJbxmCXNsEnAZ0lDmixFUjMBRJY38R0AQhaAhw1AYddOHFsAijakP5iL&#10;DeCiWI0DUqAt8bUGWBx6YXV0VHbsgunAdjxHsH6T8/EHaFdtbMAo0IhRoBEHYb14k6gPp1HmKlx1&#10;vlvJsxAXE4Bed/LCSY3l1lJdSxrn3VXn/PbWrfPfUfKIsk13vLnBcdNX+77d8+1pOXn+PTlx7h1Z&#10;/8V+bNldOtt7xDaS3RgX8gCasF3IbIeGxH9jGyy2DHm3jBoojBFHcadNtPO9MVKaz2qOFOg+UCXG&#10;fOZpueHyTMoamUph59SCwMkF1VF/cilODjcMMPxR2rggo6WuHIub9NwYg1EDZoN0lsMcm4qjTVJ0&#10;kMFzW7Iklvk9Sxtd5Nlqc3mYjgDfg8396fPkPtxoCmh0CxeaApv7yec8QPeAC2BjIA+3mMirw25i&#10;PR4mXruSJO5ouRS/3S21HwzpwKZPGQR+vV0HNj2/3Srl1DPFflwvTm+m7fU68sNkwv94WFHsQc3f&#10;yH598725r21yKH9rZ14BSe+cM5v35J7efCT5yOh7wft6f++7q+Nr391tf1izq/Ub/10d36za3XZ2&#10;5Y62877bWyZXTLSe5/pZn/G2syvGGyc9NjdMOq6vmXTcUD3puqlu0nlz3aTX1gv3O2yo0t3vtaWR&#10;+5omXXH8OG+qAzTqyG9gRd3IJsJ9LoCJDRuODUBgt0UxhRrdssYt5MClKRuTJf8hXTi7tSeJakEe&#10;gNcFQGjNgeRjppaSZjjrM0LuMWRTshoFjHiOBS4l24EKwKMaqydnhuQCbPmP7Yh84T3aAJhwlsh/&#10;IlPWIjaZ5WjsJpxxm+nOONnA2NRMAAAjlQ9Q97OZGbFZLmRjWoocswjpyAjgWc5ZvikgZAgYLWPD&#10;V1LZckBnERvfbFjHAjYzY47NjFoNfcBBn7+ZoJcvV9ISSXULrpuRszDlthGAZUD+Rh9wUjr6fFiP&#10;ulzAhm/E5qrAaxlAopiP2vAXtKbKQoBAsRsLNmIliyk2ofIUpmy2Dpwl27LRG7H5q5yDESCmr66z&#10;gSiZx5SCPVW0Z81m7UIOQWn1pryHktBs1HOVtKMkHjZKM45pKcCiAHEZ76fks2Vs2ssUGHF9cQd/&#10;U8yCeFnxHKf+UhgHLjRe142zc1dkIBe+E2c2Ncc+5El1yXfgSbLagZyFM49XYOSC1GTPc1xJ0Luo&#10;XAZ5DgV2y/lcy9o4fqQzAwBgKdeVtGfMe5kSG0PAQgGMBZ/FmLN0S2JqxbKkTkR9rybIYw6cSDjA&#10;bB35zTghk9mzrGBX9pxkOPDZHQAAR8BAd2wchzeyngPuOGukLZXgV9KZq5LCeF0VI1vud+Y1lfxl&#10;PgrI8NtUcqQJ7NIYlricEwF7TkqUw86R99UxXPUb4eTFHGC3UHZrXISOsGhlRXbm/4HXNopokbKi&#10;Va8yTCcrkXg9duJYw9LuwyybkNN0YHi7UyLfYUzAOzji3qXw9hedEvZW5/nYg22DiePVZvm7mz9q&#10;eHdsspHhX4O/3y2bvjkse745I1t+dVga3xqTQiz1CRgI0rFrh29tEh8ccc4jbKb8nwulALTsA2pM&#10;aAkUt7VfHNvU90Kd1DoYEExyVkWsvFQRJIsaY84aVkTutS6NW3SZ7Q9nNN9vwgX7G7O818fJSnI2&#10;EbjRUmjbU3W0WWpYVQyOy6CBaQz2Z/0GN5lRYyOP4y57sGQJgAKwMK1TAYwOaJLmXACeDMBGx2wA&#10;G3I2D9XCbFpMZQ6D02w3R8rqPRmy9lilFL3dLjVIj+3kbPq+HEdCg9n8djvMZqtUUUAb+zHNUN/L&#10;Pul0JvUHD4j79wccWEneGxO3Z7y9Ybb/yW5/v4O9tasPtr+2Yl/rF757O/7osbflrP3OxvOOE42T&#10;1iRrLSjycqCGwBZabY0e7oCzx4EzS3fOoFzUdei1Az9CJ+5zRt5wJDnrsoFNmr85cr89//kc0NKd&#10;uW4zUkVtBECBzOGiHsulI9KHE9KHdS8uIP4D23JmZMVGb8F/aGsuLdHBLbluwSajWz0KHGAu3Geu&#10;tGySx04AhSPPcxjkPyJdaO3YmOx5LzukFGuAw1ZtVByn+ToYCEzGiA3bFNZhzmZiBSuxx4lkySZi&#10;zaZiwaZgymZnxX96cy5N2RTs1EZB3kA5gExwJJnhjjLhTN+cx9uxQdoAXAoMLNhILNkwTAASQ/Im&#10;hsqthcZvhZvJgLNnfRiDIZLVYgBGyTOmbHgWgNMiJBpjQMyYjVBJKG5IIx58LrUBW7GZK3nJhrNe&#10;deZrxcZuAmAolmHN2bA9MbHmNSzaAQPOnE3YSJWsY8zZtLquztCXKWYEmCmmY6JswTjBLEmQO8B6&#10;7NkQPceqZDVnzN4wCffhSlnJCuT7DudMOZCNZTXx8VLuK97LlY3Uo5/6HADaje/HiePxYLN3IqFs&#10;ymfQVzkJ5tMvwpa7FLlsKTkgA2Q+IwBOSXM2HLsD8o8jz3EB7D2o5fBE7nGkZsUR15Uby5PlzlqB&#10;O2sFdmR1EuDKSYQnDi0XNmp3jtNT/Y44w/aAvapCSgUMrsR+tZLTACxHZY/mJMMR1uqq3oPnuW3k&#10;NTlZ8eAkxpYNXG3sLgrgYLUKSJw4BhteQ+XSbLBgO/G9WvL9Wyg2h4NOjxMHQxxypqqwkxMMA5jd&#10;MliTTmLjUg8pbS75L5X3WoQstqAxXebSrHJRLWyvMkXmVCTKnGpYH5LT/CryHHVpTLpEIq3g8RXc&#10;X0YRLNfnVyXKrGpyajxmZhX38fzFlTy2HKchrzOvmlXJ+7DmVCXz2GRZVE/MGzJlHjZk9d5L+f6X&#10;8n0s4WRInbiYq1jA2F13830ea5xMeXvw1/SM+2zN5oLza+izlvVWuzRRnDj6+wOy4y8nZN03+6Ts&#10;w0FZSQeHlZupF4LdBGJ/9sPKHb1zQFJOjEnTF3tl9Osz9Jgb0v227IiZKnb13VL1F6+hopPWXRkV&#10;Nk1ZM9QJ7I+9cWbvrStexXgBn41rydnkSe7+Smk80Sn1J9qk4jCthzbTwgaDgFG9J7N3aJdTYQCz&#10;QUJTYENR573kbe5lPPS9FHbei+35XsDmPizR9zNg7YFSAKd6qTzZasb/+QC6VSQy7TRTkk5WS8m7&#10;3RfABmajGnD24UZTYNOHjFb71YiO2Ti+k/6e8ZtRL/7Yn/nf4vUmZOKqoncmnos4MRTvtbftuMuu&#10;xr/YTNROuuxqEjeqxJ2panail5MDBV0O1BXYIBdZQNHtyGc4I1+4cOmBHdId0PEiKeuOTu6KLdOD&#10;5QboeGzirAoa786G5QbV9wBs3FmuLDcdqMBGAAQblgIfR1qUewwDToCN8xC3h9g4AApzNjJrLhXI&#10;WHSxaXewsZJEtUTjNkfzNmVZc78Vy7aTTbadPEg3Gz7WUVMeZ97JxtDBmSqXlt24eLoAB55rpp6L&#10;TGKKc8mUDdoS2m9JAlYldK0VmLHx2bKR2rOBmiNr2PB43XsqlxAMxpbX8gTMrHm+BTKLDa+7gs/g&#10;hgxix2Ns1evxN3XGa8tGqpY9DMlKOYk421N/V0zJns+nNkkXLK9OnK07834qr7ASgNRZbwE1L0DS&#10;TTmrkIYcAR1bzhI9uU81O1TJYjte00Ylp9m0LZUkRK7DhDN0dQZtzJm7Ylwq/6DkKQtkMDMluwFi&#10;ShpSDM2avIX6mxVAp+QPxdRsYFwOKvHNsToTD3VWvpJjXMFyBdBXsPE7wiAUSDjwfFvl9ILpKDZh&#10;ieymLMI2fH4bYuuAdKUsy4otOAHkdgC0LazAgc/rBIA6KwlyHbcBChc2cxc2eF8AwBMg8FJSJTZm&#10;N/62CtBYgcvKkdyWM4DhjGHAAlOCJQYCc9ihlWIJMAIrNn5D2JQhLFInQQJqS2BmC5G/FsNqDBQI&#10;qPyQksKakfua+BsS14JG2B7ynnKKqeuz6pNlNkWJKsm9iA17LnLYrCbuxySxANCcC3guBFTU9TlI&#10;g7PIYc2F/c2ANc4kfzYL5ja9HaDgMdO5bxqNKWfC8ObxvvNhxDNUwWPdWpnWQCFkbRIboAIapMwq&#10;8nCsOYDIAkBkaTXSHIAzt5xjqeP9a3gdtaqRIHnOLMBpBiCzoF7li/hMrAX1sNgGPi/HrdYcKvtn&#10;ViTxeny+Rtx16gSE34iBkmSHMydNNuZ+6zxR/InvvpqTUceb34870fQX/4PlEn6iWgre65WWrzbI&#10;+j/tlfavN0rNF6MSwORPUzWKYAssCyv+Cuz63kzETKOSfuh3R6TsowmJPtFNMXHPH+M21bd71mc+&#10;+kMNAP+vjTVpR1m151gsdUlpNAktlsIDtVJ7rFXqjrVIzbEmydxJyxrGKCyqc2b8gaU8XK4nDxQt&#10;htkAMhlz5R7yNfcANPdQZ3MvDOde2M29WKLvY3T0/bS1eaBmqbzSac1JdJisYpZN8IFsSTxVKblv&#10;tkq5ihHW5y56ovV8tVkGf7VN+n+7TRp+RWuiX7aI93tFv/Z7t2TZ/+sz/Ef9Pff4phvqPtztHLi/&#10;86Tlxsrz5pzRmSA9mUHDjck9mJKPMCbXYbW1RmwmGsRqGwCAVddmR4PYcdtWJc8BFEcK0lxYbrhQ&#10;nDYhGbDsWbacddoCKFYb6qgGB5xYtixzxRQAFXPOTM1xCZlyZmmuzjaxtroDZq5cevB8N842XTir&#10;duKxzjzWHveRDZuvBZugFRutYjs2jJ61AQjs2KyUnOLIdZcBHs/m78wm7EjS2LqfhHy/2qzZyKHx&#10;tuRR1HOt1ePZyNVjFANSgObMsTmos3SAz4X3tOXsegVn8a4wMiseY8+xKhnNhec4cCwuHJupGn8L&#10;CFkBMi79vC9n9p6ApBWbs5mqxVASnjob51JtqO68lhMbtjuMypkN2xkm5sRzvAAo9x42V/IOKzlO&#10;BSxeHF8wRYU+xNKLWHhzbEo+cuV1/JiC6MX766yx2F+tOAYP+lC5EB9vPrMnhXRm5AIsSCTbAoK2&#10;AIYCIStAQIGCDUllC7V4nh23HQASN1iLK8/z4FK5ttbwHQQpNkBcVm6g1oNjWAODWIXk6Az7s1cG&#10;CRibDfKeAg6V+FdtW0yR+kwwTJgj/5hQ8W+B7XoxBgbDfmSrfiUhsrErZxdgNB9L9FJkPmUZns9G&#10;rZjcEgBgERu0Yl064wIAsRRGpABB5UnmYhleyma+VG3wDbjo2PznkxNZBIAsRo5bCrAs5PWVDGmk&#10;GKQ6DmRIJcPGUQwZubNT4ncP0GZloyTsGpCYbTgLR3FbjZADgnVHjbdTc0Peh55oMVh9k5hAGbSO&#10;XAgnBBFcxm5p5zq/B+LuCZC6c+Jj00LeBZOAVX2aWDfSmaA6XiwAAFce40ScrQBgG8wEDsq1pXJR&#10;MFJHGLAjJx6q3kaxVGt+L6qbgTmsSJkTrHryJm06Cyc5CZg06cqfNGjNnlzekT9JfmnSuCNvUq85&#10;c9KwnUabrbmThk05k0YdXHblnDXqzfujYX/BX/Q6cr5Z3Jb1x8UdWX827Mn745LerM+XjxR8Zjtc&#10;fNhxJK/bdawow3N90bzgsSrjhPVNPsU7eudk7x666W+7TqsJoiZb41IMdkb/as2p0vNp73dK3oe9&#10;kv9+l1R80s9GulN6398hER0lElCdJUGw6PgDNEWlR1jDV9h+f7OPM/wD55oOjJZFVVff/M/YRCO2&#10;ZLdajwVzQhstCTCz8sNN0nymB6BRYNMsSfRJWzUYKS+oBpyVhvIQeZj7YTb3ZQMq6QANAHM3QHN3&#10;/Ewd4NydyEqeJffSEfq+QjoJVC3j5MGW3GEENXGpErw3W1Kps8l6vVlKf9El9R+Tt/kck8CvtpCz&#10;UfbnbdL01ZjkftYm1u+ly6y3Ip3+GXH4l79HxQdjt0Qe789x39r0pf1gzaQNhWSWY8hIbCoWbPSW&#10;E3ViSu2HIRXm+lRxmwA2ltxvS7LVBoCxQ5+1h9E4w1bcSMK6kk9x2950zm28+az79uazLuPt33pP&#10;dH3rvaPjW989nd/47er4ldfO1j+4TTT82XdH2x/8d3b8fvWOrl+t2t7x61XjHb/z2dr6O68tTb/3&#10;2NL455XjLX/22Nz8rScLFnQe1nPeoa9y0qG/YtKWzd2JjdmZDVXZPa1gH+pM3JT/tMb8wBWrsFZA&#10;pBjJd8zEElnNgtvm3G/OhmAFs7GAmRjr2JBiHOjdbNbKyaOYjw35AZtONlHYkWJEVriUdJs5jzXn&#10;NRWbUZuyPYzCq69CfJD4XHpJzq5r5myfzb+XppBcOnQDCD1Uv6uNWx0vx+HCfc5qkdi15xhsOAY7&#10;9fqwDRuOyxWw84XpqSS0i3oP5ZRSeQkeY8Ox2aoFQ3PU1Y7A4rg070ACwbWkksvqfkf+rmpLrGAp&#10;9uSe7AE8lbNwUbZZQFFJU6roUbEGR4r/7NiEHZGG7AAIB5XLAjCUvGTJxqzyEVZc2sFa7HQyIu+J&#10;bKTYkBWsSNWR6GpC2Bz12dQXkQfSud4AgTmcvc/VueAAA5U3Ajj0dS6uPJkHGCwh36CHbLhMPR+m&#10;Y0wBqQ2vr04uXLGLr6F/2GpyHSsBdXeAeTUnJR5IWoFjVPIjf3oo6zDfhRd5IE8+sxnFg86NtKjB&#10;7WRSQZucUlrm5EbJwvQQWZQaLPPX+su82DUyPyFA5sT6yoyIVTI70kdmRnrLq2ErZFYU1yO8ZWb4&#10;SpkWukK3pod6y/QQ/h7kKTPDuOT2DJ4zIwbnVPQqFpdcn5uwZnJWov/k/MTAyYXJgefnJq85Py8l&#10;aHJOkv/5mSlrzi9KDfl2TlLgn2elBn0zPy3wT3PSg/44Ly3467mJ/m/MSlx9fFay/4l5Sf67ZiWv&#10;2TUtec2GGWtX58/PDM6akRxYMjPVP35Gin/Iq0mrXV9M8Fo8LdFz3oL0NXrTElbNnRru/tKMSO/7&#10;F+aF3m6c6XfLPNbS0jW3zcmOuOnx4oBrFzYmXqcupx32uVrN0vlOrrpoS3HwhoJ7HLqj+g3Wh50N&#10;JT+RxoTPeoaEFX7QL7WfrJPe3+yRgqN94l+TKauR9RJpW1P3y83S/etdsum3R89WbusO0hmI/gn/&#10;fNclDpkN+9NdIYnpoSVSf7JTOt7olzq6jdedoLffeAZSb7jMqLOTByv05YGypXI/TrN7dRIaYKMD&#10;mhlyV+x0uTthxoWVOAN2g6yWQy6naD5s1JKTsjDYUyo9BHPoZF4tmacbpJg8WDWdtJu/GJOOL2lZ&#10;oyvuHJfOX8MEydtEfAJLfys/7Z8Qhn/dW6S/sfHpoN1d7W5jdV879tdMOnBmbKtYB5KYyr2Yw2RM&#10;xmEb5GJsABbbrXXkZurPee9p/0PYoYG3kk6ObMg4vaGz6r0dvu0f7Vve9vmhuS0fHnm85v1NjxS/&#10;tf9nxW+9de16lhpwpVrSfzf69H/9uFRn2u/X92H43r3GUCnlXlMDsr5fiadPX5N/uvvWnEMDj6We&#10;HpmXd3KdXv7JkYVZR0eMUg4N2STs7/aP2NueG7S7bSB0V1Nf0M7WdavHG7Z5b6k55LG+9hduY5Vf&#10;e66vPeu5oe6c6/rKc2jv5xxGy8/Z9ZdO2vSVTZqziao8jzFnk0YsE5LgStayZCO3ULIPG74CLgUy&#10;FoCaqpVQeRAnQMie5cGZrQcAqIBH5SlUkloxFnsAwo3bvrCRVWM4o9Y1iT+V3r6AkGJfdpzJmig3&#10;l5K6eD9VkKhqUUw5BmuV4FbOKR5jRp2EqUpQk9OxBigsdY4vJCqep/IyykpsDRjYcL9qdGhC3scK&#10;Ccma28u4NEU+Um1LrHm+A8CyEhnTBQBRCW7FzFao3BnsRJd4B3w8lKsJNqWrumfDd2KpSx9+G6qi&#10;3Znj8oLh+HHmr5xgK5CzFMuJhI360yrFXXVDJuflSc7KHjZl3cxZflO6mCML2cI+bJFzDEvjxYzc&#10;gyGV5PrUWRjnx8jitBBZmBggiwCC+UkBsiA5UBauDZT53Dc/KVAWJQfpwGJhCgllHrsoKXhyUWLQ&#10;5JLUEFmcEjzJ/eeXpIWcX5wefH5havD5Jdlh5wGZc0uzQs4a5ISc1csKO7ssI/TsspyIPxnlR31p&#10;mBnxuUF2+Ad62eEfGeWEf2aQF3nKIDtixDAvYkgvO6J7aWZYh0l+VO/ywugio/xof9PiqACTgmhf&#10;w/yYFcvzYj0sS+NsLfLCppkURLxiVRi1wCQ3bPryrKBnTHPDHlmYuPpGGmFO0c9fceu0KNubH0p0&#10;v07XFPNv12W6EQH/lE33R99t+Bx6TasXGHQFb7ZdH//HwH0Fk37HiyWWOTlFHw5LA73A2j/fSfFk&#10;i6xGNgwlMV/wXo8MfbbrXPW2nsjEHzg87u/9PJ4jcbtNR1aL/9YkyT9QLa2v9Uj3WwPS8XqvNAM8&#10;aQyWWzMcK0ubXeWhimXyIHmY+/IBmqzZck8aQENPtLtiZ8pdMdN1gHNXHMAT/yrsBvDJgO0UzJPH&#10;YTdz2x0xhwTS4y4LZ14dYFMnFR9Ra/PJEJ2e+6Ttc0AYC3Q/DKfjVxuk/othSfu0SQLfKd3033Xq&#10;/ns/4yX3OLVxB+wfmrpqR0eD27qmvzgMKMfIBVbiQp8lh81Nk3abcH6NN5933N70h8ADvSdTjg+3&#10;lb27y6v4rS0v76YBJFbm/3Z+xiX3gf/2gDju7wHMh7O7qC3VN8cea7ov5Uj7tIwD3Ybp+zr9kg92&#10;pKzd35aYeLCrLmFv+6bw3c37Ina1Ho3Y3fxu+I6mzwI21Xzsu7HqK9af1myuOBcy0XAuaGvjedp0&#10;nF81Xn/efWPFeS8kSP4+yaY86bqubNJptGLSdaxqkiT2pCOSmxeS2CqY4UqS2CrJ7g2QO5N8tgcA&#10;1IbuijFBtTZRiXgXQMYOgFCJdWv0fCv0fHvyKY7o6pawBVOaG1rUJIlp5VoxKo4Tw6IYMSiLE72S&#10;WNHLjhSjvGgxLWRoVTF9n4rixCAnUm3IsjgpSJamhMri5GBZwuZtkBXO7WBZmhQieqnhskyttDAx&#10;SIsQw4wIMchUl1HCxsxjmWaYEc71SNHPipo0VitbXUZPGqVHTxpkREyycZ9nwz5rkB/1F5OcmD8b&#10;5UZ9Y5gX9Y1BTtQfTfJjPzXMj/3MpCj2VyaFcZ8bF6395fKiuM8tKpJOW5UnbjYvS9pnWZKwx64i&#10;bYNNVfpGu9q0OqfarHSXusw09/rsfK+G3DTfpkK/VTVZdh5VqfZu1RlmXlVpxp6VaZaOpQmzncpS&#10;H/KoTHnCqS71Iduy8LttixIfdC4O+Jlug8fhNM2HBLTa5C5sdP+em/yl+B8Nd6rj+gRT9+05b/jt&#10;L5mMO90sqe+0SsWngzLwx50yfvaY9P1qQoo/7JHeX+0433Nma01UT9ZPLqOpvmMu/dFvWIwEADbJ&#10;knugCrDpBmwGdeymnq4IUetSqW1ink69Fd0D9OQh8jD35s6Te9Jnyt1J0+VOQObOqFflzshpcmc0&#10;l9EzuA7oxHA94VW5K302rWsWyJOVRjK31UX8GFmQtq9C4o9Sy4PM2AjIlCiZ8cM+af6EppxIah1f&#10;bJBWRjmUfNopoe+U/jFg/39Qy5rQnZ1PrtnaPuQ80vyty2jDpPOIsmDCYjiztV1fPbl6T8cXJW9s&#10;rW58e49F9eldDy5MXPjXfkmX4m/7n35Mf8PEvh8kpqQINT/Epzrv9oDixJ+pqYqGXC7LirqZ++92&#10;KE181aYgcYlTZvQtDuWJL1iXrHW0KU2JsS1Pq3KqTitxrM1IcKvNznepzmh1qE7f4VSZtt+5OuOA&#10;S23WMeearL2u9bm7PZvydrvUZR1zqM5517M+7wPXxpyTTjVZ+11qM046VmV+5liR8Su78rRPrUtS&#10;3rWrTH3XoYLrpUmfWZUm/da8OOEvliVJf7QrT33bls3cpjj5c+7/xr4y+deOVRmfuDXmnVrRnH/Q&#10;rTHnuEdjztu+zYVf+rYW/CKmr6oteqC2M6S7cn1Mf31TSE9VR2hvaXN0V4VtTHelTXxfjUdsX5Vp&#10;XG+VfmhH8ctBg4U/X1GbeKtLbtgNdOe93hC5Rlnj1dKdvX5XaPsfd/b2T/8R/hu8IaDuWB+z0Gtd&#10;+oexxysny1VfsN/ulrGvD8rw7/dL8+8npPMPO6Xpk82fVZ0aWvxTf6KQjfkvWvUGf2UxFEgdVoaU&#10;HGpgquqQ9Lw5IE2nO7E/t1Bnk0OuLUTm1tqS8MfmXDBf7smEzSQpBjNd7oh8Re4If1l3eU8UQBPx&#10;itwZ/pLuPgVAivHckzJD7slaIE+UmGKw8SHHHCsxJ2k4eiZOMj7ppKhzu+RhKa/9aIBeaWPYocek&#10;7ct10vBZv2S81zwZ8kaVy08di5/89YMmBh8O3Na93nWs+RvHsYZJa/Ix1iPVk/Yb675cta2xIeXI&#10;gFXumfGHVI+vn/xgtDf4sSOgzsy/X//1tf9vf/uxj0N7PS0C/1sE9DjxWNWWGBm4Of938Ufq6X68&#10;lbzFLmkil9P1u4PS+/tDk31fH/5t9dsb/VWrqJ8qfKtHM5wXtHuK60ikpNCAs/ZYG0AzJL1vD0rL&#10;6W4p3FMl4bSqcW0PkOmVFvJwMXZmJLS7kc/uWgujifsObEIBF9a9YQBO8ItyT9CLjLB+Ue4KYYW+&#10;LLfDeG5XQKS6Q5culEe7LMRkZ7w8NOomz2xfI9l0E2j8lGmzb9SK/6kC5LUe6fh8DLAZkqJfdkv8&#10;G5WbbE8nXvNTxeEne11dx+E9I0+H7eytXbWp7VvnDc0USDae89vR9U7EnoGS2L2jM6jm16bD/WTf&#10;gPbCWgS0CKgI+LYk3rmiLanZcyTzzxH76yXljT7J/pBx3F9sk8bfYJn+7aFzNV/s3Vv07tYXfuyI&#10;KWbtN5hSbNHtj1s0VFJ3lEjVkWZpPtUltcdbpWg/SXwmdQYMxIhjC0aRCnMGpjEQjYLNe1Nnkash&#10;JwNruTscqQxQuVsBS9ALcpf/s3LP6mflXt/n5V6/5+Vu1p2rXpDbYTwPlSwjNREm3tTbPNBtKfe2&#10;WMpDQ04Sc6pKBqmxKUNWfPXgGllzOk824Nzr+WKjVNCUM/f9pi8SjpXM/bFj8JO9ngKZwbcPPlB2&#10;eiLbf2vnX7w2tp1dM9H9WeyBkezsQ/2v/K2F8Sc7CO2FtQhoEdAi8F8isLox8W6v1tTtXmM538Yc&#10;bp5cS3I+7heDUgTo1Pxqt5R9vuvbsrfHi7K/3P2jzXYJHE6/y6Ev6KRjfzAGnQRJ21UoBXurpArr&#10;cym1NmrEQDSjon36QnRgs6DKRh7NX8h0znlyV/Krckfsy3IXctmdgc/JnQHPyt0Bz8m9/gCL3zNy&#10;j//Tcnfw0/IAj7k7FADCofZSu43M34RLcb23+O7KkIfrzeQexkXPX79KUs5Uygg1Nge+PSEDv9su&#10;C4+FScgH1QDQhNTQuqbx04FzYYeyihikdumzm8O/fvfm3g8PZibuGf4qdMfA2fQD6yZqTk2YfOcC&#10;0378WgS0CGgR+JdGQOU4Xeriws3rov5kywykFXsZOHeKwX/vDkvmJ5ul9NNtk1Uf7fg6+9igz0Ic&#10;rD/0YP17k+c794Z95jUUIaGASjoFnaXMsak/2sY8mzopYszAWvqiBQ7GiXmDp7xaTsuZUgt5OX+5&#10;PErXgLvjMABEvCh3hk4FWFghUxl9MFXu8ZkqL8TNplN0qPhsCKRBrYtkHSiR/BM18lifmThtCJW8&#10;w9XyfL2J3F21UJZu8pOwN4qkkwLYAXJWg78bl5QP6+Xl14PJZ9EF+ustMvCbLZL3RtVb7oOrHv6h&#10;n/sne/6E0MTyy9NO5ScnzmTvHvuq4fBEXfeRvY/rGmBq/7QIaBHQInCJRUAZSByrE6KX10f8ypQ5&#10;Sm67KiT4RBfutfWS+cEmKfp4YjLrnQ3vJh7stfoB+9jlgaMpQSuHI/8StiVJknflS9beUhpv1lBn&#10;0ybF+6qR0SolCZty2PoEGp2uFr0mR5lfZyOzayzlUXqjPcpY6Ady5smd6a8yYmCGPI7l+b7Ap+W+&#10;NY/Lqs7VTCFl5Pc6HwndkCCJW5nt1GQHuOjJywMuEnO0RJ5nNs49FYtl1vqVEnmyRDq/WC/rvt4t&#10;E/SVq2D89tzXgrFAb6IDwx5p/mqdjP1ux/n6My0rLrGv6zK+A7lcjQ/e8Omx5uKjG39ZtXc0eOTw&#10;J1oe5pL7prQD0iKgReD/FAGPhtQHHKpj+/XqI/64qCtu0pwWN5GATu67myTngy2S8vaGc/mvbdiR&#10;eXRU9Q77h06eA9YXXxu3Nb8+YSIHG3KhZB8sldJjdVJ9slFKjtbSH61Mcg+WMXY7lZVGoXA0bah8&#10;KdL2pa3USloSWcjUSgO5v3iO3JX1Co6zl+Uh1txSA4qL/SRpL41ce9xp8WMvKztD5ZViY7kzb548&#10;inXaiL9HHCuQF1rM5a7yuWI84ifZZ6qlB4PApt/tlfE/7KeZ6biYnYikd1qfbPrDXun5zWapw5k2&#10;8af9fyg4WKFa+Fwa/xTQDH962KPqta0fFu8f7Sveuf6OS+PItKPQIqBFQIvAPxYB27LYl9zrkk+Y&#10;NSZMLuiJF+ttRRJ6skuS3h6TTFxs5R/sOtv63oFq98bG6/7eVy6mbiV2e+Zo/O5sxldXSi19ylpp&#10;jDmE7biRDtfVr7dI8ak6id5NE86JZIbqYRIY9Bf3vmCx7qRbRK25PE1DznvyGAWdP1eeK1/CcMRk&#10;KXyrVPJfL5HE/Vnyap2Z6NW7kuuxlSdzGLjGQLXHaXczf8hVgvYmSdmbTCztt6M9krcUnayR9g+H&#10;ZPSzrbLldztpSrpdPA6sFfO9wTL61RbYzj4p/qRDtnyzWzrfHU39ez/nT/q4nb88ese6z48MNL2x&#10;42TXiV2zftI3015ci4AWAS0C/5wIXO5QGDbTvirumGFj/OSyfhL3NPEMPtIuSGqS+87Wyeo3xz+N&#10;29hs//ewnPy93dcn7S7sTt5TIHmH6qSEXmW1Z9pk9FNa5vxiSJre6JIyWE7szmxm3GTKqnUxNJpd&#10;IXZdq2m26kjnZ315rERPni02onmprRSerJLR326Qzl/2ScsHHZJ5mAGAHV7i1hUscyutxKjcRV7K&#10;N5K7M2fQiTwY5pMtHe/1S/mpenmlyZiuIdESMZ4uRScapfqtTmmhS3bS8VKZtX2l5L7VLHv+fFTK&#10;Pu6Rli/HpOuXm7oSqdn754T9v3mXg797a+GGjw9vH3j3oEtiT8+l71r4l0ZLe3MtAloE/u0iQFGo&#10;VX6Ik11V7CdWnennjRniZ7mtWPwOtUjG6WFJ3tZ+3r44/oge/eD4bP9tNxNVTBy2NTvTayx2MmhL&#10;GoCSLRn7yqT6VKtUnWiWWowJRUfqJH5HvoRuTqOXYQyMZjX9BgNkYYMLnbPtGNHgwHjohYzx8Jc2&#10;mo0OAzYbvt4qJa9VSfBELG2bAsWsyUueLdQXg0J7ealguTxZYsDICX9ZMuIpFa81Sy8dA5xoAnpn&#10;5QK5myFrd7Yby/3DVuK6K0G6PltHoScM650u2fbrfTL+x4OYB7ZI16frNyTu/ReNilZtVvb/9i39&#10;TR/sze1/bcc9/3Y/IO2AtQhoEdAi8A9EwDbK52bT3OA0p+r4v9gyWM9qLFdWbGOGEb0DZ6er3nhr&#10;/mKYFFI7K8Tm1v/uZdfuKLd3G4n72nNdnKzZSG5mIk+y9lVKPvU1+UzoTNtDH7dtuRK+MUNWj64V&#10;+84gOnXToLXGifk/9mJR600Pv5V0hc6Sjnf6ZPsf9sjOP+2TnBM03t0YQHPYcNHHVHBn9nSGrM2U&#10;uTVW9AaEJY3Hy+ptyVJ2qkk2M5mz4FSD3FG1hP5pZkhqQbJ6d4rkvlYrw7/aCuDQTYDGpZu/3iet&#10;tLVp+nJIWj4aHlBtdv6BcP24D/1ndUj9cY9aezUtAloEtAhcfAQeZzS0aWZAjWN1/FnjugRZlhcm&#10;d7vADhyN5aUg58nl6aHfWqSG5l228P/fXiv7YOtTbiNr37cZjKAJboqE0HAzfXeVFB9skFLa1hQx&#10;ZydzdzkjInIlcDRJXDpCxKE1UJbVusuySmexqfURu7qV4tTkJ6u7QiUY9hNFfzVrHGgze81pdutC&#10;t2gaxNaZSOKOLGl/ZwCZjEGCOzKZrRQhmQcqpO+j9RK/t1juLF/K/CB3RnInSNjBDCl6t1G6caCV&#10;vNfJ6mbmzYiEv4E1+/NWqfmo6zdpeytsLz5q2jO1CGgR0CKgReCiIjA/1OOB5WtXjcwNdTt3t8VS&#10;uXnZPPm5wTx50MFIXgl2PW+QGvqufVak0d9Ka4kTjT+P3FS0xaw/VGyHIiVsM63/d5ZJ1p5KKdhX&#10;g/W5RnL2VEjyRBEta9IkpDdBvNoiABlfcawBYJoiJaA1UpyavSSgJ0QCuoPFstpGltYsF8dON7q5&#10;ezOA0EH8N4ZJFm63qJ0ZTImlie16H/HDIBB5LFMSTzJAbmu0PFNrxlTcleK9dS2OO9rVfNwl3b/Z&#10;JCGvMQbkSKx4n0mXmLcZfng0mrHRozL04cb3sw7/c+b9XNQXoj1Ji4AWAS0C/7ERsLW9cmGAg+HC&#10;IOcTT9obTd66ZJbcvGC63GawQB53NJUZYR7nzbIiN1llRzyhYhA7mn/fgib3/Q6DgRKJvTnzSJEU&#10;n66SitfrpOZt5uvALirfrpX810ol7XAOEliMBG0IApRCJWZrpASuWyPOHQ5iV2MrVtXWYltlJ+61&#10;nuLA6OhVnasksDeQnmqeYtPsKNatzshwbpgGuN7jIa5j/H1PpEQeWcvEzlKJPpQhszqcxGsiXhLe&#10;KJOCj1ok7Z1KeXG7k1geCqY3Wp5k/6Jc2n/dLU0fdUn0RP6YarfzH/tdah9Mi4AWAS0C/wYRuHKO&#10;v439y16mv3xw+bzzP5vzstw0h4aZRovkSQ9LWRTnd9a5JG772j2JXyWciJOEo0lS+GaJlLDpp5/K&#10;kKiDUYxU8RCDYRMx7jXGGGAlxrXG8ngO7Wiin5B7w5+Qe8K4DH5KHgp6Up6NfEGeoZPA46HPy8Os&#10;mcmLxazEShwa7MW+yV5sm53Fs9NDXNqcZTktahbXLSeXY8owQ0tmRLlJ+B4mhB5PkYwzuRJ7KFXW&#10;Hs7ldp4knMyTISZ2DjBYbYAO0ENfrJO6X7RLzTttkn+kQlZ2xR0wL/d74N/g+9AOUYuAFgEtAv+5&#10;EXjJxuaO6SssWl5wNz97t/58uWHaizJl/jS5x2yhvOTvMGla4nreKE9fjLOXy5KipWJSZiR+LT7i&#10;We0my7KWiW2ZLbOgzMQGa7MD7MS4wUxMq8zFosKa2VDGMitnobyaPk+ejZ8jT0RNk6dptPl00Evy&#10;YNTzsqzQRBwxB9g22ol9s4usGVrN+HVvxq7biH6rGdN5XZjY6y8BmwIkbEeoJB9OkpQTKZJ5JlOK&#10;3i6imLNWer7sk/5PhwGbEUwB7VL2ViW1ORWSd7JA8o8WSwJdCbw7IoP/c79B7ZNpEdAioEXg3ygC&#10;T3sZP/eyh/nYsw5G526ZN12uf+V5ecBksehlOop5iY14tvlK3OYkWTueLMk70iTnQD69ywol4yDd&#10;BQ5kSMperNHb4iV4Q6SsHFgFS1kB+DgxXtxKTCqtxaCKcQHU0uiVmMjiEhprFhmIYbk5wwutxI7H&#10;2be6yop+H8aUB8vqsQBZsy5QVm8OkEBAJo7CzZSjaVLwOhLem2UUhZbAcLKk7J0KafywRdoYntbx&#10;SRf1OLjjdmZKDiOl03fkSMhQwlnLRt/gf4vGnP9GvxXtULUIaBHQIvBDI3D5Yzb6jz/vYLjtAf15&#10;3y6Pc2N0QJjEbYuV5KOpUvxGiTS910oVf7u0vY9U9UadFB8pxtacLOFjEeLT5SsebYBMvbPo0Xpm&#10;Xq4+zjdjWQor0stczrhyfZmbskSWZBiKXrqR6GeqvxmKYwUMptVfvNtXiGurG/kbO/Hu8Zbg9cGA&#10;WArFoEWSdhSjwKE0QCddcl4vwG3WIA0fdUgLRZwdn/RIHzNtNn09LqNfbpCu9wak4kijrOqPV10E&#10;/qEWPT80gNrztQhoEdAioEXg743AtMuufth0md0CX8svAvvDJ1czoXNxnbXYV3iIc7WX+DT4i18t&#10;zrKqcPGrCBXPktXiVeQvegm2YpLoImYptjI/2kAWhhvI/GB9ecp7ujzkMlXud3lK7rF/TO5xekwe&#10;sZ0mT9jNlwdtpsmjTjPkCfc58oLzfJnuuVReXrFYXvFZLDNXL5G5QcvEOMlKnIvdxRMbdQAzdTIP&#10;5Er+6UJpeL9BOj/tkp7PhqWfrgG9XzA99MsR6fy8T1o/7DufcbhcA5u/9zvXHqdFQIuAFoF/VQTu&#10;mDr1RrusgALLUr9vvcoDxbcqWHxYvlUh4lsTIisrg8S7PEBWlK0Rz6I1YpHmInOiTcQ8Fuktxklm&#10;rTaQF7wXAiQz5S7HF+QeB2bWODzP4tL+Bbmb++5zflEedp0uj7rNlKc858kMX31ZEGgm1rEeYr/W&#10;W1ZmIaflhUpkJSaFuhSJrIiTiIpYCauJkZD6SAmqD5fVFSHiXbpG3Et8ZEX5GvJAq8S9K/Bzu64g&#10;g39V7LT31SKgRUCLgBaBfzACkX2lBnqlvl87FQcAMGEATrju0qs8RFwBGodibzHOJD+T7iKLE6zk&#10;1VADeTXYUJ5dvVieWbVAHnSdCbOZL/c4MrlTt2bKfU6z5H6n2fKg81x53B0HnPtieXGNgUwLMpEF&#10;ETZiGOsmhgnu4pC1WlaXRklcQ6qktmVJSkeWZPbmSW5/sWT1FEgqt+NaEyWiIVb8qyLFvdD//dmp&#10;9nP+wY+oPVyLgBYBLQJaBC6FCFg1xjztUBr8oWN5kLhUhogTrMalNkBcqoPEqmSNmOauFLNMHzFO&#10;8ZSXI83l1QhzeS7EWJ4IWCqP+S+RW7ymya2e0+SOlTPlthXT5c4Vs+Ux3yUydQ290Pz0detpfyOZ&#10;FmYpc2JsxYjXcc4LFO/icEAkBkBJleTOLMkbLJKyDVVSurFairnMGS6SmFYajpaHikWuzzfLc1eF&#10;XEZvuEshZtoxaBHQIqBFQIvARUTAoDrY1aQ04BunmkiKMsPFsSFCXJqixLjKXyzKgsS4cLUszvaS&#10;F+Ot5floC3kgXE/uCFokt/nPkxvI29zkRwGp/5wL133myJ2+i+Vu/6XyQABAE2Qq9ys2FGUhS1M9&#10;ZXnWKnEqDhGvsghZQ4udiPZUSezNkbyxMinf2iDV25ulYqJRstaVSmRHurhXhYphsd/nS0r8Z1zE&#10;R9OeokVAi4AWAS0Cl0oE9FoS73ylcuUJi7oIsawNE5N65tY0RsiyKj/RL1sty4r95CXktMeTLeT+&#10;+OVyd7Se3BK4UG4NXCw3rKGGZzXLb55MWQngADY3rlkoNwYukltD9OTxKEu5L9Zc7os3lWkZLqJX&#10;4Ce2mA+cqiJwqqVKZF+WpK+jfma8Vip2Nknj/m6p3NksaeuKJbA1idqeAJlW5bnv+QqnWy6VeGnH&#10;oUVAi4AWAS0CFxGBhROJV1l1JPYsrwsTq/oIMagPFIvmSDFATptR6kX9jK+8lOMs96eby88T9eWm&#10;mKVyQ+ACHaBMAVim+LLI4UzxU7cXy5SAJXJDyFL5WaSB3BtvIXfiOrs92Uyey3UVvTJ/sa2LEufG&#10;WAnsyZLooQLJ2lIreTsbpHxfqzQc7pFCrkcN58iK1gRZ3hgiUxu8Wy/iY2lP0SKgRUCLgBaBSy0C&#10;ll2JdbNqVosFDTbn1cNomkJkaX2APFLqIK8We8kTuQ5yZ5aZ3JRsIDfGLgNMYDXBLMVugtRaIlMC&#10;1dKTKaH6ckOkkdyQYCK3plrLjSk8L81UHsyzlyWVAWLZECVOLQni35cjEaPFkjFeT9PPJpp/Mk/n&#10;cLfk7mqQ8HX5NPRMEKOOKHm8dWXQpRYv7Xi0CGgR0CKgReAiIuDUn1k6ryFQDBvDmC3jRifmFTKr&#10;drU8We4uT5e7ya35FnITxZo3JRteAJsoACZ8IWuB3BDKCoLZBC1lATZhBvx9OWBjJjekWclN6SZy&#10;U4aJ3JtvL/rYq02xNju0rhW/gRwJGyuSlIkGuk03SaECmyM9ksUU0vCNRWLeGy+vDoSdv7nNafFF&#10;fCTtKVoEtAhoEdAicKlFwLhvbfHTDStlaXOoPMDMmqcbfOS52pVyS5m1/JzGmj/Lg51km8pNKcvl&#10;xjg9uTEaKS0SwIlEMotghQE0IctgNep+VgzsZi3AlGbMMpEbs83l9iI7mVmzRowbo8WpM0XWDOdL&#10;9JZKSd/VwuC2Fik61CHlR7oldWcd3aWLxXUwTcxGUr69vsnmvkstXtrxaBHQIqBFQIvARURgYW9U&#10;9lNNPjKnOUgerveQn9c7ym3VjnJfuZPcXmonNymwybOQG9MBjxQkshjFbhSwwGTCARkcalMiuFQr&#10;GqCJNYTVmMsNmZZyYxbPy7OWO8qcZG59iCwhH2TVnSRr1mNv3lZF54BmyTrQIiVHu2iT0yGpe+sY&#10;aVAs9utT5eUNEZ9ddtjn6ov4SNpTtAhoEdAioEXgUovA7e1e2Q81e8tzzX5yR72r3EwftJ9VO8jP&#10;ym3lZ6XWAA2gkc/KNIepmAImAEqUAhy9C4Dz/YoykCmxRjIF15oObLIs5YZcVqGN3FTpKNOQ6pa1&#10;x4ppT6KsWl8g0durJXlfE2DTLKXHuqUUwEndA7PZUijOGzNl2qaYw1p9zaX2a9GOR4uAFgEtAhcZ&#10;gVs7vbMfbPORqe2r5K4mZ7mVdUstYFNBzkWtQphNAQwFk8CNqSZyA660KbGADDbo/wU0390GiKYk&#10;mciUNHI22daAjY3cUGQrt1Q5yQuN/qLfFSemAwnisSFH/CdKJWYfI6gPwWwAm4LvmE3YeJE4bcqU&#10;eVuShi/yI2lP0yKgRUCLgBaBSy0CN3V4JT/QtlJe6vCX+9s85OYWJ/mZAptKWxiJjdxYDKNRYEPe&#10;5gYS/jckI6WtxQgQp5jMdyuGS7XU7SRjuSEDZpMD0CiwKbGXm+rd5dEmX9HrjROb4VRxB2wCJ8ok&#10;Zm+9ZB1u1YFN3qE2OkJjENhWogObBZuTqy61WGnHo0VAi4AWAS0CFxmBm7s8kh/uWCnTu4Lk7jZ3&#10;+VmLM+DgIDdVATYVgE0BwIGMdkOOysMANqnLZUqi4QVgIUdz/d8udV8yzCbTAqCxlikFjjKFfM1N&#10;De7yUIufGPQliP1IBswmV1ZvK5XYffWSdqhVio9RYwOzSYHpBI8Xi8OmLJm1KTHtIj+S9jQtAloE&#10;tAhoEbjUInBTl1vyvV0rZHpPsNzW5iY3KbBpcJAbYTY3lgM2hYBMLisDaYylA5p4QCXOUK4HXK6H&#10;0egABxfa9dynA5ssK5mSZyNTSpzlhgonuQGwebRltRj2J4rTaKasJC8TvKNS1pKvST/SLkXHL8ho&#10;CXtqZNXmPLHfki0vj68NuNRipR2PFgEtAloEtAhcZAQAm7T7urxlRk/IBbBhwuaNjU5yY7W93Fhh&#10;S84FloIb7YZstUzl+qTlcn0CAKOA5vulgCeelcDfkszkeswBUwpsdWAzpQLAqXeTuxpXyIKeGLEb&#10;SRfPTfkSuL1CEg40SfYxNZFzQAqR0hJxo60eLxDHLTmiP57mdpEfSXuaFgEtAloEtAhcahG4qdcj&#10;+5ZuD3m8209ubnOF2bgANjCbWoCmmpxLsYVMgd1MyYHVZAIkicYXgEUBzPfrr0ADGNE14Posa7k+&#10;z1auLwVsqlxkSoObPNW+RvT743Uy2orNhRKys0rHbLKPdUrxyT7JB2xiFLMZzxfnLXlnjbZl2F9q&#10;sdKOR4uAFgEtAloELjICN/V6ATae8hhgc2u7m9yomE0z0ledndxQpdxkgE0RTAUL9BTyNtcjk/0t&#10;2FwH4OjWWmO5LgmwSQVscgCbAjvAxkmur1ZMyV2e7wgUA8DGdjj9r2CTcLBZcmA2hSd6JQcZLXJ3&#10;tfhtKxL38fzfm05km1zkR9KepkVAi4AWAS0Cl1oEHupfnX1H9wp5uGuV3AizuVWZBJDRvgebKYrZ&#10;KKChZmZKLkBCJ4HryNvoAIYCTt2KM5LrEgCbZFO5DrC5TrGaQnu5vgSwqXKVKY0ecn+nrywYgNlQ&#10;Q7MKx1kYLCb1aJtkATYlMJtcwCZudw0yWqHYjWf/6oUdiUsutVhpx6NFQIuAFgEtAhcZAb11KYW3&#10;dXrKQzqwcZMbYDY3YBC4od5OpiCjTSmxlOvzrZDF1OJ6qmIwgEs8S4GMWuq6YjYKaNIsABtYTaGD&#10;XFfiKNfXusmUZmS6rkCZ0R8t5utSxWtrgYTsqpSkwy2Sgzmg4vSAFCGjJe1vkGDqbxzH8345ezxV&#10;m855kd+p9jQtAloEtAhcchFYuC6p+LZOL8DGV25ARrsBdjOlActynT1gQ5K/DJChzuZ6HGnXZwMm&#10;yYDKWtiNAhk6Bqh1LazmWowB16Way3XplnJdrp1cV2Av1xUDNjXucn2Tp9zduUpe6o8Qk1HqbLYU&#10;SCgsJukwzAawKQVslEEgYX+9rNlGB4GJ7Pdnb095+ZILlnZAWgS0CGgR0CJwcRGYO7q2+FbA5sHv&#10;wGaKAhtkNAU211Nrc70Cm+LvmE2ulU4quxaTwLWAzV9XIveRr7kOc8C1gM21OrBRzMZZrqO55/VN&#10;yGhdq2UuMprJaJq4by2UUFrTJB1tl4zvcjZ5yGjxFHWumSgUlx2Zb83cnvLMxX0i7VlaBLQIaBHQ&#10;InDJRWD+urXFt3Ss0IHNFJjNFKS0KbSs+SvYlAMwhYqtwFqyzAEVkwtgg3SmA5t4dfsC2Fybwt//&#10;Fmxwoymwua7ZSx7p8peFQ2vFal22eFK4GYrNORFmk3miWwpP9UnekU5J3N8oQTvLxG173pmluzIf&#10;veSCpR2QFgEtAloEtAhcXARmjMVU/hw32iO9fkLNjdzS4SE/a3aR6+kicH01uRfGDFyXbw3YWMm1&#10;dHG+ljqbaxMVyHCplpLQ1FKAw1TOa9NgNjm2ci3M5tpSlwtg0+QlN3f6yAv9kWI+lqkDm5A9tZJ8&#10;tEMyjvdKwal+yVN1NgcaJGR7sbhP5J1YvCf1oYv7RNqztAhoEdAioEXgkouAApsbAZm7erzlZ52w&#10;mnZXuR4ZTYHNdTW2cl054IE54Fq6AujAJgUmQ/+zawCaa2A31wA012AOuCbRTK5Jhtn8FWwcdWBz&#10;bd0FZnNX9xqZMRgrZmMZF8Bm9wWwyTzeB7MZAGx6JOlgo4TuKBGP7XmHF05k3X/JBUs7IC0CWgS0&#10;CGgRuLgIKLC5o8dLnuxZI7d2eeqktOvrkL9qHOW6Cju5tsQalqIAh0VngGsSTQAYgCaOpYBGd1sB&#10;jqkObK5J5THZtnJNPsymzBmwYUZO6yp5vicCsInTMRuv8VJdzib5aKfknsSJdnpIMsndxB5qFN+d&#10;JWI/nntg1tY0bXDaxX2l2rO0CGgR0CJw6UVg+khM9R2wmid6Vssd3V5yQwcJ/Qbkr2onwMYesLEB&#10;bGA1NOO8Juc7sFEAo2M23y0ds/kebCz+CjbXlMOS6r1o7ukjT3eHysyBOHI2OeK9rYycTb2kAjAK&#10;bAoBG+VKiwNs/HaVituOkl0LJ3LuvvSipR2RFgEtAloEtAhcVAReHImu/3mnN24xP4DGgzobDx3Y&#10;XFuHDFYJsymH2WAQUMzmGro565gM62qYjW7FG8vVAM3VGASuIWdzTZqVXJNlI1fn2cs1OoOAp9zV&#10;6i8vdMfIgqEksVmXK6smyiViX6OkAzB55GuKzsBsuB5zsEFWI6PZTeRu19uTe+dFfSDtSVoEtAho&#10;EdAicOlFYOpwdPPNuNHuAWyuaye/0uIu1zYo+QuwqQJsmGlzDVLaNRR2XkPORgcsasUCNGopsEkA&#10;fJDRrk7i74DN1Tl2cjUGgWvKXOTqOk9ecxUSXRAy2lpx2FggvjuqJYq+aMockHu6X/JfG5I0XGkx&#10;h5pkzc4Ksd9WsM1wZ/Edl160tCPSIqBFQIuAFoF/PAKJiVc8OxzdfnOHt9zb6SdTOjzp+uyJQQAZ&#10;rc5JrgFsrqkAaIpZitmkm/8vkFFAE/Nf2E2KAhtruTrbHrBxlKtLAJtaL7kGGW1Kd6C8NBgv1sho&#10;PhMVEknH59TjPZKpbM+ATerJbokEbHx3lYvFeO6WaROJt//jH0h7hhYBLQJaBLQIXHIRWDiReNXM&#10;kbU9d8JqXuoOk593rpRrWzx0zObWOle5lhED15TBbEqVLAZjSQdMdEyGFXdhXQXoXEXu5qoEU7lK&#10;MZt0wCYPoCkEaIqdYTZecjVgc2N3kDyPQWD5OqzPDE6LOdAqGSfoiUb3AMVsUk72SvjhJlkB2FhO&#10;FG6aviXjtksuYNoBaRHQIqBFQIvAPx4B257EaxaMJvbdiy35RcDmZ+Rurml2l2vqneTmOvI2uNEU&#10;2FxdBIDQiFOBzVWAzVVrTeQq8jU6oPnfwMZcrkq1kqtgNlflO8lVOrBZAdiskhsAm6mDMWI4li7O&#10;dBAI1+VslIz2Hdic6pGII03is7tSLCbyN07dmHjrP/6JtGdoEdAioEVAi8AlFwGbvfnXzx2JH/tZ&#10;z0q5nQ4CN7aukGtpLXNNNayk0kGuLif3UmJLDoaVAeCQj9GBjVrfA00cwKNYTSJAk8RSj8kBbAoA&#10;m1J3uapupVwF2NzeHSKzMAiYbcgSD6zP/hR1ppzokSxqbApeH5V0jALhNOb02VkxaTleMPriROLP&#10;L7mAaQekRUCLgBYBLQL/eAQugM3asZ/1+sgd9C67sc2bPmbkWGpd5eoqpDCsz1eXATS5CmwAEcVa&#10;aE9zFW60qxTI6BZAk2B2AWySYT7pNnJVrqNchYx2VZmHXFV/AWxu7AqQmYCN9YZ88cD6rMAmGQda&#10;FiCT/9qITkYLOwTY7KqaNN+W3//olqib//FPpD1Di4AWAS0CWgQuuQjMGcq+6amByC23wmoepnfZ&#10;Ndier0ZGu7oe+QuwuapEMRRbwMNOrsLOfFU6YPMdyFwZayxXcv3KeDO5MsFcrky0BGxYGASuynGQ&#10;q4pc5ary78Cm2Vdu6g6WlwcSxBSDgPt4BUaAWok+3CEJR7sl+8ygZChmowOb6kmLrbl9t2hgc8n9&#10;XrQD0iKgRUCLwEVFQIHNY8MKbPzksc5AuRon2jVYn6+mg8D/BjZKFssAbJDIrsQU8L8tHdiwEi3k&#10;yhT+DrO5ErC5ErC5ssILZuMtVzXDbJDRZgymiMW6AnEbL5fVu+skik7PMXQRSCNvkwbYBB1qFs+d&#10;lZPW40Vdt+2OuOmiPpT2JC0CWgS0CGgRuLQigBvt548PRuxSEtqjCmzaaFfTAuAANld9z2wKYTXk&#10;bHTMJtNarqR480pkNB2r0S1ufw82MBsd2CCj6cAGZnMlYHMlYHMTHQReGUwWw1E6CExUS/D+Zok4&#10;xChoxgwkU2uTiAU6gKJOlx2lk9bbCtqf0sDm0vqxaEejRUCLgBaBi43ALBxfjw9G7r2nO0Ae6PSX&#10;aynuvLFlBTU25FsqneTKUhhKgR1MhZVlK1diErgS27NuxVxYV8SayhUAzhWK2SiwyeBxeTy3ELAp&#10;cwdsfOTKVl/5eU+4vDKUKgZjeeIzXksHgXaJRkKLoWVNEmATz2jo1TTidNxeet56W2HL1InEGy/2&#10;c2nP0yKgRUCLgBaBSygCC0cSb39sIOLgX8GmHckLZnMVdTY3VFLYWQpoMHFTBzYKRDAIXAGb0a2o&#10;5XJF9HdgQ87me7C5AmZzBWBzBQaBK2A2VyhmA9jcAti8MJQsBqO5gE0NYNMmEYe7JExJabjSorE+&#10;+1LU6bCj7LzploKGO3o0sLmEfiraoWgR0CKgReDiI7BkOP2ul/vijt0Ns7mjc7Xc3+EvN7cAOPRG&#10;u6rG5X8xG7o4X0ntzJV0dL4CY8AVONKuUKxGLXI4V6y1AGwAnBRruSLdFrBxlCuQ0a4odwdsfOSK&#10;Fl/5GXU804fSxHx9ibhurZLQ/e0Se6RHQo60S8TxLok80SWrYDZOO8rPW27Lr39hU9gNF//JtGdq&#10;EdAioEVAi8AlE4GFY4l3vzgQd+IuBTbkbe7vWKOrtbmyHqCh6/OVuNGuzP9ORsuEsXzPbOKRzWIU&#10;4HzHchSzSYL1pPKYDDu5Ivc7ZlPm9h3Y+MnPYDYvI6OZjxViEKiSiAOdknCsT0KZaaMDm5M9supQ&#10;gzhtLz9vOl5Yec9I4pRLJlDagWgR0CKgRUCLwMVH4MXR2Pue6A1/8+ZuP7mV3mjKjXZtsycA4SxX&#10;krO5oshershnZcJWMgERWtFcQQGnbn0HNpfjRrs80UouV6wmlaUel+98QUajzuaK+lUwG8DmO2Zj&#10;uq4IsKmR4L1tsvZYvwQDNiHkbcLpJuB9sEmsJ0rOW24tqJimgc3Ff7HaM7UIaBHQInDJREDk8rkj&#10;iQ++PBD37iO9ofIg7WRuasc11uoNQLjIlBo3uj0DOAxBu4J8jW7BbC4nX3M5XZ4vj/1uxZsDNpZy&#10;eRISG9bny5HRLseNdjlgczkGgcsp6rwcsLkJsFEGAf3RPJ2MFrS3FWbTL4HU2gRhf1aA4wPY2G6v&#10;OG81UVSMU+66SyZW2oFoEdAioEVAi8BFRgCwmTEc98gLAzHvP9QTKg9QdHlbmx9uNBL6dYyHrqLV&#10;DL3NrsgDbLJZKvFPzkYHNuRs/go2CnR0gAPQJH8HNnnOcjk5m8sxCFxe5y3XMc/mjp5IeZWcjcm6&#10;Qoo66yRgT6vEkLNZfbhNAo51ShBS2soDjeK8veq8jQY2F/mlak/TIqBFQIvAJRaBRMYLLBhNeWJa&#10;f8Jnj/aEycMUXd7ajmuM1jJX1boho5FvKYLZKLChqPMKijp1zEYBzd+CDXLa5VifLydnczk5m8vJ&#10;2VxOUaeO2ejAZqVc1xYoD/TE0K4mU8zWFSOjVdOuplniyNn4HGyVNcfaJQA5bcV+6mx2lp+z2V5a&#10;oDGbS+wHox2OFgEtAloELiYCtj09Vy4ZSp86vT/h10/0RsijFF3e1bFabm0FbOroIlBJjUwRDAWw&#10;uRywuZy8zeW0ormcfI1ORlMgoxbM5jLyNpettZTLkvl7OmCTB9AUuyGjecKSGJzWHiZP9CXKbMDG&#10;hJyN5zaYzd4WiT7SqwMbf13eplv8DrSI266qc/YTZdmPry++9mI+l/YcLQJaBLQIaBG4hCLgc7j6&#10;6oX9ic+93Bf7m5f7Y+X57kh5sjNE7mxbLdc0eMnNlTTkREa7qgDAoc7mcswBl8NsdMCiVhyLgk7d&#10;SrCQyxKt5bIUACmTfE0+EloR+ZryC2AzBWbzYG+8zB/OoV1NqXgBNv77WiXscLd47GsWv4Md4s91&#10;n/1t4ryj+py1BjaX0C9FOxQtAloEtAj8gAioWTaze+Nffn4w9rfP90bLVBL4j3UEyh2ta5jUuVJ+&#10;XrkCsKHeBmfZ5TkACDmby3Gb/RVsvgea78EmyQZmYyuXZTjKZTCbywqR4XRgw5ROJaP1xsmc4Wyd&#10;jKaYjT8GgfBD3eK1v+WvYLMSsHFSYLOtLGMqx/cDPp72VC0CWgS0CGgRuBQiYIhMtWAkefrz/TFf&#10;v9AXI8/2RNCMM1iebA+Rh5oCMAjQRLPETde9WRV0Xo4bTRkAdIwG+eyyaBhNHNKZWgncr8AGZnNZ&#10;GmCT4yyXwWyuLPPSMZuftQWTs4lFRsuizgawGW/E+twpcUcGxedAO2DTLmsOdZKzaaE3WjU5m8qU&#10;aTCvSyFO2jFoEdAioEVAi8APiICaZbNgIHn2K/2xX8/sXysvAQbPdIXJ1PbQC2BT6cngNIwCBdTL&#10;ADaXATaX6cAGkIlRS0lpfwM2id8zGye5LJecTQHPBWyurqfGhtd8oDdW5gzliM36clkx0YgbrQ03&#10;2gBg00abGmUQ6BJfgMd9Z60GNj/ge9WeqkVAi4AWgUspApebjFRPWTKYPn96/9rfzR5IlBnkVJ7v&#10;ipRH24Pl1sZVch1gc20JXZtxlamRAZfTiPMy6mguo3vAZcoUoAAn9ru8TbzK2QA2STwmU4GNm1ym&#10;AxsAq85Xrm8JlDu7o2T2cJbYbqoSrx3NsmZvB404B8T3YKf40f054Eg319vFbWfNOdPxkoTLpOfK&#10;Sylg2rFoEdAioEVAi8A/HoHLF9Lo0mpLybLpg3G/nz2wVmYCNs914UpDRruzyRew8ZJrcZRdif1Z&#10;N58mC3ajy9n8Ldh8x3LizJHSYDlJ/F2XsyFfA9hcBbO5ttZPBzZ36MAmWyw3VorX9mYJ2tf5V7BZ&#10;pQObHh3LcQZszCbK4jWw+ce/VO0ZWgS0CGgRuLQiIJddbtha/DOLTYVGsweTfj9/IEnm9CXoHGlP&#10;d1Jz0xwot1RSH1PiLtfmf89s7C6Ajc6F9h2z+d6RRlHnhbzNBYPA5YDNlQUUhQI21wE2U1rovQbY&#10;zBvMFquxMvHe1igR+3t0ORtfnGh+5GsCjgI2B9vEFRnNbEeFBjaX1i9GOxotAloEtAhcRAQo6DQf&#10;LPy5zeZSs6UDqX9YOpAiC6iDUczmhfZweboxWO6u9JUpxQps6JOmOj4rZpOGVKYA5vu8je76d1Zo&#10;nRuNleGEew2AAmyuLveS6+sugM295IQWDefqcja+O1ol8kAvYNPPDJsOzAFdOmazEmbjuKvu7KyJ&#10;wojLOMaL+GTaU7QIaBHQIqBF4JKJABu5zcb8W+03l9ouG0j/41LGNVNzIy/AbF4GbKY2B8t91bSu&#10;KSFvA7O5JpvJm/8VbJTl+a9gw3UloSk3mgKbXFe5psBDri331oHNz1qD/go2DhurZdX2Ftxo5GyO&#10;qIFpHRII0Ciw8d7fKta7qs/eP5Gmgc0l82PRDkSLgBYBLQIXG4Ee2ysttpTeZrW5yGnJQOof9QfT&#10;ZBFgM52WMjM6ouTZliB5kMT+jcyjuZZam2sBm6sAmythNld8X9SpwEY50pRRQNdBABktBakNGe3K&#10;78GmbKVMqVuD9TlM7umJk1kUddpvqhH/7dTY7OuWsINKOmsXfzoJBBztE68DrWKxs+rsMxPZGthc&#10;7HerPU+LgBYBLQKXTAQAG8eJ6tstNxZ5LhtM+ZMBYLO4P0lmInXN7IySF1uptQFsbkEGuw6wuSYH&#10;kwDNOK+ksPOyBICFljV/7R6gHGkKbHQdBBTYOMnVuNGuVcwGsLmxnoFsbeFyf0+CzARsHACbwB1t&#10;EoWMFnGoD9tzp6zBiaaWAhubXTVnX9meH3YZeaVLJl7agWgR0CKgRUCLwEVEALBx2Fp0l9X6Ah/j&#10;wfRvTIczRH8wVab3xshUDAJPN4fIwzCS28u85YZCV7kWsLkqk8JONT7gb5nN91KaAhqVs0mlrU2G&#10;gw5sriv0khsqfOSmhiC5BbB5vjdVTIeLxFkxG8BGMZsYZLQA8jWBAI2S0lTO5v9j7y3A6zyvdO12&#10;yswNx3YSh9kxgyxmWczMzExbzIyWLYMkCw1iZrQls8PQNk2Zzkw7UwhY67+/7UzP+c+Zc6ZNA076&#10;+brea29Jm/RqS7efZz1rvU6Lh9/eOlMe+R6+K/Uu6g6oO6DugLoDN9MOMFH5s26jFbc5j1aH2fWX&#10;/tl+sFSsGJK5W+m16YyXe1rC5NuMq/lWrY98g0kAX2RczeeUkIBy5LMSfVbUjTaJ9u7lf/bYvAub&#10;z5NG+2KlD7AJkm8Bm1tPJMmWkxwvAGxcqdlELnVq02jJF05LxJoCmx6J+l9gs2emUoXNzfSGUV+L&#10;ugPqDqg78J52ANjYTzXe4TRaGWvTW/AXu4FiOdBfKHrUbbb1JMsD1Gw2HQ6V+xpD5bZqzqPhMLTP&#10;Mfn5s8qZNhpO5lQmP2snPnOpLJo6P42y+Rdg85lCZ/l8mYd8GRvtqw0BwCYC2MTLEydzxHKgSrwn&#10;miVmsUuSV09JOtHncOajaWFD9DmICQIu2GjbZ0pV2LynH6x6J3UH1B1Qd+Am2gEd0XzWdrpug9to&#10;VarjYOmbdoPFWFwFhAQYW9OdIJtpwrznSJjcUucnt1b7yVdKXeULBAQ+p8Am813YaA9N47qymPr8&#10;aY4X+Ayw+Wyes3yJ6PNXqnwJGPjL94DNHe0J8tipLDEYKBOvycMSD2zS107fUDZMe76hbE5qYeO6&#10;cPjtfTPloTfRdqkvRd0BdQfUHVB34D3tAMrGcrx0k+tYdY7tYMmb9sDGdqBQjGju3ErzpaJs7tPW&#10;bHzk25Ve8vVSN/lykbN8kbNqPqs5IP+CjfZpbLS/Lj7+F2DzWWDzOY4Y+DI22tcrfOWb9YFyy7Eo&#10;uRPYPHkqRwyHysV7qlmiFzslhYBAMrPRIoGNYqHFXDrJeTbtygSBt3Vmy0Le0/el3kndAXUH1B1Q&#10;d+Dm2QGlZuM0XX2vx1hVrn1/0VvOQ2XApkiMmZG2o5vjBlqj5e7DgfIdpWbD2JmvApuvEhL4Iqd1&#10;fk5jLZ9h/Qv2mXYBnc9yJPRnc+xRNagfLWy8qPX4yrcOBsvtx2Lkno5k2XI6RywGq8R/tkWiqdkk&#10;o2wyL/VJPIomBgtNgU0oAzndl5rf1l2oVmFz87xd1Fei7oC6A+oOvLcd0JHZzzpNlt3vPlxV4jBQ&#10;8pbjUIkWNiZnsmUP/TBPtMXKZpTNnUSXv1/lLd8ANl9jPtqXmPz8JY5//pyibtIsbixstM9kWcvn&#10;gM0XgM2XCrktsPkmsPnOwRC58zindHakvgubSvFjVE3UEg2d5xXY9EvshR6JJo0WD2zCmZHmuXRU&#10;hc17+7Gq91J3QN0BdQdurh3Qwmau8iHnkfJy+0GUzWiJ2A0Xin5vhuzlILWtrXGy9UiM3EmB/3vV&#10;Cmxcqdu4yBcKHOULqJrPAZfPMrJGCxsstM9kW8vnc+3lS7kO8mWmPn+r3Ee+U+UvtzUEy90om82d&#10;qfLUmVyx4Cyb4Cnmoi10SJrWRjstsVhoCZdPa1ckPTfey8fe0p2rCLy5dkx9NeoOqDug7oC6A3/3&#10;DiiwsZuqetx1pKLWebjkbeeRYrEbLBDDvkzR4SC1G7DhXBuiywpsvlmmwMZVPo+y+TyqRlmfSbeQ&#10;zwAb7QI+Sj3nS/TYfBkbTQsbUmx3NITIpmOoJGCzhflrtsAmkukBcSs9EneuS9Iu9UoSkwOSAE3S&#10;ldMonB7xW2l5S3+xWoXN3/1TVe+g7oC6A+oO3Gw7QFOn63jdk45DpQ0OfcVvO2ttNGCDstHn+OZt&#10;jJd5ghTZPcDm7hp/+TbHPH8FG00LG8Uyy7KRz5BA+wzq5jP03XyGuWhfynOUrxF7/hqjbb7NEM7v&#10;VvnJHY03YPMgsNl7pkBch2oljFM6o5Y7JWaVpk5qNsmXz0jKlV5JZcUBm+BzrSpsbrb3i/p61B1Q&#10;d0Ddgfe0A8DGbar2aaeRksPOA6Vvuw6XiMNgoZj2ZYneqXTZ05EojxyLkAeoudzLFIFby0mk0dj5&#10;RWDzxWwb+Sy22Wcy3wXOu+GAr1Kv+Ro229eKXW/ApsZPbj8YKpuo2TzUnSH7zxSKG8cLhAOb+JUu&#10;ScBGS1SUDapGAY2y4oFN0NnWt/RWav3f0/el3kndAXUH1B1Qd+Dm2QEljeY5VbPNc6zqmOdw2Tuu&#10;w6WiqJsDfTnABhXSyfTn45Hy2KEwuQ/YfLfcg/izi3ylEGWTjY3G+gKw+XzGAfkSo2q+zLTnr2Cj&#10;Kcrmm8DmezR03kZ/zoamCLm/JUEe7k4XA46Edh/meIGpo6TR2iX6XCdK5rQkXj4FaM5oYRNLUMBz&#10;5ehbVnN1vjfPbqmvRN0BdQfUHVB34L3tgDKIc7J2p+dYZavHSOk77iNl4jRULFa92WKEstHrSpbd&#10;LXHy9KFw2VBLhFmp2ZQ4yleIPn8+C9iwvpB5QD5HEu1LGhv5CuGAr1Ov+Xq+k3wD4NxeiYVWFyQb&#10;uP+jrYn07mjEuK9UnEbrJVR7vIBio6FuSKIlAJskYJNyVYFNj7gtN7+lP1emwua9/WTVe6k7oO6A&#10;ugM3zw5oZ6NNVez1GK3o9Bguu+4BbNxQN/b9+VrgGHRz1MDxaHnycJhsUnptyl3kS6WO8sVCuxuw&#10;0SobLkmi3YCNHbBxkm8TDvgO0wPuoF5zd22g3HsoQh5r5TjobiDWS11oqEr8Zo9J6FKbRK12Enc+&#10;9S5smCYAcOIudon3yjEVNjfPW0V9JeoOqDug7sA/sAOaT/2L22Tlfu/Rih7vkYrrvqMVAnTEkZCA&#10;bV+eGAGb3S2x8vjhcLm11ku+U+Eq38RG+2qhomystOuLgEZZX1Fgwzk3X0fRfKPYXb5Dj81txJ43&#10;1ofL5sPA5kSK7OjRiEl/mTijbAJnj2OjnZBoYKMom2RqNimKsiGNFkevjc/ZlresFxtUZfMP/HjV&#10;u6o7oO6AugM3xw5wVozjZIWB52h5r+9o1XW/sUrxRN04ExKw49ROI2y0nSibJ4DNbcDm2+Wu8mWU&#10;zZcKbOSLKBvtot/mi6ibr3D51Rw7+YaibIpc5ZYyb7mrJkg2NYTJg4cj5Ulgs4chnObAxm20ToIV&#10;2GjTaIqNRq8NNpoCm1RgozR2+p099qbdQr37zbFR6qtQd0DdAXUH1B147zvAsdDW0xVGLsMl/Y7D&#10;pdc9RstQNqXiMlgktsBGj/loe9vi5FEmP9/DMM7vApuvljA9oICIc7YtcLHBRkPhZFholc3XaeZU&#10;kmjfLnYDNl6yEdjcUxcCbKKJUafJvp5sjhdgCOfYQQlXxtUosKHPJpFRNVrQUK9RLmMZW+N77uib&#10;DksHVdi895+uek91B9QdUHfgJtkBAgK2E+VmLiPFIy5DxeveowzIBDjuhATs+/PEmBM7dU4kAJsQ&#10;2VDnK9/FRvu2No1mj6qxli9go32JYwa+RHPnV4lCfy3XVr6FsvkuNtqt5Z7UeYBNfag81Bwlu9oz&#10;xOgktSBg4zHayJHQLTR1YqFxtEAKSkZRNKlX/9NG6xF/FTY3yZtEfRnqDqg7oO7A+7ADLlPVlk7D&#10;JWNuIyXrPmMKbMq1sHEENqbAxuBEomzBRttc7ye3AJvvlCqxZqy0HOLOrM9zro12ERb4cr6dNhat&#10;9Nh8nx6bTXUoImy0R47Gyg6UjT4Hp1n3l4sPyiZmvpVTOrsknqbORAICCmgyrvVpazbRBAT8V4+9&#10;aa3aaO/DT1h9CHUH1B1Qd+Cj3oEbx0LbOI0UzviNlq/7ARufkVKaLovFdSBP7E9mimlrsuxCmTzC&#10;0c73V/vKrWVu8i2UzZeAy5dQNl/QWMgXsi2160t5toypIRpN4+d3gc3G2mAOXguXx47GyY72dNE/&#10;lceEghuwiV08IXHAJul8D8rmtKQDGc3VPknTBgQYV4Oy0V8scf2ot0h9fnUH1B1Qd0DdgX90BxTY&#10;LFTYOw8Vz/qPlK/7o2p8R0vFc7hY3Ig/2/dkirHSH9MMMBoD5UGizLczG+27qJdv5FjLl7OBTYY5&#10;dpoltpqlfC3HVr5eRM2mxE2+TwPoRmy0extvKJudHRlioCgbYOM91iAJix1aZZMMbFJp6kynVqOh&#10;ZpOOwokHNsFrLW9arlQ7/qPfonp/dQfUHVB3QN2Bj3gHtlxo+pzLbLkzoYAFYCMBRJ/9SaN5kEbz&#10;4MROB6LKVu2psutIhDzRGCz3VHnJrdRsFGXzVQU2irJRajeoHKVm8w2iz99glM23OTr6lkpvajb0&#10;2HC/R4/Fyw4FNigbpwGOFxhrktj5NsbVcJ4NsMkAMpksDTZaGrBJUI4ZWDvxZvRqmwqbj/g9oj69&#10;ugPqDqg78A/vgENPz+edpstdPUdLFgMIBgSPV0qgEhLARvMENo4oG1vOoNl7JEqe5gC0TRUecgvR&#10;529rYaOMqME6y2QRgf4a0PkGTZ3fxEb7LsM6b8dGu6fWHxtNgU0sAYF0MX4XNr7jjSibE5JwjvNr&#10;iD4nvhsQUFSNUruJv3xSItfa3oxeUWHzD/+Q1QdQd0DdAXUHPuodYILAF11nqz1o5jwbRL0mFNgE&#10;KVYasHHvzRWnkxqx70gTk2NxspNhmptRNneWMR0A2HyLIZzfADJfVUCDyvkWyubb1Gy+X+Qit2Kj&#10;3VPpKw8REHioMVQePRotu4GWCX02Ligbf2CTuNguSdhoqYqNRs0mDRtNgY1Ss0m4xBHR54GNqmw+&#10;6reI+vzqDqg7oO7AP74DgRc0X/acrfLxHyldDUTZKLAJxUoLYvqzT3+hOPdkiX17mhihTPYdjJSH&#10;q31kI70232Vczbdz6auhZvOlDDP5MiGBb/Lx9/Id5HuFTnIHo2ruqQA2BAQebgqXJ7m/TmeamJ/K&#10;JXiAeho/qFU2idho6edPShoNnRlAJvOqAh1G1wCb2Attf0m40Gr9j3+X6iOoO6DugLoD6g58pDvg&#10;MFv3VY/pSl+ss7Xw0SqJmKiSUBROwCCw6S0Q95PZ4ghszI7Giy6weazGVzaibG4tAirA5WuEAr6c&#10;biJfyTSTb/HxLdRrbqGp8y5gcz9hgkdp6HwcZbMdZWTYlSVWpwvEbbBSgieaJGm5QxJRNmnARkmi&#10;adc1xUZTJgh0SwywifpnhE3pn1/f1PBvPwws/9Wr92lE/uUjfYeoT67ugLoD6g68DztgtdT8NY/Z&#10;yoCAoeJLkSPVEjVeLRFjirIpFn+UjdepbHHpzBCLYwlicDBKnuK4gHuBzW1Mff4+1tk3iDt/FeB8&#10;E4XzLWo4t2Cj3QZwNpS4ygPA5jEmPj/BwWk7jseLgfI41GxcSaP5jzdI0hKwUU7pJImmWGfKyrhG&#10;Gg3gJF7pkWhgE3ih+Z9T2VT+4sWNhT97ZarwF68+X/a7Hzo5iHzmffh5qw+h7oC6A+oOfCQ74HCh&#10;6RveM5VBQcOll6OATexYjUQyHy0Y2AT2F4m3UmPpSBfTI3GidzBcHsdGe5hI853A5nu5Sq3GQr6q&#10;MZevaGPPVthodrKRCQIbS92o7/jII/VB8tTBMNl9PJE5axqxPkMtiInPgRMNkswQzsSzHSibHtFg&#10;o2W+a6Olo2ySr5xE2Zz4i++Fpn9O2CjvhtyfPntX5usvdsb84IW3E3/wwv/I/dlr3WW//Kl+k8jn&#10;PpJ3i/qk6g6oO6DuwHvcAfPFwm95z1SFBg2VX40eqZL48TqJGa+SkJESCSCN5kFAwKEtRUzpk9lN&#10;qmwrp24+AmzuKEDBYJt9M/sGbL6aZUHfjaV8P9daNnCezSZstAerfOXxhlDZcihSdFqSxawrm3lr&#10;ysFpVRI8qaTRWm/AhonPGm1DJwtVo8Am8VKXxJ6nZnOlxeI9fmufjLt5/ehHX8z4yfORQS9f/m3A&#10;8xfXw168uh752rU/pP3ohbXSn/0wsuk3P3qQSKGqej4ZP271u1B34BO7A/Zjmm/7T5ZFhAyWPR89&#10;Wi0JEwpsKiUEZRP8ro3mfCJVzJkAsAfYPFnjI5s50+a2fBu5FbB8K9eCuo05QQECAsDmVgB0FyGB&#10;DUwQuB9l82g992kKlT3YaBacZePQW8ygT2AGbJIW2ySZUzrTOSgtk1BAxtVTWthkXFNO7WSMjRIQ&#10;OH/U7BO7+X/zN6aRf8n98StGgS9e+Inb1bPr7lfPid+LF8Xl2VXxee7ceuhrl95M//Hzl6t/83pY&#10;xa9fv21AfvblT31KPv03P756Q3UH1B1Qd+AD3gHG03zbf6IkOnSk7IWo0UqJo2YTPV4hocNFEjJQ&#10;KIFn8kSBjRUBAT0K/U/WeMu95c5yV5E9ykap2VgAGmo2gOY72Gh3YKPdjsV2e7GDPFDpJY9wlPRT&#10;9OfsbVFgo+HYgkKmE1RK2DQBAZRN8tl2yQA2GmCTCWyygE3mNWVOGv03F0/8JeisCpu/vgWO//aN&#10;OzRvPD/gcXXluuvlZbG5OC+OV1fE/sqyWF7h+rXFde8XV9dDXrn4VvxrF3+X89Pnhpp+80OrHpHP&#10;f8DvI/Xh1R1Qd0Ddgf/nDnhM1n7Hb6I0LmS4/MUYbLSE8RqAUynhI8U3YENU2QXYHEDZ6AObpxTY&#10;lDnLBqLPt+VZAxjsM5TNt7KVZfluQADgMKjzwSpvebw+QJ5uCpZ9x+PEsitTnICND88TOX2Imk2r&#10;pJxTYHNSa6PdgA0hgavK2TY3lE2oCpv//8+v/Q8/+27Bj64d8n125W33y/Nid3FBLM4viDXgsbk4&#10;KxarM2J9aV6cri2Ky7UlcbmysO7/3Nl3Yn906Zc5P33hRPsffmLXpFU+6j91B9QdUHfgw9sBRdn4&#10;jpcnBA+WvBqLsknUwqZCIumzCRsoEj/SaK6Mq7FWYENT59M1XnJfuRNWmTVpNEv5NpBR1M03ufwu&#10;yub7eTZyGw2fdzOu5hHCBM8AqG302eiibKy7s8Slr0T8sNGigU3aSrukcUpnxsVubDTUzbWTkvWs&#10;Ah2aPC93Stz5VmBzWLXR/ve3Q8+vnvvq8V+9Whn36tm3fC5Pi8OFabFcmxKDlQmxODfJ9UkxPzcu&#10;VnzO/tKMOAMd20vTYnNpSpyfXVwPfun8O8mvX/ldyS9fLTn4uzceUwMHH94vnPpM6g78s+6Ax2TB&#10;dwLGy1NCBspeS6DPJmWiVpIICMQyJy1yqESCsdE8gM2BI9FipIWNp9xX5iB3F9qiYpS4s5kWNN/M&#10;MZfvKTUbYHMLFtu9zE97hAnRzzQQe24KE/3WeLHryRF3YBM0WiMx04cldeUENtoJSb3QSVPnf8JG&#10;qdsoZ9t0MrKm7c+RF5v1/1l/Nv/d9/3ptt/+ODr1h5ff8r22InYAxm51WizOTor+0ojoLw+KxcqI&#10;mK+M8blxsQVIrldm5QDwsb44Je5X5sQL8Lhdm18PfOHcOwU/ffa5+l89a3T435779n/3xOrX1R1Q&#10;d0Ddgb93BxTYeI0XZAQPFf4wjmbOBECTCHSihkolnNM6A07liAfRZ9sjsWLyv8DmjnxLajbYZgQE&#10;vo2yUey0W1E2t+UdkNuBzQaUzcPV3vIExxLs5Ehow9YEscZGc+stEn9qNrEzhyWdek2q1kZ7V9mg&#10;aLKo12QpsLncIQnAJvpSk8Hf+z3909yeWsxn2n72sk3uT579c8DlObE5OwhkhsQUyJgtj4nu4hBq&#10;Z0wOnJsQs5VRsVgeEZu1cfG8NivuV2fF7sKUuAIfj6uoH+2aFq+rs+thL539HxmvX5xt+s1LWzU/&#10;Uy23f5o3lPqNqjvwAe6AkkbzHi/KDh8uel1RNMkEBFJYsUx+jkLZBJ7JFff2FLEj+mxwMITos6c8&#10;RkBgU4G13JlrhbpRYGMm30Xd3Ebfze3Uce5A9dzF0dGPAJsnGwJke1OIGGGj2WOjeaJsQsdqJXHu&#10;iGhIomWsdkg2sMkGNDlAJu9ZYEM4QIFN7MWWP4esNaiw+e9+/p0/feH+wtfOXw6+OLnufHFSDACO&#10;4eKwmC+OiDFLb2FA9i72ieFSn1gsDcqBs8PieH5CC5mgqwvifmFSnM+NiTdWmycQ8np2QdwAj8/V&#10;uXW/5+beinhxaTL6tXOByT++9q1PiZpy++9+HurX1R1Qd+D/3AEFNj5jRflRI6U/TmFUTdpkrRY4&#10;scOlEoWyCT6TI54dKeLAEQH6pMq213rJo9RsNhYekLvzreR2lM33tLAxQ9lYyEZstE2MsrmX0zwf&#10;ZWjnFpTN1kOhYtiSwNk4WeKFsgkhYp002ywaemwygU0Wp3LmAJicaz2SD2xyAE/65XZO62xWYfO3&#10;vmmPv3H5jorXzs0FnJ9Y90C92K1gp80PihnrAMAxmRuQ/TOnxGJxUDyx29xXx8WH2/kAmuArC1rQ&#10;2K8NitvaqASSbAt5bkn8n1+U0OeWJfT5c+J9bR41NPOO1/Nz/xH40nxY6A+XN6ijdP7Wn456O3UH&#10;1B1QYOM3XlgaMVL80xRSaKkT1cCmSuI4rTOagEAoysabac1OjKsxYezMlhp3+mzsiDijZFi35JgC&#10;G1P5TpYJlyaykf6bTSTVNpXYy+OVnsAmQJ5pDtWe9ulMzcanj8cENilzwIaajWa1XXKATd6VbskD&#10;NgXAJpfLDJRN1IXDf3I6X7lf/Sn9jTugFPqrXjtfEHxl5h1n1IsHgQHj6WExncdaW+gVs9l+2T/V&#10;L4bTA+KMreazNi12Syig+QFxWRkW74vT4nZxXByx3RzOjomjYrldmZDg52clGvikPX9WMl+6ICFX&#10;p9f9Lk2ue1+Z+W38D88e1rx+6eFPaTTqDLe/8eek3kzdgX/GHXBlgoDvaF5F5HDhzxTYpKFuEqnd&#10;xJJGiyb6HPZX2MSLKcmyZ4DNfeU2jKsxlzvzqdPkmpFKM5fvK8oGK21j/gG5jzTaxhI7YONBQCBA&#10;djaHiUVbsrgAG2+iz6HUhFKx0bKp2WQDmzwFNqiZ/P+EDSon8wo22qUjf3S7ULP3n/Hn8p6/5+pX&#10;XvlC/etXywDCWy7UbhywzUzmzsj+6TNiNN0rJtP9sme8S3aNdonBVA9WW5+YLJ6RPTPK9UFAMyYu&#10;a2MonGEstzMopCHxIGDgfWEUGA2J/+UJiXlhRdJeOS+pL69J7AtLEvHs/PWw52b+I/aVs2fyfrxm&#10;2bz+4tfe8zeg3lHdAXUHPpE74DVb+c2A8fzKyKHinycBmbTJKklXQgJKzUYLGwDRkSyOR2PEEHDs&#10;qPZkXI0j6sVC7spTQGMk380yZpkQFjBjVI2VbCw6IJtKrZkg4ChPNXjLrkMhYtmWJK7YaP59hRJB&#10;xDp55pBkrbRJ+rk2yWY0TQGwKQQ2hc+elOxrXUyAPgFsmv/orcLm73/fCXWVzp+/5JH94tk/u6Nw&#10;nJcG5MB8v+hPnxL9iR7RnTglu0e65Jmhdtk92inG2GvW1HXMZs+INbfzWhrnPgpkRsWN+1sunBLn&#10;5T5Wv1iz3M8PS+C1GYl4YVkyXl6VzFfPiebVVdG8fE6SsN5SXlr+i+aHZ9eqf3o5rfk3Lz5TR1T7&#10;7/8u1HuoO6DuwCdpBxTYBE7k1kcOFfwqeaxM0rHR0oBNAjWb6IECbLQs8VVsNGBj2hAke2op+lc4&#10;y30llnJ3gQIYY+wzY/m+xkhuIwa9gZTaJmBzL7B5oNIBZeMjhkdi5IACGyYIBDDcU5ksnTp7WHJI&#10;omlW2yTrUqfkA5siAgJFwCbnWrcWNvHAJvhCg6ps3usbruUHV/YUv7T6c/9z4+uu1G4c53tl/2SX&#10;7BgCMFMnZc9Ep2wbbJXH+47LzuF2YHNKbFBBBiifA9N94sLHTtzHeYXrZ3vFdI7rS2NiS/jgwMIZ&#10;sVzuEefVG/Cxo97jfnFQgq9NEzqYlJwfXJTS169KyivL63GvzL1V+MbqQuMvr7kdfkONVr/Xn6d6&#10;P3UHPs47oNhoAWN5zdGDxb9O5WiBdBo60ycqJIlBnLGDhRJCU6fniURxIY1mTfTZoM5PniIgcG+h&#10;JcrGFBvNCAtNWcZyh1bZWMqGYmu5vfSA3FltSxrNS/Saw8W6NVHcFGXTXyyRwCZ9vhnYKDWbG7DJ&#10;udpFOKBbCp87iZ3WJZmXOTL64uE/Ba5W7vs47+9H/trbXrl6Z9nzZ38WfG5s3Z7ajM3MSbFH4Rhh&#10;o+mNdIoOlzsG22Vrb4vsGmiTvWOdBAm6RH+qQ54ZOS6mQMl++qQ4zfaK58qAOCz2A6QBccdeM5nt&#10;Fov5k2K9dFqMFrtQQN1is3JKHNZOSww9PbkvXKDOsyzJz85J2NVxSXx+dj3rlfk3C3+y9sPDv3mu&#10;8vS/v/EoKkyt9Xzk7xL1Bag78MHvgNes5pu+E1lNsUMlwOaGhZYxUSkJI0XApkDCTpEgAzZOHOts&#10;1hgoe+s8OWLAWjYXA5UCM7kjD3WTY8wyktu5vJOP78w3lXtKbeTeGkfZctBXzJojxQ5l4wFsgvpL&#10;OC+nRtLmFGXTBmxasdE6qNlgpT2LjabABuhkXm6TxIuH/hBxoXrHB78Ln/BnUPpxUi+OVQWdG/yz&#10;F8k0h5lBcZgdEMPxHtEb7hLD4W4xGOuW3cBGp++I7B06KsZjbWKtQAmVYzLaLe4zfeKGxebO8qCW&#10;44q15jJ7ksfpAUQnxXaems8Ct51vE4NZIDXfBYRQSXzeBhXkvTwgYWsjEnphWGKuTkn6S8uS9ery&#10;9dzXl39b9dPzp0/960vWz8mvVLvtE/5eVL+9f94dUJSN92TWsYjB/N8ljpWgaiolg6BAIlOfYwby&#10;JfRUpngrsGGCgEVjkOwj+vxkhYNsLrKQu/MATK6+3JZtILdm6RMQ0KfPxpDwgAlpNEu5v9qepk43&#10;MSQgYNOWyEFsuRI0WCzRTJZOm1cCAq3ApkVyiTkXKKqGVfz8SYDTzfk2rZJ08cgfYi40qLB5P96e&#10;PT3ymbxrC7nRa2N/9l0aXD9AncZ06rSYUsMx6G8T/eETqJwTsnewTZ7pPiS7uo8CoS4xHe8QG6w3&#10;W4DjPNYjwXN94j1zWvwAjN/CafFcPC3ucz3iMt0pjtMdYj7dIm5L3dSI2kV/8pjoTBwVq7luCVgb&#10;Ekc+bzZ/AjuuHWV0SrzWesXvQq9kvbAgRdR7Cn6w9ueKX15YPfSrq/ZHfn7pe3zf6uTq9+OHrz6G&#10;ugM3wQ4o0eeA6cy22JGC36WOl4uGgECm0m8zWiYJKJvwMxrxa08WN2w0Ow5PM9LaaIyjKTSVTcDm&#10;Di1s9OQ2YHNbjj6qxgjYGAMbMwICNvJYg4voHwkV2xMJ2lM/gwgdxE7USNbCUckDNtkKbC62SeHV&#10;Tuo1XVLynBIS6JJsYJN28dgfglVl8/6+S3LPT9+beGHyjcDFvnWLyQ7UTacYjrWLIWGBvaeo3Zw8&#10;KvvPYKmdPCTPtDeI0eljYjrSKnbc1gbwWA23iP9UlwROAhwstpD5PonGWgskXOBF2s179rQ4T/aI&#10;7VS7eC70iB0qx2buhBhMHxPdaRTPwgmxWzwpOpPHZe/EYTGbOSYOCx3ivNgpIVcGRPPSnCQ8P3M9&#10;7sXht3N+OPN8y2+uBWue61GnVr+/bwP10dQd+NB3wGU29ru+Y5qO6JG8/5FKQEABTQZ1m1RqNokK&#10;bFA2vu2J4gFsbKnZ7EfZPFVhLw8Wmsk9BYAlz0Buz9aV27P0sNH0GdBpKHfx+XtKzP8KG73mYLFt&#10;ixfv09kSOlgiccAmExst/13Y5FxslYIr7VL8bKeUPq+k0jok50qrpF86qsLmg3hHFF5bvCf94uR0&#10;yMrIdXeCACbDHbKfgIDxEPA50ya7uw7Ljp5Dsu/0Udne3iT6pw+J6dAxOcBtQiYBy1y/OFDv8Z84&#10;I74k2xToJCwMSzzz2IIWTor/3EnA0y2eqB27yU6xne4SF+o57vMdYjZxTHYNHxRDFI/tDM87dlT2&#10;jhwWk4kjKK1DxLSPiNlSizgst4n/KgBb7V6Pujbw55TXJp4r+tlcYrsyxUD9p+6AugMfux1wmdV8&#10;128iszN2KP/3aRPlwKaSBWxGSyV5qEgiT2nEvz1J3JWaTYOf6NbSqFluS/TZkJqNgdyVs1/uyNJl&#10;cZmjx1QBA7m3yEweKLVkNpodAQEXbLRgceIx/E/nSBgz1xIY9qlZaJbslWOStXpcci61Sv6VNlRN&#10;O7DpQuHQf3PlOIeqKTaaWrP5QN5UTRcufK7k/FxB/MrQ752nO9fNR9oBSptYjneL5WCH6JykdtN9&#10;WPafbJZ9PYdlb9chcSIu7TmJFYa60etvFquB4xJKeCCCZtEY+nVCZzslkhpNCDWaCMIIsYsD4oMK&#10;cqD+Yzvejh3XIvazHaTdjsu2oXp5eqiGCHaDGGK37R9tkj1DDdh5h8RiolksZqkbMa3VbPaY2M61&#10;ivtSF02qXesBF3vfTH9l4odlP12Kbf7F8qMOop5S+oG8QdQHVXfgfd4B9+W47/uNZ56KGyr4fTo2&#10;mgIaDZcpnGeTNFQgESibAEDhcSxGjBt9RR/YbEfZ3FNoAGz05K7c/XJnls6NlaMrG/L0ZWOBodxf&#10;aiYPVlsDG2cxZYKAM3WfAC1sijl6ugbYHJbcs8eBzTEmCLRIEVFnBTZlz3dK8bUT1HGOS+qlw7+P&#10;Xq195n3+ltWH+1924NOFl6cdEtdGf+G5cHrdYaJL7ACKFarFilSayUib6HY3i073Eey047K/56CY&#10;nT4ojighs36ssT6A0NcsnqTZIlA5QdSAQqd6UTanJXixRzxn2yWUKHUoH7uMtYh5P5bc0CGxBSZW&#10;E8fFCHWzrb9GtpypEP3BerGbauHzR0UH6OwbqCEx14T64X6TPP/4IXGcbUMhtYszK+jcKYm63Lee&#10;9PLEH0ten+ut+vny1mM/mv2i+tNVd0DdgZtzBxxm42/1n8joTR7P/0P6RIlkTVK3GS/FRiuURAIC&#10;ESczJABQuB5lcnO9lxjUusvjZRZyf4m+bMrfL3fn6MhdKJs7CQfcmWuIsjGWu4tMZEMpNZ1qM3m6&#10;0VHMqdnYt8WIL+AKJ04dP4mNttQsueeOSe75FiYItFCzOSGlz50ANh3027Rhox2TtEuHfh+xVv3U&#10;zblzn6BXVb4y9u3ctfEZv8Xe667EmR0AjSlRaCOUjuFwq+ifOSq6Z5qp6xzh+iHgc1CsqevYEiww&#10;6z0iVv3HxYHlT4w6aPyUhFO38Z/oxnI7ja12WgKw1eJJsYWTbnNHQdkOHxPr0WYxGmkSo7GDJOIa&#10;iF3XEr+ulB19tVhvrQQXDsq2vnLZfqaM11EnZiig/SN1WG511JgaxYlaj+Nci1gzPtx9uWU9+PzJ&#10;9fjnhv5U+KPp892/vWqvkefUOs8n6D2qfisf/x1wnoq8xW887VTSaN5/pE0U/xU26USfk2nqjDyZ&#10;Lv7UW1zolTGu96Rm4yKPlWGTlVCXKdCVTSibu7JZSr2GJNo9+YAG2NwLbO6rNpctwMb0SKA4ABv/&#10;0xqJwJpLmFJgo6TRjkru2jEpwEYrxka7AZv2d2FzlIBAkwqbD+st1nBt6FvF58cro1YG3nIhzmw3&#10;2iGW/a1iOHgM1QFseptFFxVj0I/K6DsshqcOoXIOiy0gMuW67qlGsRk6Ls4AKmisS2JIrAUSFPCg&#10;zuM71Sm+1Gd8SKsFMRYnYoZaDI/vMHJULLHNzEcPijm1HPOxw9hoDbK9r1r2DFSLxXgTnzsouoM1&#10;spPP7eqtEQPsN/MxIDVSK7oc+Wo20YgiamYdFjtO5PNnBlLkxVPrSVcH3ix9bfqF1l+eKxz786v3&#10;qUNDP6x3kvo86g781zvgNpp6W9BoRm/CYO5/pI8VSzZ1Gw0KJ320SJJQNmE9qeLVEiOOzSFi3OAh&#10;ujUu8lQZxf8ifbm3YD+JtP2yAXXzn+tubLS7C41kY6mhPFhjAWzsZV+zp9ifiBLvU2kcNZ0nCSgb&#10;zcIhyVs5IoUXWqUMC60M66zsWYDDKrpGSu1KMzWbQ7+PVZXNh/fW1TBMs/r8lH3M0uCPvOfPXHcF&#10;DFYjLWKIXWYCdEzpvzEcAAjARrePP/inmsSis0kcSLC5UL+xokfHqPeguI22oGpIlxGZDkIlBYwS&#10;dSbR5jpB7QXV4oGlFkQtx4fGUafR42LJYxkPNMgBoKNYbBajR8V8qBl7rVSePF2EncdzTJFkG22Q&#10;Pb1lsut0GWGGOrEZO4Tt1iQ7h8pkz2C5mHB2hdM0AJuslwOzB8VrmeTcSqsEXOi4nvrS4B/rf7pw&#10;ov2XKwYDckE9FvvDe1upz6TugHYHPKdS7wgZy+iPH87/YxqAycJCy50sk+yxUkkZzJPwnhTxao0S&#10;J2Bj2uAJbJzlmXJLeahYTzYDm3tydWRj1t4bS4FOnh7KRoGNsTxcYylbGx1EB9g4tmOjnU6XUAU2&#10;U8Srl5ok+9wRbLRjUkwDZwWhgPJnT2hXMbDJutyMjdakwuajeJ+2vHzxoYILY3Pus53XHaYIDQAH&#10;k36lPoONNnAU2DSLMdFofdSMAcusm9rKqWZOxQMeA8fE4GS9GJ2pE/3eOjE/c1B8CRT4kTrzGWsV&#10;F6YSeFGv8Rg/IoHEocPmOsWLz3uMk0AbbqYWVA3QsNLGm8UapWM82Cg7T1fI0yeLRX+olmkGR8Qe&#10;JaM3VC1P9xbL7r4y2Q9oDFFCBnxuF/OQ9gMfu8lGMQU+BpxB7jB3iEbUo+Kx3Cx+ay0Sc+3kO1Vv&#10;TP/w9G8uWjWp4Pko3mLqc/4T7oDnYOodirKJH87+U+pYAfUarDRlAZ6UgVyJ7EkTn7YolE2wGNe5&#10;yb5qB5SNmTyEsrmPms09OftkU/a7i+sbUTobSaltKjOSh1A2Ww/aa2FjfyLyXWWTK7GTjMRZaCCN&#10;Rvz5/FFgg7pB2SigUdRN8dXj9NkclsyLDf8WtVr55D/hj+Wj/5Z1Zmc/W35u3C9uuffXnjMd604z&#10;7WJPqsyY2o0ZsDEbPCImAMesp0nMTjaJCcEBk5MN4th7SPxGlds1yI72cmLT1dhxh8SHGWz+Ay2c&#10;nNcpntR67IGXEzUgV2w0l5FmcUfhuI1Rh0HRmPTWit7pSjHtrxcXlI7zlAK5WvqAymX3yVLZ2Y+6&#10;4dxyK5SQJarnqdOFsqerWHahhPYwD8l4qEL2cbmtN1+MBipJ2JF4Y9S4wVil2M80ihfpFDfA47ly&#10;dD388ol3in4weunEz895lI63fuWj33n1Fag78MncAbfZxDv9hhP7owcy/qzAJmO8UDTYaRrSaAps&#10;InqSxb81RpwOB4lxrZvsZSrAM8Dm/sL9cm/+Prk3dy+wURbAQdncA2yUWs692Gj3VRnLg/VmsrfZ&#10;Q5xOKAGBdAmjdydlqlpyFg6SRgM2a83A5riUXG2R0musZ6nfXDtOGo1xNpeafpd4ueKRT+bOf0y+&#10;q6qzg5tTl88MB8y1veMyo6gcLDWsNMPTAObMYTEAMkZAxvRUgxj01KN26olJV4kl15Wl31Utuzsq&#10;RKe3Skz66sQZdRQIjLyp1/iMHBNXoOXFpR9KxhOw+M3xNaw2u4GDPBb36y6nXlRJOq5J7GkCtR1G&#10;7ZyhhtNTIrtYRqTWLIfrsPhq5OnTufJ4V5Y805VDkKFE9AZKSbUVyc4zBbLjTL4YDJRh0dVSI6pB&#10;NdVgzdUx/eAQ6baDKJ9mibrU/nbha6NzzT9d9O3+N+3AUHWCwcfkfaq+zJt/BzwmI+8OGUkdTBzK&#10;+kv6WL5kjBVK+kiepA/lS3J/toR3JYp3S4Q4HPIXU5SNDrB5usxUHgA29+fryL05u+XerF1yT9Ye&#10;raWmBRBfu69MXx6oMZbHG62o2XiIc3ss0ecMiR4ulIyZWslbOiQ5ywclb+2QFF1G3aBmSoFM2bMt&#10;78LmkOReOghs6lTYfNRvI6W4Xrgy6Jl0tvenvgsd1x0mAQ4R5r1nAEsvUwb6AA6wMT2NfQZsjE7W&#10;yf72atnRUkpNp04su4FOZ5Xs6yiXfd2VogcsjE/XcWzrEQnAVvOhFuRBAMEBBWSDbeZLzSeMek7w&#10;RJs4DR7EsqsUI+5n3FMl1kONqJkGsRipB3rYZidz5ZmebKYelFDnqRLD3nLZ2pMn959Ik4c6U2Vr&#10;dybNqYAGpaPH2o/NZjFSKU7jtSTiyrlP+Y2PqfO4zNQx/61JvCkmRl1uf0fz8qkLZa8OOFX/duTr&#10;nxIVPB/1+1B9/o/3DvgOhW4IH07tTxrOeTMDZZOpqJuxPEkbzpXkvmyJ6E4Uv9ZIcT0cLHacTWNS&#10;Tc2Gesyjxftlc95uuU+BjUYBzh65D5VzH7C5r1BHNlfoy2M1ZrKbmo1es7u4EhDwP50mkUAsY6ZG&#10;8pfos1k5KAXnD6NsgM2Vo9hoLdpVhsIpuEyAAGWTrsLm5nmDVSz2P5K/1HsxZK7zuhsz0KxHUTgU&#10;9vefpjbS10Bdp0kMe2rFAqVjBnAMOqtFp61CjNtRJtRxjLsqRbezlAkFJbLvVJns7SkVG9RPBAGC&#10;8LETEkAk2m20UewHm8R1qIlQwSEJGD9Gou2wuAySWuuu4DGLsesICAxUEIkuEzOAY3KmEoutSJ7s&#10;zpZngM+uM4XUi0p5XUWynemvj5xIlqc7M0XvZKEYcC65DrabIZfGjLM4gMqxx2Iz4wAnQz62GKkQ&#10;J+KSDrM14jzHWqhZ915telvz4qm5shd7d31K1BNJb553pPpKPk47oMAmZDBxUAub0QLJVuo1EwBn&#10;JFeSerMksitJAqnZuFOzsa/3ATZO8lSpgTxcuFfuBzSbWfehbBTY3JuzVzbnswr3yQPluvJItbHs&#10;aLARE5SNGzWbgFMpEjmQIxlTlZK3eFByFhukAGVTCmyKrhwBMsffhc1xLWzyLzb+Ln1VVTY31fup&#10;fKX7SwfPT6ZnrA79wWWK7n6sLUXlGKBUDACNFckyc9SOcTcQaK8S3XbqJ22lotvKH/IO6jfczhCF&#10;sr+zTPa1ozQAjkE3vTRdZeLeB1wIGIQOtYg7sLHpJ3E2UCcuw43iQV3HdbhJrHqrRa+7WHQ6C7Dr&#10;qMkAGRs+d6CviqZRpaaTJ1s6s+SprkzZDnyMT/O8fH7PyXx5vCNNnuJwpn1deTSp3vi82SDPP5gv&#10;5sDGmllNliRj9GkG29WfywiffLGZqgA81HoWUD+LVet+qwf/PfFK20racx0umlfa7lQVz0319lRf&#10;zE28A77TcRvCB1MGkwc1b2lG8yV3rEgKJ0tEM5oniX0ZEt4ZJ0Et0eJ7JFwsG9xlvzIVoERPHgE2&#10;D6Bs7s8FOFnK2gN4AFD+Hiw2HXmonNtUGTBBwIyAgCM2WgQ2WoqED2RJ2lS5FJBGy12sl0JgU3xJ&#10;UTfNUn7tGDbaUaBzTPIvN9HsqcLmpn3raGbbH0yb7zgbMtd23R3oONL5bzZQz5ibSuosFTR6Noo5&#10;YFHsL4ueGjGnjmMMeHRbS8WKj+2w3EwVpdJVKobdpWJ2qlIOnAEYXNpgs7kALAcSbQ4EA5ypydiS&#10;KnNkuXLdnV4bWwBj0FUkW1syZVtLhuxpz6ZuVEwzKjFogLMN4Gw/oZGn2tKp4WSifHLEuF9RPHmy&#10;k1P8Hu1MYv5bhuxnOqxJX5EYYa/pA5f9wzlihNdrOlwAiHJFbzBHdAa5Dd6yxWSx2MyXiO1Cmbgu&#10;Va57nq1+J/Ry82vJ147XZb/avVOjTjC4ad+v6gv76HdAUTYRg0mD6UM5b2WhbBTYFKBuModysNEy&#10;JbI7QUKV7v8jYcDGRXSrD8jTwOaJYoCiwEYLml1a4ChK50E+92DBHnmwfL88UqknTyuwOeLIbLQw&#10;os9JNHUqsKkANoqyqZOi801SeqlZSq4clgogU6GoGy4LgU3+pUO/0ayW3f/R75L6Cv7LHVD6cnKX&#10;+twSl0++4TxxaN0JlWPHWBkjEmj6nZVApBp1wogb0mXGPZVEpKvEqJOE2gnUA3aaxckKOXAKBUQI&#10;wLinjBh1KfUe4NNDzLmrEKAAF0bXOPZhdWnVS7XYEY22YryNPdetUTMWZ8pFD4Wj05Yj245myJPH&#10;U2RneyaPk4+qKZK9XG5pT5etqJrt5Pi3E680OlUAeIqoHeXIFs48f7I7SbaeTCNirZG9/Vkom1xW&#10;tpjxS2AwRM1nIJMAQr7oDmhk32AGzab5cmCmWJzny8RxoVxsFks4wbRkPXit4c2Eq0cG0q60miS8&#10;2Pw19W2j7oC6A/9zB4JmkzbGjCSPJA9mvZ2JdZY5yhrJltR+jSSfSZeIzljxbwnHRgsQowY72V9j&#10;JVtK9eSxwj3AZqc8kLML4NxYDyiwyWfxtYcr9stj1Qayt9FWzI57inNHhPicSmA2mkbSp8ulaAXl&#10;slQvxecPSRmqpvTqEal69phUsiquHSE0cBAbrR7Y1KqwudnfsMmTLd8pWj5zOGa+8y1nuv5tR+ny&#10;p4BvQH+Mfg89MKTKLICFCSrHrLNCDLHVDNtLsdpKqb8oNhpFe25neRLodNInc6JA9DoLAVCh7O/I&#10;w55DadBTY3maYn43dZYeHu90qZjTY2Pbr4CHP/pAyIZwgEF3nuh2Zcuu1jTZcyKD5yjgNWCJdedQ&#10;J9KgclJlO8GBbd0pWG4aItaEC3pzZAdRyUd7YuXR7ih58lSi7KNgaUgcc39/pugOZQCdbDEazBJr&#10;FI/VMK8JEJnwC2M9WSguc2UckVAmLoulnNmjXC9dd1sp/0vMpUPn4q8dt9HMaj57s/8M1den7sAH&#10;vQMRRJ/jh9OHUgez387idycL2GQMZ0sa/5lLpqAf0RkNbMLE5bCP7Ksxlx3VhigbHXmsYLc8krdL&#10;HsoFMtksBTZcPgRsHi7aK48Amye1sLERvaMu4tARKj6nE5iNdgM2hUoSbalOCs83ApvDUknNpoZw&#10;gAKbMmBTCGwKLjWqyuaDfgO8X4/P8c6fLj83+ET+xb5Fv5lD7zgxZsZp4hDpsXrG2lShVIALQLHC&#10;JlOsMlOUjCmKxrCjGLVTTHCgQExQNOaKsgE0+u15AAdbqxNIYIntb80h4QYYOrJE90QOllkhoCoQ&#10;854iIFUkB1AxNmeKxbWfvhqCAHrtWaLToZGtnSmi06URXYICOigX3dMEBQDMTqDzZEcCabVEFA1q&#10;qDeNZFsagNTIHsZmPAl4tvGG3XoqCdstRfQY7GfI4U6mg5n08QAilI8pCsiEIqQR3rAZiRqL8Vya&#10;TovEdb5UXOZ5LVw6zZWs+yxVvRlyrnEk5mKz3ZamwM+9X3uuPo66Ax+nHQhigkDcSPpoxrDmnayR&#10;HFGWBtikDmRIEr+DISgSv+Mh4nLImx4bY9leqS9PFe+TRwt3Apsd8nDOTnkwm6W5cflw/i55pGi3&#10;PFqxD9joAZsDon8M2LQHiU9PDBME0gkIlN1QNsvAZq2egACwQdnUAJpqbc2mGQutUVkqbD5Obybl&#10;tSrWWv7iSduUxfYfeU8eXlegY01vi9VgNc2gJNNIkpkwXNOcIZtmhAOMCQmYtNGI2QY82rG2AIxx&#10;N2mxjnzRb8uVrW0ZsrM1E9AAi7Ys2Xo8VbYcSxFdrpsCJGsFNIQEDpAus6ZmY3OqBAVUCNRQIHze&#10;/DS1F5SNHtbajvYUTiBNkW00j+04lSoGZ7JlTyf2GpNmH+N/VY92RckTvEl3nk5k8GgG0e5Uriej&#10;gBLp6UmgxpPAkQtp2HMoImS/PkVNA/5XpjuUhs2G7cb/pAz7MwBROtMLsjlSIZ+zfPIZGFqI5VYo&#10;bovFgKfiT2HnagfiztebR56tuoUtU3t5Pm5vcvX1vqcdCKVmEz+UNJU5pHknm9po1rsrtS9dEs8k&#10;SyS/g0HHsdGafMSo1kqMa6xlWwmqpWinPKbAJms7wNkhDwGah3J3yqMKaEr3yWPlOrK1zlh0mqw5&#10;qdNeHE4EiM/JGIkYSJP0qRIpIfacD2yK1xqknORZFbPQaqnV1ACbqmePoGrqgU2DCpv39FO9Ce6k&#10;6dF8vmGtvzxmof2PzmN1607jdUCHtNcAdRZmm5kABUNG0JgTUTYHEmYoFCPUjSnAMesgotyeKzqt&#10;1E8UNdNOraQNRXJcI7vbM2Rreyo9PPTQNCfJ7mOpgCcTVZRLTSiPoAEAAjAHelE9BAVM+bwJcWhF&#10;3ezrTCfBho3GaYDbOadcrztddE9mym6UzG7qOdtQOds74+WZToDD9W3dccSzk5n3lkFjqVLziZOn&#10;sdl2c7mnJ4kwRBKKJxm1hPLpTQI+CdSCFNigkAZTsOASqf2kEjjIELNRLLhJjbjM5jLBoER8l8ol&#10;4lz92+GrNYuRa/Vb1dNIb4I3rfoSPtAdcBsNuC16MHEqZzjnej5ptDwW1yW1L1WSFNh0REsoNRu3&#10;Jm8xrLUANlayHRttC7B5PBfQaLbJI7lAJ3sHSgcAAZvHSvbI4xV7ZWedqew7aCH7m62Z+uwnfsAm&#10;it/D3JlKqVgmhbbcIJUXDksNNZvKK4ekRlE3WGiVKJuCS4QHLjb+Mne5dMMHugHqg3+wO1C42P6t&#10;8ov9Vd5Th9724tgAN6Y0Ww9X0wBKrwyNmPpdAAZ1YsF1MxSNaTugOZErpigccz426UHhYKUZtOfI&#10;TlTNvuPpsovLPaTMdrWnyd7WVNl1BBvsWJLsA0D7+bxhZwaQyhAjbDSjrgxstVzAQ43lZBZfy+Rr&#10;6dwfmLTGy5bWaBRPHHZajOw4qaiXRNlDKmY7oNnRHStPK2qnK0K28ebdQy1nf28y/TsoI762lf+J&#10;PdMTRRNpNGCKRP3EAiDqPf0Aa4CPB6MIFMQAnyTSboBpMBEFlCrGwykcm519AzhnayV4qWw97mzj&#10;v8ZcONQa8Ur11z/Yn4j66OoOfDQ74Nzne3v8YPJ0xlDG9Vwgk4OFljWskTT+I5fCf9giO6IksIXD&#10;zw65y55qfdlZpSNPFeyQJwq2yWO5W+WxnO3ySDbQQeE8grJ5rFCBzW55onKvPF2/X55p1Kep05px&#10;Nf40dcZKNLVWzVSpFClJNGo2tRePSAOnctZolc0RqQY0VdcOSyGwKbxYr8Lmo3lbvP/Peur5uc1R&#10;c0dGPSfrqOfUivs48WWizIYoEEPUiBHWl0FPDrbXjVqMYSc1ke5cGkFzCBMwfoZajVKH2Y+K0T2W&#10;Jrot2FhEnnXaAE4bEAI8uznlb/sxIHEkXna2xHNbrDKgo6u9TCMdhwVGEECfyLMOCkcXS21fBzWb&#10;NmDTFis7O+J4jHi+lsjrSdWqlj0onB1dgKUrGgABpPZorLgY0SHtsu90PConls9HybauSJpVo1E+&#10;YbLzJOrnZLTsOR2DIooXXeBjCGj0h+M5uycepZPIOUHxTLFOlAMTaUyqzhav+QIJXC6TyHOV70Sd&#10;q3ox7vzBuOTVlu+ofTzv/3tRfcSPZgf8Z/3vjB1KXAAy1/Op1+SP5kg2ibG03hRJ5j9pEfTHBB4L&#10;FseDzrK7Wld2V+nKFmDzZP42lI0CnO1a4DyatU0e5fLxgl3yeOEuebJstzxVu5+pz/ooG0tg40ef&#10;TYxEo2wy6eMpWqgBODVSQxqtluhzNcqmHtjUYqFVK7C5WCOlF+p/oSqbj+Z98YE8qzL2puO5OauI&#10;ucM/cp2su+40ViGuzCizUzr4KfDroUD0u1EfpMkOnCmi5oLSUawxpQkTG8wYAJl15ooly+hEpuhQ&#10;u9FvSWOlUt9J08Jlbzs1ljYUCtDZdQzlcgzlwhkZe1Exu1k6AGl/dzLFfuos1GX0TmJ3EX1Wlg69&#10;N3uBzU6Uzq4OrLTOKCy1cCDC/VkKTPYCmr0dKJ7OUNnSFQZoIggbRNDbE02dJ56odSRLsdp43h7A&#10;0xMpW09zuzPhotcXw9icBGATL+bjCWI5lSKm40nMaksmMq5hVluWuM3miP9CsUSt1Erk2bo3Y8/W&#10;XE6+0GCh2mwfyFvyY/OgSgDnY/Ni/y8vNHg8+PtJg0lz2UPpWtjkDmdJFq0EGb2pkoJrEH4iVPyO&#10;+YtNk53sBTR6lUayDaA8nf+MPJnzjDyejbpRQMN6PG+7PEFwQFlPlu2SLXXA5qA+LoeRWLe7M4gz&#10;kgkCyZJNzaaU2HMJNZvqi03YaIeAzUFg0yx1wKbqWhOwqZaS8/W/LLzcuPHjvsfq6/8/d+DTxRdP&#10;6odOH/yJ20S1ODKN2WmM6PIwSbQzStQZy4y6zG4sMHMmN1ucou6CqrHq4hJrzBDQWFDHMWD+mRER&#10;ZwU2uvTX7DuehOJJln1Yarot1FG4vvsIquVwhGxvjpCtx8KJRAONljgaQaNItiVQN0L1nIpH8SQQ&#10;mUZ5dCZg26FC+Np+wLOXoX47WwHKiQhUTZjsRsXsY+3oUiAEZFA0e4DSNr72dHsItR5F2YSLzhng&#10;06sAiKUonDMxsvVMiOzoD6ZJNIIkWwJ9PEkMBk1mCkO6WE2mMMEgDehkist4Nuf+UNuZzZfw5QqJ&#10;O1ezHnu+9k8JF2r6PCYLvqO+of4Jd4DZfJd/cflj/cfQb8rvluTBhEVAc70QVZOHjZaDstH0p0sy&#10;v3+hJ4LF95iv2By0ln2VOqJfaSjbgIkWNrnPyBPA5vGsd1f2NnlSAU3xTnmqYrdsqdeRbQf1ZM9R&#10;Y7Hv8MJGi5QYLOu86VIpAzaFi5VSdaER0DRJLcqm4VmstGcJC1w9KMUqbD75v1DK/9ayz3YYBs3U&#10;P+cxUbnuPFaOyuEsmlGCA4yL0edMcj0sL4MeDUcYoGrOEAJgqrMZ4DEFRIYk1YyovxigaHRbk0Wv&#10;TQFOIsGCBNnTijo5HqtdyvU9x7DCgM3TDPl7/GCgbOGApi0tIbKH8RhGpNEMgYsR6sYIOa9/EjsN&#10;xaKPijHoikNpKQCKo/8nWnSU1R4FhJSvAxLAs6cDCHWyUDr7AJAudZ59QGdrV5Bs7woh1RYmOn2c&#10;PjgYzbEJMdRv4kS/Pwp7LVT7OcuRBL7ndHEENM6ECBym0zizJ0NcJrPEeyZPfFE7AQuMYF8pk5iz&#10;5evR56t+FL9Wo4kbL1WPRPjk/5r89Ts8+4uF7Su/Wtj9cf2WwyYSbk8eTD6bPZC5nkMLQRZpMU1/&#10;qqRTB01UosptgeJ11FNs6ZdRYKNbqYuy2Spb8rfIUzlPyxOaLTdgA3QUa+3poh3ydPEO2VKxS7YC&#10;m+3AZlezHsrGRbxPhqBskiR3ukzKVxpRNjXApkGqiTnXXVVsNBQOoKlklWCjla3V/yxvqvyOj+ve&#10;qq/7b9wB/m/zL01XRvbEzDWe8xgvv27P2eH2I4yFATpWjJAxo9PfAPCYkBwzQIlY8rEV42fMO1E5&#10;JMoMutLEhKSZeUc6MWrFUgM4xwHG8RjZfhRLCyttz3FsreORwEJRKuHUdYCBApzDCngCZNsRVMex&#10;UJQPYOjgdgBDh/qMPsrGGOAYk1IzpMNZn1CAPqkZ3fZIeoOiZT+329UVDGiCAUwos94imVAQQ9ou&#10;ltcaJca9MSTVohgAqigcQNQXSTya0EB/NFFpHpsAgfEQzzcUjL0WKQfGEgFPCmf4ZIjrTDrQSWEw&#10;aKa4TWvEYyZLvOayJWSpSCJXSwkX5L0VvVZ8IWatyCfwgtq/8ze+3T62N+t7seP2yR+PnZ78wcDd&#10;H8dvImIk4nupgwkrWX3p67m0B+QOZ6JuNJIJbOI7IyW01V+8D7uJAwM19wCQ3RU75RlAo8BmS64C&#10;HMVOAzRZitLZKk8Xbgc42+WZyl2yrY5E2sH9su+ogdgBmwCs66iBBNHQflCyxOTnxXIpP18nVcSc&#10;q682EBA4iI3WxPVGqbxcKxVrdT8rXqq9/eO4r+prfo87UDhzfEvSwuGL3hMVf3EYKFy3pVvfmSLf&#10;gTEsNLr5jVA6+hT39emTMSLFYsFUAAtmnVlwlIAZPTAmjKUxAzxGbUSRUTj7gMWeNor6bRTwGV++&#10;7ViI7MZS23uM1YbdBYB2AZpnDvtjtQXIE80+8uQRP6y2ENnF0t6mExVDUsaIWo0BdRtdRcGgZnSo&#10;5+igaAxRN4b8shgBHgNSabo9fB5lo8/nFOAYnYqiJhUrloQFTIGQCfDR6cVO6wvmVNFQwgKhnNcT&#10;g42WQDw8HmsNtTMeS10nFtgki/1kqjhOpaJ4UsRxOlmcZxKJT6eLNyt4OVdCzxZI2Gr+2zEXSk5G&#10;XCp9WIH3e9x+9W438Q4oP9eWK81NbS+1/o+hl4ceuolf6n/50uJnQ29NHUg8lzeYuV4AZHIo4Gv6&#10;UySN5ukEfndCW/zF67Cr2DdYa0Gzq3y7bM17Wp7JeUqezn6a9QzAATrZrDwUT+E2YtHcpnKnbK/b&#10;I7sa92Gb66JsHMTvVKhE4iBkAZvSpWrSaOVSfaGemk0jsecGqbuGwnn2IAGBRqm4dAM2mqViFTYf&#10;tzfV+/F605brNsTPNx51nSz+iwsKx41lxzBMpxHmkvUrSociP4V+XeorxlyadAMgrDADll47thdL&#10;h5SZ3gkWkNBnwJ8ulpkOtZrd2Gk6CnyOAYxm4HAE2wv47FcUT0ugPN3sjdXmheLxBU5+DPv0l10n&#10;glAz4WJCMs0ExWPOY1oQAjAFLEYAxRQbwIxkmj4g0u3hDPUzkSiwWOa4oYpOAivqOLqnQlA4fK2X&#10;x+mN4AjsCBpcI2lwjeKsnRDO1gE6o5znMZ4uziPEo0fiORguQoxHQohKx4rTTJI4sOxnY8V2lrPa&#10;55LEcz5dPObSxXcxA+jkSdjZvPXwc3n/Fr1WlOswWfSN9+NnoT7GTbIDmk/9S8J8VELjlcN/aX2u&#10;fan1Yut9N8kr+5teRupUzB2pQwkXsvpT17PpP8uigJ9OUjMFJyCB2mfQcR/x44gAu3pLwgF7ZG85&#10;iqVgi2zNfVKeyX1Kq262ABsteLh8Rvla0TOyvWqn7KjdJTsbd8v+o3pi1+Ek7qd9JZTWg/TJHClg&#10;cG4xtc9aYNPAaJo6YFOPfVbHqr2iwKZehc3f9BP8hN8ojIJ43HxduPdk4a+chrPWHZipZM9MJSeW&#10;PfPJTPuIM9N4aUBvjAF9Mvonsbuou+jSmLnrBFChvqLPMbG6wEaHnhpDlM7etjDZywym/W0A5jhF&#10;/uOh1HqwwIDQ/qPUXohf7j0eTD0niJpPAPaaP/UeHy4VxRMg+1qDAFsYEEOVEAywUACEujHGRjPs&#10;DgY4IQwT5Wjb0zzm6UAxBygWFCyNT6GCTodwimgQ1hpfHwgRi6EIrELAxC+GBctsKIRzegIATCAK&#10;JxRFFym2Y8BtjFDBWCiKJwKVk4DCSSS5Fs+BbzHiOhsnPgsp4jufqr0MWGZc+7lcCV/NeidsLfv5&#10;uEtFfglLCepg0I//78qns9dSTbtf6/5t9fkj109c7B4/s3rmYxMYiZ+NvzVtMGEtGzWT1Z8smSQz&#10;00hoptDDloh7EHTcW3ybXcWGBk3dql2yrwzFkv+0bAM2WuBQt9nCUmCjQGcrX9tauEV2VG6XndU7&#10;ODxtNzaajhzosBXX0x4cC63AJlvy54g/M7OwBtjUoWxqr9S9C5xGajfUbVA2lRfqf6raaB//X5D3&#10;5ztgDE7SfN2+iKnyWZeRvLdcGFHuyDwyR87CsMb7tWQOkh4W1f536yj7mLOkBwCM6PbXVQr6gGc/&#10;S+84KuJYpOhzaUQk2qAlEsgADsZkGKJudI8AHmCjw9p3LAgYBYsedRwD7DS9EygT4pl7TwRiowVh&#10;0QWipIADdpppDzBAvRh1h6BwGJEOWMyo0RieDqZuQzhACQiwjHrDUDZhKBuuk04zBDymfN58EFUD&#10;dKyp3xwY4bGo4RgPB4nhELACQMbDAcxeCyWpFi82fP0AILIZjwI8sdhqseI4E81A0Fhxn08Sf1RO&#10;ECtgKU1CV7IkYjVbYtby30y9VDqatFb2VOCFJnU+2/vzrvywH+XTuSsak7YXW3+dtVS+XrxY//bR&#10;6daU8u7yL33YL+S9PJ+GQZwZDGrKGUiRvKF0YBNPOCAa2ERJDPPMgoGN8+EDYlanJ/uxxnQVKw31&#10;sj33CS1wtuUAHdYzWU9o17aCZ2RbMcqmAtjU7ZI9TXv5z6KOWHVYidNJZwkZDJe0iUzJ51iQwsVi&#10;lE2t1F+hXnMFhYO6aaReU89l9UUFNjVvaJZLv/9evi/1Pp/gHdDMln03draiyGe88N9dRnPW7Ucy&#10;tWkuuxHGwvQpQzNJkNHzoq/UV5RiP+pjP/CxINasAEcHeOynHqPHaAwFMkYoHssO4s+AypCUmR5A&#10;0SWGua81UHYe9UPlBGCxBQKdIKCDeuHrJvxPzIi6jEEPH6NkjKndmGCpmVKYND0FuE4GE6kOYtp1&#10;JMciRDOdGnVDjcYcRWPdHy4WiqoZ4HH4nNFJgIPFpt/nx2TpADmA2rEFPPZDMeIwTN1mFNUzrADH&#10;H8XjL1bjQeIOZOyAjc1EOP05QGcylhBBovjMYq2hdDzn4lE5yQAnhQkF6RKwki7R53Ikdo1TES8U&#10;/T77Wk1R3vmK29Sm0Y/VL8qncy8VGjS9cOgX6fPF6ynTJVI+X/+j6pGD934cvovE2QgtbHKBTT7z&#10;BDXUVNJpDUjm9yaKrv/Ao27i0mQlprX7SKIBm3LUSv5TsiP3cdmew8p+gksW4FHWNpTNdmCzs2Kb&#10;7KrbKXsP7RH9o/vlQLuVOJ50ZBBnOMpGI4UMxS3mGJA6YNMAaGqvKNCpAzgoHS5rFdicr3m9YFVt&#10;K/g4vI8+ktfY89xzn68/32kUN1d53nci7x1Xio4uZPdt+F+T+RBTAPpitckwQ9Jj+wDMvvZg+nf8&#10;iS0HMRqHegv9Mfp83og+Gv3WUK16MQRAJvTUGKJi9NtQOK2+2Gks/OR9x/0YieOHLYfi6fBn1po/&#10;QANAJNHMAYyZYpOd9Oc5USSnAzjHB3VDEMD4VCDKB7igZuz4BXAbAiCDYdSegsV6IFgOAB7LPm7T&#10;GyiW/dynP5DX7sdtIqndUJsZicQ2jBF7rDTzYUXpBKBuQsRhPFw8JuMZAcQaiyc6HSNOk9HihrXm&#10;N5sgAfPJ4rvA5WKyhC6n07OTxWWmxKB04tdyJG4193rSpcIX865WhWouaL78kfwQ1Sf923eAXpvc&#10;pSy3I8+1/CGdYyxSZkokY7r0L0XDtbleGs0X//YH+mhuqdRsMgZiz2djoSnA0fTFSSr2cgquQBy/&#10;U6HHPMWNHhvbOhMxJGGmV3YDNjvz3oVN1g3gbFOWAp2Cp2VHyVZgs1V212yX/Y27RPfoHrFsNxPX&#10;HmcGcYZL5oRGSpm+XoKy0cLmMhba5Zq/wqaWJFr1+ar16vO1P1Jh89G8Lz5Wz6r067S/NPDd7KX6&#10;HN+x7F+4jWjWbfvTKM7TNMlwTCsikLZk7k0Bj0FHONAJom4TREgAKGCBmaB+TFA+xiggPRSNfpsC&#10;mkAARG2mlY+ZImuIdWbI5/TaA7Qf6wItZZkTCDDq5rbd/qThQrWgMQIu5lyaoW5MuDRGuRic8scu&#10;U+ASximmwWIzGAR4gsUJBeOALWaDbWYzqKwQrmORASMHmj/t+LzLSDSnlUZzSmmUuI5QowE8buNx&#10;JNcIDoyEAaIIoBMrHhMoGgU+pNjcgI7rVCR9OvESMJcsfvNxjMSJYjpBogQpimcxCdWTiNrJlISL&#10;uZJ+peCt7GsV/UUvVBkGqscg3Jzvf2BTsJwXefj5lr+kLZdIMsdZpI0VrWcNlfRr2jXfvTlf9P98&#10;VZrJyLuzBmPP5/QlSw6zAjW0BaQBm2QcgkQaosNbvMWzyVac6s0JCGwXIwICe4HNrtzHZAfKZgew&#10;0V4Cmp1Yazvzn5RdJU+TXHtG9tZsE11go3dsD8fPmwAbJwnrDZX08QwpI/Zcslgk9YqNBmxqL1Wh&#10;auqw0VA3KJvqi1XXqy7U/ECFzc3+DrrJXp/Sb1K2dnRX3HzJhPd01h9dRlPX7RmEadlHpJgGSoeR&#10;ZCYV0MuidO/T2W9MfcWoHVWDkjFmBI1pN/BR7LFOJX0GVNpY2GgGXJqijMz4pTDpAECdfMylcRfw&#10;6fTDVqOmghVmhY1moUAH1WMJbCyVms2pAKw9LwIM7sxc86R248d0aD8giCXWH8CJo4HihLXmgsfs&#10;CGhsh4PpMwrlNYbwMaqG5ayoHGDjDJxcgIsTX3ccCRdn1I7LaDhKJ5Dalb+4ECLwnSIwMJ0gflNE&#10;pKcB02wkKidRAufp0l5OlaClePFbjJXQpWTt9aCVePp20iThAicmnmc44tWifyt5qUZT81LNJjVG&#10;ffO8wbc0bfmcZjwjr2yt9nryfJ7EM2UiY6ZMkgcK/5zZVuB1s1uiuWOxd2mG0NR9iSibRPprYiQV&#10;RyCpM0RisdFCjrmJ+8ED4lhvyvSAbWJIQGAfQNmd95jsynlMdmZxCXh25T0hu/JZBU/KntKnZW/F&#10;FtGp2Sp6B3dRi92NsjEW5247CcYpSGEclAKawoU8ZqNVSD2gqWM1YqU1XmVxWX2p/J3q8zWvqLC5&#10;ed7rH7tX4nXM64sV5w4dSFoqfcVzMvm603Ac1lQcf7zjxYo/4I5Ei+1G4rCzSHsRRTYmm6/fhYJB&#10;+RhT6LdivpKlAg/qMkYdqBuUjEEHoOgIZKFquoPEkvSZQbcvs9W8UDCoF1SOOZBRwHOAAIDxSWy3&#10;k16EBXyYgsDo9NNeRKDdsNs8mMvmQmLNm+MQAsSq15/aTqg4YKM5EYn2Y0inM4rHiR4cp1E+h4Lx&#10;QNW4jVPLATTOQ8BpOIzbcLIh8PFWVM0EMB0Lphk2UGzH/cVnKlQCZuLEfzpeArkMIDLtxwoBPCHY&#10;a8ELnB+yECtRy8kSzQoFOhFn4yXxQoakXMheT72ce73gxYqfNr7eHND9RvfHogj9sXuT/h0veI9G&#10;//78ifzlg1eOrmctlUjqVL5kThVKynDe26kteVUOGofP/x0P96HfNG8l9Y6s4ajVrL5o0mgxkklK&#10;M10LmyBg44ON5s5ZNpZiU68neuVPiW7Z07Kv6AnZm/eo7M5+VLZnPqKFzp6CJ7DXHpfdBU/J7tIt&#10;Wtjsq9shuk07xAAbza7DnAkCLhLF71PWZKaUcaRHyUKh1J0HMthmDZcrgUyNFjT1l6ul/mLVOzVr&#10;1S9UXq785oe+KeoTfuJ24NMNy63fL1todEmdK77gPZbyF1cK73YoHXve9PYDFPCBjw3KwZJUmEUf&#10;cMH60uv2BhY+qB/US483CTOiyCcJAqBijIGPEcAx5VIBjjnWmRXFf4szKBqWBTUb85Pc7qQvkLmx&#10;DHoAUjePxzJE5RiectWqHcvTKJxeP6ATKDb9QQAnSBwJDzj1hYkvrzOIqQKew6ge6jVugMed6570&#10;43iiapwBjgtAchj1o24TJF4TnL8+id1Gcs1ZSayN+IjrZCBWWrR405vjNR3OChb36SDxmA0R37kw&#10;gMNo98VwrDXip4uMDVmOk7DlKCZQx0rs+URJvpi6nvFs7tuVL9fMtP74qGFPT89nPnHvkI/BNxTS&#10;HrIlb6aA/4FXSPZykSRN50jiVJ6kjeetZ5ws/H1SQ5rezfxtKDaaZjR6LYv/3GUxrimD4bRp/E4l&#10;8fsUe8Ib2LiIx0FLsa3XFYOKp0Wv9CnRKXxc9ubegM3uLBawUdYe1M6ewqdkL8pmH7fVqcNG08Jm&#10;p5id0BGn7gMSScpTM5FBzaZIShcKpG6tUgELsFGUTbUcBDja6xdr3qae8yzHt3/1Zt4/9bV9DHdA&#10;qUmQaLMOHkudchmJ+aPzUOy681A0llWM2AxQP2E5UiOxHqJY3wcwFBsM5aLb6UkwwIOpAe4oGD+x&#10;7gEy3QHABxuNj00Bi+kpX2BDof8Mn+tRwOINZDywz9wJCPgSIvCkjuPKpRdAAkJ8bH7GS6z5ms0Z&#10;X7EFOPYDAIeajv1AIJcBWvi4UcMJIgTgQ5OnJ+EA7/Fo8UTleI0BJHpvXEeDAA+w4XNO477iOOGN&#10;jRbBQE8CCcDGbsJN7CY9xHXaT3xmwljhzFxDLc0E0KfjxxicEAlciAQ6AGcpXIKWwyVyJU7CVziE&#10;ajUOiy1FUi6lScbV7OsVr1T9W/vPWysHftb+4Kc+AdOIPyZv4U97HPX2LVgu/k3+SgnHHBdL5qyG&#10;MSxMTmZaeHZ//tvJxzRFoZqb9w9mnjYgEHJWA2SyaGzOOBNKQCBYkrCiY9q8JPCInbgcNEbZMISz&#10;/AnRL3tSdPIflb05j8iebFbOo7IHG027UDb7ANH+0idkv6KCqp8W/catwGaHmLXtFVdgE4ZbkDaW&#10;JMXzjKxZzJOqNUICF8ux0irkIJBRlqJygNBb9edrLquw+Zj8JnxcX6aOzH42YSrHOmwy42zwVPpf&#10;3Idi1h2pj9jwy2CHnWUHeOypk1hRzDc/7ccsNFesNg8i1a6k2pxJonmiSILFTok0K3YYasYCyJj3&#10;AB3gY4WNZtUDiACOCSrG9CQ1mx53wgNecqAPuAwEiCMwsQNqtn3e4kAdx5Eajh2/KI59QeJCUs1l&#10;KIhwAIsajhf2WQB2WgRHFIQQEvCbIAQwwZnrE8GAJgx1Q0ptmMcZ8RaXCS8i0gHiNuUvftPcdzqQ&#10;0ICfuEzzuWl/mkBDJHguCtUTTmQ6QPzm/KntBDJ7jSjqMjWd5RAi00FYa1ESdzaBk0VjJG4tVlIv&#10;JkvaxUTJe1bzzpEfHvzh2O+G4yZ/Nnn3J2EM/s36PnZw+NRnok9Hlxevlf05Z6VQ8laKJYn5eVkA&#10;J3sqV9IY65TVV/hadHPqMzfr9xDb632XApsc5gNqSGqm8J+4RH5PEtp9JKbVQwKO2IgTZ9JY1+4R&#10;g9LHRb/kcdEteFR0ch+WvdkPa5WNFjqonL0om/2FLG63v/xJ0at+SgyAjeGRHWIObDx6bFA2gZI2&#10;miBFc7lSvJAj5efypep8sTRcKkfVABtWwyXUzvmqN+vPV5+vU5XNzfrW+eS9rvKVmC+lz+ZYB40m&#10;XvYejn/HjQ5kBxSFFX/07bC07LG27EmL2ZEoMz7pTQINxQJETLvdCAQAky4vsTsDeKjV2KBubIGP&#10;nQIg1M4BQGWParGiZmMJaLSf7+U6gQHrXg+ew4NLH8DD/VA4LoyvcR3w4zG8xFkBUb83ywM77QZw&#10;lOXGawkiGh3D3LSwyTgJxT4LnI4Sd+o2HmOB1HJQOCNeRKbpXxgn6YPC8QY8PlMh4jcZSoLNF+gw&#10;IgQ7LXCecSHzYVxiuS0EYKkFa6ETjbqJWGFu1UoosImQGKy1uHNxEn8+DuCkSO5lhik+l7de88OK&#10;t7t+0fbjc/++GH1BLqgx6vf510NR47lzeYMZcznXM+ZRMvxPPXkqXXJQNeULFZI7UYpaKHw77GDC&#10;MZMIky+8z0//vjxczKD9HWn9/udz6D1LZ7JGyikfScCeTujwluhWd/Fvpj+mYR+w2SkmqBWjkidE&#10;T4FNzsOyD9gowNmHylGUzr58QFOMqkHZ6CqwqdmihY0JsLFu2y9uPVYS0usp6bgBpSib0sVcqT1f&#10;gqopBzBl0oSiaVJgoyidtdK/NKzVnFOVzfvyY1Yf5O/dgaILSd+ImUz1RD2seo/G/MVtIGJdqaO4&#10;khZzVuLI1HY8KODboUwsgYTZGWBzCvBQ+FeWFYV/JzxjNxJmdn3UZLDKbPjlskXl2CiK5xTwoE5j&#10;j33m2O/DpZf20o3HcwEyTgM+JNBIl7GU6y583oEUmwO3ccFa86JO4029xoPX4kqizR/4xEwlSTQp&#10;tCAaPf0mOIiK5TOBzYbqccdacxnzpJ7jK/6K0pkJFN+ZYIIDwAv1480KnguVcKATPh8jgbOh4g94&#10;ghdDJAJLLQrwxGGpRawEU8shPbQaSZ+OonSiiU7HiuYy4Hk2Qwpf0Kw3vl7558nfDk5f+v1ZM7W+&#10;8/e+8/7r2zddOro1fS7n5ZTZtPWsuRzJmM2TuPEUSRhPk+zZAv6o5opmOH89ujXtD9Yat9hPoYTe&#10;n2d+/x4lptv+jtR+nwuKssmgpplCPTSJ/3glAptYLWwstLCxZc6ZZfk2MQY2+tho+3MeEp3sd5dy&#10;nbU//xHZz9eVpYvdple9RQwbnhHj5q1i2bZHXHpMJbjPnehzLPWaXOLPuVKzSkgAK+0gwDmkwOYy&#10;6bSLJdhreX+qv1ixyFTqmxLS799PQH2km34HNOeqv548kxGKffVs4EjMn71Ho9fdAI0LKsOZP/qO&#10;I/wxpxjvhM2l1FvsscIOnPHGQvMkVOChVSce1GC8AJQDgHEg9mwDfGwBkj2Kx4H6jhPAcuj3pPiP&#10;fTbgCVi8xZ3HcmdcjStwcQZACoycBlE/LPsBD2AEqIY8gR7TchWLjdfjw2sJY2q0Ap5wJguETIVJ&#10;wDg1HoATQDotcBpITQaQXPPhc74SPhMl4dPREkZ4IJRaTiBWmx8rfD5CYpeJRNObEzDLme7zQGrR&#10;W8KWAA1KJxJ7LfSsH2qHJJEWPBHUdSIl7XKcFjoFL2RI1SsF17t+0frrld/PFv36Lz+9X7XZ3ttb&#10;XcOoppbnTgQkTae8lcrQ1fSZbEmdzpLYiWSJYWBrIofvxTNBOZ1BtSlnssWl0O8v+0LNfXm2m2r6&#10;d1if8+1pfb4Xc3AJMlH+qSj+5B5PbDQPiWlxEf/D5uJQv1vsanaKVTkqpfRJYPOw7M96UAuc/QBn&#10;f8671/m8XvFjoovVpkd9x4CajWHDFjFtfgZls1fcT1pyno2vaLCbS+cV2OQAGyUkUCRNKJtDgOYg&#10;l7XnC6XknOZPtWuVM5rnNDd1mu+9vXvUe31sd8CvO+bbkVPpuaGTib8LGI18J2g8at2H3hZ3aipu&#10;RJLd6XnxpGivTYgNAxWgYI8FZoPysSAYYE0gwAk1oygWR6Bjxy+cPUrHDhvNmV8ORaXY9bpz6Y1y&#10;CULVKJ/35PZeTB7g6wDGBdg4o3acAI07NpnLCIX/UQ/xxjbzH0exYKMFMF3Al+txMwmSMpsqMcxP&#10;CyOFFkIKLWY2WqJp8oyaI3k2HSahUygXotGJjLhRVsx8rARwW1+gE0JdJ5rgQMQcwYFZ5ldR1wkB&#10;PJHYbJHUdGJWQiTqbJDEnwuXhLVw+nRiGIcTLWmX4iT7SpLkPJ8q+S+nSuUPst/p/emxH7z6H88F&#10;/Hb9la9/bN8AH8ELf/E3L35t6JWR2qiJuHcSOGIinkGs8YAmfIj/KJCgjKWXJJgZY9E0LqcwRSPs&#10;OAcBRlr9QMfLYMdH8HL/r0+p4Vjo9AHvqxko9EzUfvopP6YHeElEu42EtFhwvIAesNkhVtRfTMoe&#10;Ewuiz4Z5j4iu5gHZrwEyylLAo0CHpVvA14oeJUzwuBjVYLvVPSVmzdvEuc1IfLttJLTXTTSjcVKK&#10;EqxYAjZrBSiZYmm8pKwSYtAlzEsrkKpzBX9sPF81qcLmZnq3qK/lrzsgdHOnT+Q8Fj4e2Ro0Gf5m&#10;8GTkehh/qH0niBfT++I5itU1Giz+xJM9SIo5DgOKYRRJv7tYn3EjQu0mTvyyuVG7cUe1eGvtMCDS&#10;yzBCYOKEynGhRuMw4MbUAFTIqL+4DQMcrvvy2D4j3A8AefC43vTV+PH1EJSL7wRpM5QLr0lipmMl&#10;gkkC0TR2JjAvLWuRs0MWAQ+wiUXJRLHiWPF8LVqrcCKBDvdDzURhp8Vip4VjpwXO+AAfL4kkJh3J&#10;x6EzoYDHX0IXvLHVAgBNpCSsRhMk8JWwc9giF0gZXYyWxItRxKYjJesyUderCZL/YpqUvJyx3vx6&#10;5Z9mftc78dofr21R9lF9W/2/d+Dnf/j5Q6dePPVqwkzi9bjJRImbTAYw9E71RUgAtb0ozkIKoQ4S&#10;25sq8X2pktSbIbYZbtf3eBieNQy2uWmGS6Z0+3wvtd/zWjpKP+OMj6RhoyVT8wxts2Disymw0RW3&#10;hv1iW70NVfMwNtpDop/zALC5X/ZnPiA66feLLrDRQ+Uoikev8BHRAzYGWtg8KcbAxgJl4wpsfLqs&#10;JFJ5HqZvlBCiKF/Mltq1fKYIFFKzKQQ2RVwW0eiZJ9Wr+f9++ELdSJM6oFb9VbzZd0AjPZ/PmM82&#10;j5yNHY+ei/ojf8zXY5QxMZNhRJRJfgEITy69J7HSKNw7DynFfo6/RcHYnHYjGOCMvUZDG7DxwjZz&#10;QOUoULKnwOnUx7wo4OMwQA8CCbPACUIBWGL+434SiIIJnYyQSFRLDMcNpM6lSsJcoiQxiiaFuWgK&#10;RBIZT5OAgkmkmTOGmWlxACiTYwgU8CQCl2TAkzRHtHk2BgDF8DixEonVFkoNJ4K6Thw9OHGLUaib&#10;CFSQvwTP+koUPTnR1HIiFwIlgrpO6IIXYQI3VA7gQemEn/XkXB03ajuekrRG6uh8BGonmEABgxGv&#10;REjWsxFS9GKi1P0g73rHzxt+svT7sdyX/3hZPZL3//JGn/jhhE7eUu6/xqFoIjlyIpLJEREkJINo&#10;WgwlLRnBH1Q/Cu5BTK4IPxMj0WcSxKPMTx633XZ9u9OeFd0Ak5tiUKdmzO/bBQOhzxf0EX0+EwBs&#10;PCWx20XiTzCh+Zip+KJsnBp2iEXFI2IKbExKHhaD3AdEL4uVDXQygU6GAhw+zr0BHIOCh8Ww9FEx&#10;qnpCTOqeFPOmp8SmbQcTBHRRNs6k9MKleDZTKhaypPpsrjRiozVeKJLDWGiHL5eRRMsHQnl/OHKp&#10;dkCFzc3+l1Z9ff+/HVDik/GL8Z4RU1Evxs7GvxU2FbEeRN3Ej7qJJwrEBXWi2F0BAMOVgr3dsAsj&#10;axwAjiMpNhexPWUn9mfsxQObzJdajAdqyAv7zHPYHWgpKoeRHsOeKCZUBJHnoEl/1EgocCEdxsyz&#10;Qn6hsjhaIJXr6UAn/2y2FK4on9NI+gL/62VkTaKibOjBSeCycDlH0ucSgFAkFlosn0PdYKFFEhyI&#10;4HGDefxwenHigU3iomK/BaF0KObOuKJu3CVs3k+iFoKp8QQxlcBbwpc8UTvu1Hv8JOFsoESe9ZLQ&#10;c3Rzr/lI4vkgJhOESPIl/PorIZJ2LRibLVIKX0xcr3s9783BX7deXfz3MdefqWm2v76nRkZGvlB7&#10;rjY6eSLpT1FjUdTjwiWYulw4f0QDSCP604CsTDcOIAEZeQZFysTzYAZbutb6yFMuu+Q+g0fe2eK0&#10;s1vPWe+Wj/pXVdPr9U1g81I+NZscjtZIJUiT2OUsCW1MaD5mBmx0gQ0F/spHxKz0IYDzkBjl3i/6&#10;ms2iD2AU2OgCG70sPpf7oBY2+sDGqOxRMa5+QswanhLL5i3i0r5ffHrMJIbfoQyG2JbMZpDYy5Ja&#10;LWxQNVhnh7DRmlh1a4yxWc39/dELDSdv9nE/H/XPT33+m3gHUs7m35I6m5wfOh3wl0jqIhFYW0Ek&#10;xNxRKK5Ax37QBYAQSR4j3jzsRNHfAcVjS4+PHaEBV647YKk5a+HkQ++MHxMEgrHmfABQIMcMeI16&#10;0uDpRi2GGCkWXuo8px6y0hiwmXuWczzOZRCRTZQs5qGlLXEe+3IKAKI5cyEJOy1JslA4CaidGGCY&#10;Oc8ZI5yBk4PNplnm64QDUhZInwGe8KkgFnUa6jVx1GriloKx2kIkZNZHC5ygGTeJWPCV+KVAFE8A&#10;0PFgEoETSTZ7iSdEEHvWn0Sbm4Ss2FHfcQM4wYDHF6vNl0BBoGRcBjrXwlA7Meulr8ZfP/x6/p/m&#10;fn2m9bn/WL31Jv7xfigvre2V6q+XLGR3xY/HrUfQ0BtKCCQMmzac9GEYEfx4xi0ljNFzBXQiGP+S&#10;xBEbARx34dLoLdv8dGSjwYPr95s89kd9H6MqXvBHmlAr7vP9Wk6f/4s5qJoskpkZJNESuu0lqtVa&#10;go8ai98hHXEniWZd8biYlz4oZthoxnn3i2H2ZjHI2iy66TeWPrBRFI9B/oMoG4CEAjKpeFTMah8X&#10;i0NPikPrbvHo0peIXhdJZb+KZ9OJPmdIDUdsNKJkmrDSDgOa5kul0sDHNStZvz9yqb5Thc2H8pZW&#10;n+SD3AFlmGXB2eztqfOxRyOmA/8cNut/PViJII8xSmbEmflmzlpoeKJY3FAwTkDIpt+Oc29s6L85&#10;gMUGdFjug24SOOJHMyc1m1Ev0mdeEkAIwQ8FFEDNJnwqGNgkAZ1ESWHQpmYlEXAkY6WRFiPWnEjN&#10;JWGe8SAkzWKYHhBNfSaZuowCqATlNqTRUqjX5AGlPM7BSV2Ik5SVWElfxobjfuHUbUKmPVheqB2U&#10;ygJ/7FA0sQsk0+b4/JwrKscH6NARvuAn4QueErqIRbLowPEGTpJ6DkidJXnEilv1kqTzFIgvBGGv&#10;BUnGpRDJuBIouc9FScmLcVLxUjwR6qw3e39x8IX5f+31n/3RsZt+hP4H8R6qWiy6O3spYzJiOHw9&#10;HFUThDoOJ34fRrIxmh6rvOk8ObRwSKqnKyXhdIJEn4yTIIbL+h0PFJ0YI9lo9JDctf/B9QdMH/uj&#10;gb9Z8UcJHAU2+f1+r+QynklDUCa1x0WiO8yAjbmEKrBp0hE3YGNXQe0F2JiXPCDGuZvFCNAYsvQz&#10;7hO99PtEP5OPgY1hHotLE6BkhvVmXvuYWAEb59Zd4tmpwMaJhF6IlJPgK19Ik3pOr23kPKeD1GkO&#10;XyySIwCnAWVTvpzyr0cv1LaosPkg3sHqY35kO+DQ4/D5grWMrZkLCaXxs8Evx8wFvhMy7bseBHx8&#10;SJT5kCxzBz4eLJ8JD3pl6I0ZV+LN2GeDTuIz6Cm+2AMRjKiJpJ/Gf5SmTJROOAm4cFRTEB8HkVCL&#10;pnEzEystjZpNLJCJow4TPYNCwRKL4eOY2UCJn4vkEoUy5SWx1GfSgFAyK3E2XBLpwclmSGcRqigL&#10;cOUsJ0gWDZ5JC6HcD5uN2k3YDM14jLpJBDbJS2GStBx6AzLz7igcL0lZxio5i12nKB7stZgldyYR&#10;AJlz+PXn6R5f5Q/OeX/JQOlkX0RdAZ2cK2GS/2wkjaLh9OxES9nLsVLzatr6sR8X/KHnV3W93b/k&#10;VK1/olBB0dncPdmzKT+IGQlbD+N/6QFYqmGEQkIYZRRCuCRvgpTVbJVkjnIyaw+fo27jz8y+AE6R&#10;tSt0lvutHpONug/I3fs2y8Nmj/9+n7tuIG/+jyQSrZl1+GrxcNgLufTYZDGuKaXbUcLbDSSy1UTC&#10;jhqKb9M+lM0OcagENoBGgY1J7n1ilHkvsAEywEYf2CgqxxB7zaTgAa3NZlwEmICNRd1jcqDpCXFq&#10;3SGeXfslCtjk0AZQM58j1dhojWdRNYQEmlAzR1E1R0mj1XO2U+VK2v9ouVh/WIXNR/ZnUX3iD2EH&#10;Pl18Nn1z3eXi0sSl4J/zB/x6FEX4wClsqEkvFim1cewnLKxQrocxakZRRH7Ybv78wQlE1YRxtEAE&#10;tZtwvh6k1IKw2/xRP8pl4Kg3KsiXVFoQRX9/AgIBXPoBogCtLRYMyIKnqLFMe0rIjIsETmJzTQMK&#10;IBJD2iyeMTaJAEpZRRy+lsuAzgKUUrpiyS0RLFBUDdZaFMCJnQtAHVGLAThpK2ESu+RDPNqDRRf3&#10;WWBCH04q4YHYFQ9CBAQHSK6lnmOteQMbQIelln2Z57kWLQWXwrjuLwVYawUAp+D5aCl9KVYqX4qR&#10;g68lEyoo+8n4r0+YXlkf/8qH8DP6KJ/i05XLBS4pU7F/jBsLX4/mPxNhJBFD6bsKJDYfwpikZI7L&#10;iGKGXyhNv17M7gvhkD4/JpMHMUk5vCVatgbslzsNN8tdOvfJ3Tqb1x82f/y3W513fSQjbTQDgV/O&#10;H/B7KZfesmxF2QCbGM6eiWgxlBBO2PRu3CmuNU+LY+WTYlX6gFiWAJSc+8Q4+14xylZgo6gbLDXS&#10;aQYEBhSLzYRlWqLA5mGxrHlEDhx8TOxanhKXrh0Sf8adE0FjgHGm1NNn03CuQAub5vMFchzYKEv5&#10;uPZc+u86rxyq/yh/0Opzqzvwoe2AzqzOZwunk54oWEitS54P+XPibOh6CkX5JEbIJBA3juEPfiwq&#10;JJqBmdF8HDxNDQflEzzmB3iw0wYdgY+bJFAbild6ZwgfBKNyFOAEcj1wjIZMYtHRgCd0kijzuDsh&#10;BXfSbW4k20i6jVoQm3ag/uPM110YZ8N5IJP46TMeLP7AYZ1F8Zxp8+HERws4RjdHslcSAE8E6gkL&#10;jAkDSdRyEheBE0onlebPFD5ORtXEL/pK7CJRVyBUeD5ZMs6GSvKKH8DxlpRVH4DjKZoLvpKr2Gnn&#10;vaTgcqgUX42S0msJkgN0Sp4Nl9IX4qScVfpSlNS9kiKNr6Vc7/xpyb9P/O7omdFfn/5EHm+t0eh8&#10;tnKxJDp1Mv6d8BECGENAZJD/YAyiYBhrFDjEf/bl/i0AANLESURBVEzozYogKKCM03fvcpFwjrcI&#10;ADYhTCIPb48U9wovudfiEdmgsxnY3Csb9t93/SHbR36y1UP/Ox/am/vdJ4pZsf9STp/Hs9knfdZz&#10;FGXTZSvxHRZ/hY1X4zZg8xSweRzY3A9sNotpzr1iosDmP5UNsDGkZmOYcwM0JvnApvgBEmzApvph&#10;sX4XNm6dOyTxjKcUMTW9bi5bGpggcJCmTkXVNAOY40wOOI6Ndpjem7rVjN91XTpc/mHvh/p86g58&#10;5Dug/A+w6FzijtyluCPJswF/SJj2X89YpDuficyKgoibU8ATyPUgVAVx5AlXCcZqC+DSd8RBvAft&#10;JZj6TxT9PTGMqwlF3YQAGwU+QaMABrsumHBBGIM6g5ib5jNqT/3Iif4dO+pGFlh25oCMRjuAEzpl&#10;J0GskGlX5q+hVKYYBT+FHUbNJm8JpXMuXgrPJRBIoJET5ZLFSJsULLXE+QDJXIqibqSsMAIHJNGW&#10;/VE+ASidIMlfjZVcxt2koICSiUqnKQqHGk7GBU8pvBIqeZdCJZvUWsFVggNXIyTjorfkXQuVwudD&#10;pPC5YKl6MRroxAOdZGn5cdY7PT8vf/HK76d931h/4xNz7s7hFc23i+Yz12LHQ69HoGDDqc359NNp&#10;T5NvML1ZwYP8R4K4fDgTKyJQO770rPgyny+sW7HSUK6dwRJ0LECe8t4uG/Tvkzv3baJ+cw+hgc3r&#10;D1k/ObPTxvBD7cFRYFM46PNi3inv9WwanFO7rSUOGy36qJkEHcZCq0fV1DwqthUPyoHSzWIFbMwA&#10;jUnmPWKiuUeM0u4Rw1Qu0+8R46x7xbQACy3/AWCDsil/SCyrHhabhkfE4Rh1m44tRJ8tJY+jQ2qZ&#10;JVfPkejH1kq06wjKpkVRNjR4HlplZtpK2m96Lh/O/8h/8dUXoO7AR7kDx2Y1X2xaLthaei6zLXU+&#10;9Fc5izHryh/xZBROOH/4I1jaSwZqhgEBf9SJ16gloQFrLTy8Bm1QPk4SQuotAhUUMOKCxQacFOCM&#10;uFPvsaPuA5zGnEnKAZxxG2LatigfRy2APMfMUD5AZxJ/fdqJ53PChnPhuVy1dlvYpJukAb2Sc0kE&#10;C2jgZI5a+gKj3RcDJZnkWhqvMxXlk7scLXlMj845S2/Pkh/Kh7lYywCE2WoaRt5knA1A6XhIxlqA&#10;aKjnZF30k+IrTAfmUgFQ/qUAyb9MjeKyn+Re9ZbiZwOl5IUIKQE+ZS+ESe2rsdL0epJ0/6Lkj0v/&#10;eqr+9fXztyljXj7Kn90/+twNrzV8P2865Y3w/gCSaPQzoWT8+7BQ+1yBDGqWXq2gAcIawCZxOEb8&#10;OCfJ64S7VtV4tgGeEwCJ48ytNXayyeQBYLNR7tTZKHfpbpJNpg+8/aj9kxU6Op/67D/6Ov/W+zMb&#10;Ddh4Xc0HNvkMpE3rspHoE/uBDXPMDjFipo56C7CxK39QrIHNgZL7xDz7HjHVbNICxyh1kxY4xgp8&#10;FAjlbRbjHNRPISoI2FhVPyS2jQ+L4/HHxaXzaQnvtZAcJnk0MYiziZM6j50rAjaFcoRQQAsBgWOk&#10;0prOZUvN2ZRfdV5qyvxbvw/1duoOfPJ3QPOpf6mZj9uUtRxzOG0++A+ZC+HriXN+WpURSy0mFFss&#10;GChEEEUOmXAR7xELenssuLSlYdSc/xXbs2yZqaUk2txQPCTIxvjjhMoJp97jO2xL2s0B5ULqbQoA&#10;AZagCUetnRY05QiErFBDPP6kE5FpL56X+gvx53glKIDNFo/NVozSyV+J4HCvMGLWRJqBSxrWWgqK&#10;LGVegRDqBhhpqO1ozoZroZOy5M3tlNtS2wE8iSvOErdsL1mr/pJ5HiBdDBTNmoekXwBG511QPD5S&#10;yOcKsNjyr/lx1IE3iidAil7wpa4TIvWvxcixN9Jk/DfN1179j1VjZrJ9pJHf9/LGVEDZdvGgfupY&#10;5JuhBEJiUDUR1Oj8BwANKxh140dNwp+RLCFMnQjrZ6IDEykCOoEQ6iaAc5cCOrhsI/FY5yxPeG+R&#10;u/Q3ARvUDbDZaHCPPGj10F90PHXcP6zAQOm4+1eK+vyfzefU2jxqNhnEnuPbjUii7ZbAw9vFo/5x&#10;caU507EchQJorIs2A5tNYpa5UUwyNolxGisd8HBdUTqm1HNMAY55MbApe0CsgY1908Pi0vKkeHXs&#10;IApuKTmk0epmswBOrrSsEgqgbnOYUMBR7LRjzEU7uJIpVUspv+i63JT4Xn5O6n3UHfjE74CGGk/x&#10;UsIDmcvR5akLYX/ULGJdzSkJMf7ITFsTKjjAUhSKDfUaO8bZWDEh2hSb7IB49lmLVz/KB7stYsyD&#10;FJtS+3EmWOCI8nGi9mPNdQuJnHTlMUm2oWhiZ5xRMi6AyBbIMM8KFRVJY2fyEgAhnZZKSCCBhFo8&#10;0Ekk3JCNmqlcSyTFFiL5qBpF7STOo2a00AEe9ONkLQEhFFAmt0la8iDBZkcth3lWSnBgxYvHdmPa&#10;tCnNofak2twk97yP5GKtpaw6S/KqgxTTn1OM2tFcdJbCa75S8pyvFD3nJxUvhErVS6FyCKXT/KPE&#10;9aGfV/zh4u9Hs95YX/nYWGwKbAaf7Q5JHA17MwT1Egls/LHQAkgkhg5hhTLGyLfXVcKBTBzTyBOZ&#10;KhBNHce3C7XaQf8VU5SDTvhzqFqaNE42iGexL7Wb+29YaQpsDO+Ve03vlwdtHvqjfoj+PR/GL4xi&#10;D5cN+l8sYfBsMafZ5nB0cxJHOIdyuqbfoadQNo+IU+UDYl/+gNgU3ys2RfeJxbuwMVVgk7rxxgI6&#10;plrYYKWRVjMvul8OABubd2HjjLLx7NhKkyuwYb5g/ZxGmpfypetijbRdKJVmYHNMC5t8aVhKX69c&#10;Sv7FmeePRn0Ye6A+h7oDH+sdUMIFuef8N6XN+zalLXj/W+yM03r8rBtqBOBMYIFN2HNpTyOoHfUZ&#10;C5pCqcsMmTCPzUQ8B7k+oHzOklCBC4qHvpgxB5aThGGlhaJkQsZsUDOEBYBOIkombtYDsNCQR29N&#10;KoBLmqPQT+Q5gzpNOgm1FC6V28RNu2khVMHBa1WrySTamM+2TI/PnBtKzI2vU/uhFpTK/RUYpRIi&#10;SFxwJ9XmIpmMvkld9mJ5Ax13enfsUDys1QOSueqK2uH5ziu2mxPhAmeSa6ibZ1E8z3pK6bNeUvZc&#10;INAJR+kES8Nr0dR10uXkz/PenP9dR8tr/37+MdTOTW2x3QiMZAzGDQdcD6f3KoY4e+iQm/jR+Bus&#10;9FuhbnxP8/NB1cRxwF7leKaUjWjoswmiZhNIzQa7rZ1hri1u4nXUVXwOucuTiroxukfu1tskdwOb&#10;jcab5X7LB2SL8zODOl463/ygfwkUZVM26HexgEno+cwGzOy2k7gTuhLM8Ey/picJBzwojhWbxb5M&#10;UTX3iHXhPWKZtVHMMzaIadoGMUnZoIWNSRorE8UDbMzyAFIh9R3SazZVD4jDwYdQNo+LN7CJUmo2&#10;xMXrSKMd5vyfE2ul0qK10XIADbYaPTf1C6nr1QuJPz117YgSCVf/qTug7sDfswNp064bkmddD0ZN&#10;2f0qcdbjnaQZj/UIbDHFAgujphM+aUvB34ZEGwAas0b1mAEhbLYhK/EbPEA9h4m5gCZwHFhRzwkc&#10;saGPh5EzJNdCRh1ROgABYKTMEl9FzaRi5SUDoWStreZCOs2bHp8A4OOvtdsSUUHJWH1lKxxkdTaW&#10;ETmcZ8LXUoBM1LQD0WzmY8268rGrZKJ4ErieNA+M5lxYDtR+HIEOgFtwADokmJatJPHsAUk/Zy85&#10;F1FRJNgysdfysdfKrzF37Vog0AmQ8udDpebFKKl5KUJqXg6Vg69GyPEfpkv7G5p3Jn51ZHXsN826&#10;z8nNOVa+/Vr7t7LHohcThgPXg1AzwdTdgvudsNFQqQP8bAacSaURW+/3lZSBSKmfLpTOpSapniiQ&#10;jMFEYr+REspR5d6truJ+lLThYaBT4SEPOj4sd2Ch3a63Qe4y3iibzO+Rxxwffcs4yNj773mPvZfb&#10;1tFnUz7kt1aMjaYAJ5OaTewJHQnnKOcAYONW+6C4VD0kjmX3i23hJrFhWWo2aGFjBmzM0jeKqbKA&#10;jRl1HPO8e8Uc4FgW3Iey2cwAzwfFofFBcT3+KDba0xJNzSaL9F7ddKYcWyyU9tUyOUogoHktU45f&#10;oNcGhVO/kLxePRf7475rh33ey/ek3kfdAXUH3t2B5EmP7yRO2ufHTzv8NnbG5p2UOc/1xHnGeNDd&#10;Hw5wYrQWGQCZcSBkgK02Sc0G2ASOWGKpWaJq7CV2kjj0iB1RW+LQw4BolIg0t4khIp3EuJrUeUXl&#10;AJ95BTZOPKaz1nbTEHkuIJmWrIADyy2OYEECdZ28BRrtVlOkGputiKMJsqjppAKlmGlH6j/OQMwF&#10;8PAaaQ5NnOdjxt8kzLuyGKxIn076WeC15Ax4DkgKFlvKqg0Wmyt1HZ7zvDOqh0QbQYKyayTXrrpL&#10;5fP+Uv1ioNS/zB/ll4lOvxouh34QKz0/ybve/8vyn5z9LQPpmPJwM71pGueKN8ePBF0LH3JbDxwg&#10;mDHkTJ3GkUAAVhqXIaibkH72dAg494dLwUSatC7XSPNMldRxaqemnwPwOrDbOCvG95ibeBxxpPhu&#10;LduCt2sBs8GQZbwBa+1e2Wx173V9v/1nrHytvvZB7kH1iNvXy/r8VgoBTcFJV8nuspcEAgIRR3dJ&#10;4KGnxaPuIfFkxplT+f1ih7JRgKPAxiLjbjFNYaUqlzcUjlk6n88FNiwFNkqgwA5l4wRs3ICNN7CJ&#10;6TWX/OFgOTybKx0rldJzvgZlU6CFTcuFPDm6dgM2lfPRr5+5dlipXan/1B1Qd+B92IFPFy/5fi33&#10;bOCekuXAfs2Cx78lz7lcT+MPevwsv/SzdsSpKfzzhz5pzhM4OBNztmdKAekzLLWoUf7gUfvR2mnj&#10;pNtGbYHOAYIFWGxjVoDEAYUDBBRVgsJJoL4TS8AgdtpWMolnaxhjkzTL0EXCC8lYfEnYaEkM9CzG&#10;Vqu7kC4V56JQPESnAVQKYImbdQRYdqgkDxaPC7Bi5+0Yj2PDVGsAs+Qg6StOknaW17tsR03HUZJW&#10;bCRnzY06TpBkr7lL3nk3KbnoL2WXfaWaSdNVzwdL9XOonefDUTwhUvsKsdiXw+T46xnrHW9k/7rz&#10;x5pYulc+9z7s9T/8EAUTsVZpowG/DB/C2hwE7sAmkFl5vtTaAgZtJZw+qRDUTgSjjSJIp6XyR7Vx&#10;jrH5s6WSfIrzhU4GSlg7g1yP2ooPysb1sL04HrQVq3xzecydvhvTu+VO47vkLrO75R7Le+Qp9yf/&#10;ZBtt+4HWbgqHXL9VMeQ1V4qyKQI4mq4DTHzeK1HAxrfxIfGmZuNV/ag4l90rDiWbxL54o1hp7hZL&#10;YGMOXLTqBuBoL1E2FjnYbLn3yIHCe8UaNWRXdT+weUBcjz0iPu3PSAa9PEU0vB6cyZBjSs3mfIWc&#10;4LTOY2tZ1G4UG03pv0lcr1yM+mHvs4ed/uEfmvoA6g6oO/B/7kBPj8Nn2q5W7C05G9SoWfD8pWbZ&#10;7530RQr+qIf4OUeg4661uRR4RE3aYL9ZMqngAHUdS2o5WFnUWhJQNsGjpqgcbLlRa8bkmPJ1c+o6&#10;qBKCBbFYZJH06MQAoqgpGxpCvQGZA4qHS8AWj5qKBypJ2Gi5qJsKbLZK0mwFK/xPnaOnswkfpKCY&#10;0phEkA5wUhecsd+YPjBH7WjOltE5AA7oaM7xh4vjDNIBT+qKg+TSJFp4wU+KmEpQCGwKucy/6CFl&#10;V3ylgcbQuheipAqrrRqrrYG6TtWLQXLo1Wg58aMU6X4j6z+Gf1leOPGb4ts/yvdN8UyCm2Y09N+i&#10;B92ZGEACkHFFwcOoziHqacMK8KmtYamF97sx8ZmPiUFnM5olbyRBwrv5z8IpRgR1cbbRcXvxPM4k&#10;8UPKkcuW4lRrLXtid8kDtg/IXSYbgc5G2Wi+QTbbbXrLOMwg+GGHhz+w0yrLx+y/XTbgOVl00l0K&#10;UTaZneYSy3EA4UeekWBsNM/azeJSfo84ld4j9oUbtetAJrBJu0ss0gEOoDFPU8DD0mwUyxyUjwIb&#10;wgS21Hnsq4HNQZQNsPGlZpMB0PIITTRMp2Kj5UonabTWczR0vgsb5bJhIZGaTcSrp641WX+UP2/1&#10;udUd+GfZgU83/Szwyw3nk4+lzdv9JGXW4XrarNt6yhwWFnZWIvaWApA4VErkJDWdCQtqOqb879qS&#10;Wg422xRJNWASSZAgCvUTTQJO+VoMoEkEFgnAJFpRRBO2gMqK+xyQyHELQOYkmcrXZ6yp6WCRAbh0&#10;VgUz2I5eLMRqS0D50KPDYE8NvTmZ2H8ZzFjLxkrTaMGI3abUc4BOBrZaFkm27HPukn3WVTJW7Ln0&#10;ADyuUkljaAlNoUUX+CN30V1Kr/pK/Ysx0vgitRzUTh1Nog0vYrG9FClN1HeO/yBOTv44682BnxZW&#10;DvxM890P+03gIA6fyZoIjUsd8/tT1IgrkwNs6YmyYiaeuQQpQY4Re6COpUkPVWCvDbCxkyTSarWz&#10;2dK+XC+awWjqNjESfypc3I8zwPX4AXFvshH7KnNxrLOioG4mO8N3yL3W98idJnfKBvO75V6bDaIT&#10;vud1N43bnR/U96sBNiX9TsP5PfaSS0NnRruZJLfqS+IRQ4ls2iG+tQ+IW+VGlM1GcSxS1gZ6hO4S&#10;q3RWxl03oANsFPAo9polSTWr3E0oGyy3UmBTtVmcD/IYRx8W7/bHJPKUruQM+aBsMqV1sUg6aehs&#10;Qc0cXcuQ1gsk0rDTGhYT1qsWwl7qvdZo9kF93+rjqjug7sB/vQOfbr6oub142Tcd8Pwidc71egoW&#10;W/IsagZbK46VAHyiAUeMYrPR1xNNHDp6yprrlhxZ7Ki11GLoxYkkARdJ+CBwRA9lY8UoHSvARKR6&#10;wkpiAFIkQFKgFcukgjQUVCrWW8KMvdZuS+Sx8zh+uvm8Rg5dSJMiYFPGUM9swJO6wDTfRXfJWfEn&#10;Pk0ibcGNj10AkgcfMw/rHKk0xuDkApss7LVMggRZ1HUUZVN8mV6gS9grF12lgFV+BXXzYqjU0adT&#10;dsUZteMnB5lOUM/Hx15LWO/5cc4fz/wsv6XvN7UfmtLRMKxVMxWWmTTq/aewQdTL0AGsTFtG1TBS&#10;aMBEgoZQkYM3VjCTwYN7bSWBP6oNy4XSvFJIWIAzivojpW6mWNJPc7BaK/hqNKPx0VAsK/Q5DdNB&#10;9NP2yaPeD8tGS9QNymaT5d2yPfCJ/+Gf5/iBHSWt2GjlQy79+SftJE8LG2NgoyeJzfoS1bRd/Gsf&#10;0sLGpXSDOBSwCu8GNnfKgfQ7xSL1LjFPATbK4roF4LHKwWbL2yTWKBu7Uqw3YOPSeL94HMOSAzZR&#10;wCZ70EMaONm0ZREbjTRaq5JEW0uTtovZKJxMaWQKRtVi0MunrtWpsFH/Iqo78FHtgDJduXgp7Pac&#10;Odc4zZzTlZQph7dTZlzW46eBDkolAaWTjA1G+EDiAU0M8IiaZNYVKbZIbDdFrcQDokjst2hUT+S4&#10;GcrGmFqMJXYYttgMVhqKKJZQQiwJuRjuEweQkqghJStfA2oJwCuD+k4tI3GaLiRJEaNuSrHYSpiv&#10;lkFtJ3XeEcCgdhj4qVnEcltwxHKjlrPExF+CBPmrHlLERIJsRuJosNjyVl2kkvBAJf055RcDpPiC&#10;N+ECW+DjInXPonCo55RecpeSy25AKEIOoXRa6dc5+ZPcP/T+JLd26Frytz7on0fRZOA38iaDOxJH&#10;3N8Kp14TiqoJx74MHDLHQgPYjCVSAhpBg+aEBawkoBe1icIpnUmVoytVUj9ViI3mL8n036QNRYjf&#10;CXtxaTYXq0pjRrtw7HKVMXPH9GVf4k55xO1+ucfqLrnb9C65x37D296lLoc0daFf/SC+xya+r+ph&#10;rzMFPVid1GvSGVWT1LJXko7cgI1W2VQAm+K7xRHQKMs6406xSr2xLP9zKaDBXlNgcwBlY4OyUWDj&#10;WHWfuDZuFs9jD4pv+yMSe1qfQZyo2KlkOcbImk4mCLSey5Ljq2nScTEX8GhQNjFStuD/wqkrtcYf&#10;xPesPqa6A+oOvIcd0KzYfztx2sInYdp0MWnG+vdJM7bXk5XeGwU2ACiRGkwscIlhRQCOyHFzlo3E&#10;oYKSUS1xqJVY6j8x9P5EKTYb8MnAqssiBJBB7DlOgRiqKG7SmtuYSQopuTRUDoCjruPEcpYSJhMc&#10;uZQpdefjpGw1RAueTNJwWcAmF+jkL1OfoTdHQy0nA3tNo9hrZ51JvXndUDznsOOWbSXvnKNUXPKQ&#10;mqv+UklkuhSbreA8auq8jdRe8ZcjLyViv/lLEdCp5UTRRgIFLT9MlZ7Xs98e/EnJ4dM/KfrA7Kay&#10;Wc13C2dCZ1ImPN4JoScqhFl1UViPoVz36zcEOsYcM2DBmBoHRtegHE8fEL+TzBljVlrlXIZkcjql&#10;fwdqky79mDOce9RqJS6MhLGtNeBQMh3mj5lgORnRFKkr+2P3yr12m1A3d6Ju7lq3TNObC6/x3/Qe&#10;3h7/7V2qz7l9vWbI62QhNloesMnQwmaPJDAXLezg44QDNolb+QYtbJwU2BTcJTaZKJvUO4ANK01Z&#10;gId1IBPgZGOz5W4Q2yLCBNR5nKvuFY/G++greoAjFh5lEKex5DOotBHYtDD1uWetTE6cy5PW1Uxp&#10;v5Cjhc1hDhqsWvC/1nWpxOC//QbUG6g7oO7Ah78DDj2f+kzKjLVO4uSB/pRZy9+mzzq+kzZlv56o&#10;1GkARsYsIQDizonUY1Kx4GImFfAQVQZMCliSAU8MiicG+ESPWaBw7GgIdSUoQI+OEn3mdortlsFj&#10;ZACbTOU+wCgVGy9p0ko0JNo6rhbJofOJUkwDaPUaAzuZJJ0OYHIAT9kq42xQNpkLNqgeZy7tgJFi&#10;sXkyo80VheRN7Yc+HZpEK4BN7RU/6jouKB13KWOVEygoYdUqwz9JtRURqy6l/lN3NVBaXkuQ/p8U&#10;vzX08/IjIz/P/977vfspU363pI17rsWM2q0HDjI3bPgGtEPog/LoJyY8aCDh9EP5DxhLYJ+xRPYT&#10;FjjtIFljTOSez5TSyTiJOekpsfTZZPRx2ipHD/gctxLnRnMGXOozVdlcHGosxaxAT0yz98vDLvfI&#10;Jos7lLVuELf9D/GHQgM+iLNdlD6b6iG3rrwu6/W8LivJbNeT5JbdknxEVyIPbhG/WmBRcbe4ltwt&#10;LkUKcN6FTQqQYf0VOoBHgc2B7LvFBtjYFW8SB2DjUn2veAIb76P3M6rnIUk6YyLFDCitG4+T1qVc&#10;OX2xUjo4QK3lXKp0AJs2YHOEU2nrFyKudZ4v3P9+/xzVx1N3QN2B93kHFPDEje/8vmba2jdtxnYl&#10;ddr2zXQUiWKvJdK7k0A/TxKQiAcScQQMElE+yaggBUwZTBqIx0aLIeEWB3gSAFUSgYMcDl/LXWIM&#10;/Swf8zjJPE4aQYNMAgS5NI2moXSSua2Gj6vp1el+nlMXL8RK2TmOMeB+OaglDQGC3GV36j1eUrjI&#10;AE9sNg3HVedyRHXxWR9sNWo5K47UflhnLaUEoCgqR4lKl3FsdTnNosXMZCsEMsXnmUzAMQh5q/Za&#10;8NRjuR1/Le565w8zfjry8wp7DXPr3q9t1cwGbUwcsX82ashSC5ugYYAyybkvWGkBg/qME9ov4Xwu&#10;BBstqN+CCQKot9EIKaN5sXIuk9EseVI1nSbVU9nSOK2R0qE0CaK50+uIhTjXmYt9iYnYVRvIAeo3&#10;Rhm75EnPB+TeA4qyuUO2hj76Tnijb4PXMa/3/WTUcgZxlg/ZnsjtMbye02UkGmCTwqma0Ucfl7Cm&#10;B8SnZoN4lN8t7qV3aYHjXHCn2GXeIdYKXN6FzV+BQx3nALFom9y7+X4IE5QBm6p7UDb3EvW+n/6i&#10;h7AS90sBKb3a8Wg5vpglp86XExJQ7DNsNAIC7eeztLBpnI+93HWxdN/79fNTH0fdAXUHPqQdSJo0&#10;+Eb2opNp+qxdF0rkD1mzrtezgEoaNlg61ljiHOkzAJSCUkmaAUQKYIBJygyFbgAUTYAgbsIc+DC1&#10;F6VTshIsWcSmU7lvkgIubpuF0skjDp1BeCGTulEmybZ8QgPHL/O/1QsZUkEzaflysOQz5DNjnv/1&#10;EyDIXiLNxvy19DksHPp1MhasUTcA66wtY3To0aFPJ2PFUgqASTlBgjKSa4Wr7igkFM85ZrMBp6Jz&#10;DlrlU8JQ0HKGhDZcDZLjL8Zc7/mRZu3MKxk6yhHg/+g2F05G35M54XklbthmPYx5dhEjRoDGGOjo&#10;M0hVh2ZbA+pi5hKMnebfryuJQ+wHx0gkcd5N6Vwqk4wLJHeEk1P7OPl0lCO9+5iZ1mojbs0mRJ+N&#10;xKZMV6zL92Gl6TP2Za884Q5srFA2VrfJwx4b1v3rHH+lOZSk949+H//7/TU9D3++rM+6NafL4J2c&#10;LsMbsCH6HHnkQQk5eA81mw3iWblB3MtQN0V3vQub28Um5XaxVtZ/QgfwWGewsoBNHkECYONUtokh&#10;npvEq5HHObaZhtYHSePtk+Ihb2o2sXJkIUV6LhRL53kFNqnSeSFL2ok+H1NgMxtzsfNS0a73+/tV&#10;H0/dAXUHPsQd0Min/iV11uzJ9DnThqwFhzfyF7zeyV/wXs9h2kAmPT2Z89ZAxlprtyUDm1TstTSU&#10;jVLLSaB2Ez/B1wgPpBMWKGDqQR5qJY3kWwIqKQkwpQCrnCXFfvOULEIFWVhu2YDnECrn+OVMabpI&#10;bWfZB+h4EOO2pLkUW20J+2yJYAGx6bRFG87dscZecwI8ttR4bLVfz1y20NZ18kmy5XOpXM8BNnnc&#10;Jg/glHDsQS39O9UXSLGt0b/DmTtHXop/s+fVrCOnX4v7R86J+XT1WoJO6rjjD2JGLRhVYwBU9IGv&#10;lUTTy+Tdv5uP9bDWsNAGjei1MeGoAQMJ6KO/aZAxMFPRpKuSJWcc2JxmbloPR1Awh8y7zYxIsKE4&#10;1O2lbrNbDIu3i3nZXg4i2yuPuDOU0/oO1M3tstnxDnpdjN/OOBIT7eDg8L5Oy9bMfuqzRafMWvK7&#10;jN7O6TSUzBP7JL11NwGBHdRs7hXf6rvFE2XjgbJxK7xTnPPuELuM28U29XY5kMxSLhVFQ2hACQ7Y&#10;ZN0ldrl3iWMJdZ7yjeJGzccbaAW2PIB1+KSknDGQEo5laFICAnPMxlstIZGWS2NnqnQTEOi+AHg4&#10;gfbwXNyF1rVcFTYf4t8F9anUHfhgd4B0m2bc5vu5szYRZcuev65cCX6niOGbeQpEFgCGNqFmi/VG&#10;kk1ZQCWdKQRpSmiA+o4CnQR6fDKx1nJoPE3FXlPgpNR30ohMa4BXLjHoLBRUBjZbOmm5Yqyz7isF&#10;0kBtp2jZU6rOBQITZ1JsB4AN0FlA1QCglFkLJhcAGCy1XI430CwfYDCoqeQTnc5mDlvBKo91Tqn1&#10;kG5jAnU+PT2K4lHUTz2gKefgt7I1L6m+FLR+7PnE33e8mh5Hmu/vVznsUfuVKruMSfefx4xYrfsP&#10;7ZGAob2k0PaSPtvJTDRdPt5PnNwAG82INJoOn98vUfTgBJ4iRj5IjYuD9NJGGEfESZh+bSYSRdQ4&#10;qN1a7Jp2iW39HrGt1BGr8r1yoGaPGOeSSPO8V+63v0seYN1rf7vopz+1Ht3k/UJkvu+j7+cbQrEa&#10;80/qH8vvMng7u0MX2OwGNjsl5egeiWCApl/NXeJVeZd4lt0p7oVAL+92sdfC5rZ3lQ3qJv0OsUHV&#10;2BCJtsu+S+xzgE3xBnElWOBRs0l8gE1Qy4MS2fUUsDGUUiUgMMF/PObT5TTR526iz23UbLpQNh0o&#10;m+NLKXJoPvZ8+/m8be/n96o+lroD6g7cLDvAH9Vy0m0Vcz6OxfPeI8Xzfm/mMx1AUTw5QCdPKeoz&#10;JSAd+CjBgCTqPGmAJ4W+nkROEY0ZM5U4GkPTZg5oQZNG3SdNCRnwcQZqJ1sJGzDiRkPYIBPo5DG5&#10;4NjlJGm7Rtf4+VjCBBxDjbWWPmchGmw1zTzPxfXUeVOaRQ0JFRxADdF8iALSAKZcFE/WCpfMYis4&#10;5wx4aA5d9SScQEKOtFsVaba6S8Sy6e9RPl93KeD60RfDnj/5g5S9bPmn/9ZtZxr1p0deaLNJG3X7&#10;Wdyw9XoESbTAoX2c0qkj8QQpwoZ0UDZ7qHFZceyAGWqHes6wCYEBC1Jp5hwYBkSnaIIdD+YQNStx&#10;p2kynHNjkk77YqMZMbJmv9jU6NBvs0usq3bJgfL98qTv/bLZ5jbUzS3a9UTQXRJ82O7XCbWRFn/r&#10;6/5bb5d3Uu9obrfeW9kd+yTjxA4CAk9KzNH7gM19Eli9UbzL7/wrbFzzbxeHjNu0sFGWzbvLNg0A&#10;ae4Q+2yAk3cDNkpk2rNmo/ge3CTBLfdLTNcWySQgUMSEhbqxSGCTKqdWiwkIZAKbFBQONtpqOvZa&#10;vByaiV7pWM556m/9HtTbqTug7sDHeAdKxw2/UjTvua1swa2x9lzojypXgt4uwG7LBT6K4lHUTIoC&#10;Fuo1yUrAgIbRVHp94imax/BHN4VaTvosI3GmSbxhvyUSnU6cNAU2NlIAuHIXUCtYdWnTFlLJqaDt&#10;V+ggv5QkVWdp9KSWk4mqyZg1ReVQx2FlzltyTo8pKsiW8TkM+gQ8GVh+mUCoAOCUrDoCGZTOCvPd&#10;UDuFy04oJzupZUxODSqnEEVUtea3fvha9B+7Xk5v7fux5m9qClUGgg6/2BycOmH7H/HDVusKTKJG&#10;9SVsZC91m33EoHeSSkPlUKsJHNivBU/4oCFja1A5p424BJwTDB6dTWPys7u4tQAqYBODlebcrCtO&#10;h/YwP2yfmJRsFXMFONX7ZEvYg7LB5la5z/YOuYfLzU63MOJ/159jqr2q3OMMv/J+vq0KT+ofze/R&#10;eyu3c79koWxSWp6mZnO3hCuKpHqD+CiwKb2hbNxQNgps7NNuEztlpd7Kevf6u7BxzL9LXAgTeFRs&#10;EC8CBn4HN0pI6/0S2/WMZPVZSMWwrxyajJG2BWDDEM72s6nAJhELjb4bZSDnUpI0zUau9qxqnnw/&#10;v0/1sdQdUHfgY7ID5W/EfKlpLdy0ciXwbN1K+H+ULPgDHhQPKTMlEJCDaslAtWQz2DOLps9EhoEm&#10;cExCAv07aTSKZqKI0qbMgRL2GHBSPs6ZI/5ME2iGUiOaNJQsrLPWK6idq0kcDRyoVSk5WGpZWGu5&#10;ACdrnuj1rCXRbRPUjwVAoSl0kc531E82dZ68c1hryiFuq058zRFoORNSAG7UdqoJD5Svcq7OqrfU&#10;XPBZ73op7SeDP8i3nxWd/+cxzApsep9vjE8Ytno7ngPswoewywBKyPAelJzRDeiM7Jc4JjOEDOgx&#10;N01Z9KlgpQX360nYaQPJnfSTc28My+zL/RLQytSBVnpzWjlK4ijxZ3paHBp2U6/ZAXC2yYFqHdkR&#10;+xj22W1yv93tssn2Fuo2t8r2qHvXYw65rWha/6H60//xbis7bdpceFLvzfxOHclu2y1pwCbq0AYJ&#10;b9wAbDaKX8Ud4l12h3gU3C7uBbeJU+at4ph+qzikAZoUBTYsBTya28Ux5w56ce4Ut1JqPQQLvAkY&#10;+B/cIKEtmyWue6tk9ZpKCVOyG8cjpG0+RU6v5qNsUqnZ0KR7MYdZaRw9sJBwQ9mspj/yMfnVUF+m&#10;ugPqDnxQO9AkWz535FLQE03nQk/XnQv7S+Vy6LoSby6mebOYRs4CJkoTPBANdZps+nIyFdtNmUbA&#10;YFAFOOmzitKxAEbGksgf7CSSXNlYb+kzhAwmTCSb6Qd1HFHd+WweMWoFOj6k3QAUqbkc4KFB9ShK&#10;J4OVzirEWstetKB5FDAtm1CrcSJy7Uivjwf3JSaNUsoFSkqYoIr4dN2FIKy7gPVDl7zf6ngxqbN6&#10;PeIL/7e9UmAz9fLRoIwx27dSlTlz2ojzXuyzvUwOICwwuhVLbQdQZejpoA5ptO1MGKBmA3yiOQwv&#10;8Awd+RyydvryIRl64aSEdFmLR+se8TiuJ+6HsdEadMSekIBR6dNiWrJFbCr3yr6EJ+RBp9vlISeA&#10;Y4/Csb9FHg+4Y925VOfnKYdDbP8eG/C/ew+UnTJrzO/c/WZ21zZJb3tCko7fz1y0OyWs8U4JqrlD&#10;fAGNd+kd4ll4O8C5TZw1t4pTBrABMvb/uQCPQyZfAzbOuSigEtRQ5d3io8CmcaOEY6Mlde+QHEIT&#10;5UOe0jQRJa3zydKLjYaCwUJLlTMEBHpWM6RlPkGOzMYsta2lP/DfvXb16+oOqDvwT7QD1SMRX+i9&#10;Vrjl1HNp9c3nE/61fjXkehHQUayxSo6TLmecTTFz1PKZWK2k01KU3h4mFcSPmwAe6jOomhQi1fGM&#10;zUmeMCVgYI5SUtJu1Hr4ejGnhHZeyWBKQYxUcFJoDh+nM14nBxsuizRb9hwNpcBHswB0UDpFhAmy&#10;CBIUnLWiN8daamgEzWdCQS6QysVWK9QuG6ln+nQNybXmK5HrLc9HvdF6LcpaGQf0v//olOj0uR/1&#10;+WZPObyVwcF2ySOM+hk2In22jUGnO1A427RWWhI9SbHYh4H925gEvYu6Df0qKJ0o0mkZox5y5nIj&#10;sGmTDE7x9DyuzyFqBuLUvEfsGneIY+Ne+mwICKBulLqNQeYWecj5DnnI4QZs7gU2D3reJnrpj76T&#10;1RnezRHV/0819ve8/crPmNQVdO56M7dru2S0PS7Jxx+Q6Ka7JOI/YVN6u3iX3C6egMY9H2WTcYs4&#10;pt4CbG4se9SNAh0HFI9zzu3iAmw8SgAUwQK/urslAGUThrJJ6H5GMnv1gI2bHJqI1CqbvrViEmka&#10;JgmkSS/KppuaTcscseipsLMtq7H3/z3fh3pbdQfUHfgn2gHlD/OlXw9uHnu5orzzubwfHlwNfrsK&#10;2FRS/K86xxiaFU7s5GyeXKy2TCUmjYJRbLU0km1ZWGvZBAlSldoOMErVft6cS2WZSS41osNrkXLi&#10;Coe8rTAxmmMNsoFS7pwNVhr3nTfHblOgY0UfEHPYsNUyFvjckjn1HFspQenkLilgMpRCvl60zEw2&#10;rLWmq5HSeCly/fhz8f/a+lxCkobjn//XH5kSEFj80SnXwhmXv6SPWkrCiAkgIY02soWRNbskYnQ3&#10;DZ17JHaM7nsCEtH03kQPGZFCM5IUwJTIihmxluqzKTLwUouUjsXRUb+Hsfuso/vFuYnZaHW7mCCw&#10;l6OUt7K2iVXJTnky4D55APvsASeWI7Bxu02eCb/7elCD1XNNp8oefL/eVuVnDGvyOra9mc3hZumt&#10;DwKb+yS26XaJpbAfVbdZ/MtvE++i27Sw8cgDKOnfF6e07/9P4KBqHDVAiOWae7t2uRffwSmkd4kv&#10;abYgLLmwFh6r837RAJsyGl4PjoVK21yK9AOb06TRTjE5oA/YnGbIa9tCnDRPhS4dmo/7QEb0vF/7&#10;pj6OugPqDtxEO3DhQtOXL/z0VELP83k/K152fVszZb2eDTTyUSca4tHpBArSiUpnaCPVWGvYaRmM&#10;xMmlMTRjlvABUwxS+AOeMmmGFUfYACgpX6+lMfTklVQ5fD6YsAG1IpROJjWcbOo56TOAaga7bg47&#10;DoWTC2wy5vR4PCYOK+pnxQ4Q6VPzQUlN69EnZMtcN2w1phE0rvmudzwfN9j7bNpd/7mNCmxmf9Bp&#10;UTLn/YcMxtVkcEJq+OAu6jZbJGYU+2yK6QFDxIUZ/ZOuDC8lBh07bMCJnQaSzCmqaZwtlDZG/Wgu&#10;XAauHuYwtXTxbNuFsiHB1snR4CdsxPnQTkbX7GMK9FYmJROFLt8tBqlb5X7H78vD2Gmbgc0DhAQe&#10;871NTNIff+voeGE66ubvj3H/F++NklMGFXkdW4HNU9RrNkvS0U0Se+g2iaq/Q0KrbpOAstvEt/hW&#10;8Sq4sVwzvy+uGQAn9fvikAJ00m4BNEAo61YCBLdpQwSKsvGpvJOp0aTomm/AJhrYZAGbqiEPOTwR&#10;Lu2k0RTYnFnNkTNAZuBSPrDheOi5SGmeDl04dC7xA5t1dxP9iqgvRd0BdQfe5x349Bv/Nvbtidfq&#10;g5tWw17NmNK/rkSfC2gULaApVKnXZChRalJrmcAnSRn6CWCyUS052kQboYBpZncBmixum0O4IBuL&#10;rXrJF2uqQo6geCoAUA6AyiTBljFrgIIBONP6QEdf8pao8SwYEizQIUG3n0i1AbUcVBGfT58yBBIG&#10;RLEPyNErjFG5Gn+99WrMa3NvHH3s3T349MJLbfpNyzG/LZj2WteMO0oUceewkW3EnXcRbNDliOid&#10;Ej/Kc5LMixzVIQKtS2DAiB4kS63KSSGhVzwdJG2rRdQmlPNt/CX4hKlEdtuJfwsjaw7upnazlX6b&#10;nVor7UAZ6qZ4m2wLe4i6ze3026BsgM2j7rfIjrC7r4fUHzhybFbzvoyvqT5tUpzT9TjR58cks/Uh&#10;SWO0TOxBYFN3m4RW3yr+pbdqYeNTdKt4598iLoDmr+oG2CjQccZac8nGZsu9YbV5Yrv5VNyATcih&#10;uyWiZSNg3SzZvfpSPeSlhU3XYoYMnS+VXpRN7/kcGbxUiMrRyPHZSDk44bPUPOH7N6UF3+f3qfpw&#10;6g6oO/BJ2oHLPzr2zclXmpJrlj1eypgyup41Y75exFEEeaTaMphInTRmJlnUdjKngI7WUjsAeKyJ&#10;TWO3UePJoK6TTXKtgBE3BXP2Ujxvz0gcLLbLqVKrpNiIVucTHMgGOFkzRgDIGEsNFbNkQq2H67MA&#10;hkRbzryRlAKdHBRPNpDKw4arYwbb8SsxcuLZxD/P/fho7KzMfnbq1aNPNyxGvgpo1rNQL/EAJWp0&#10;F/bZNubJ7UPdPAN09gM7Z0kCOhGDuyV+iCZJJgzkTDA7boygwngoo1lKZOqVDqmbTkfRcPRDJ4fe&#10;tVkTfd4t9vUKbLYztmaHmJVuQeVsEWPNNnnY7Q7qNt8HNrfKw663yNP+d6wfyNj14qGRvPflnJua&#10;M6ZFBZ1PMUHgCdG0PiIZxx9k6vNtAOd2iai9TYLKbhW/d2Hj9S5sXLDRFMgoywVbTYGPi+YWYHOr&#10;uKNufEpQQ1plcyewuUsigU0csMnq3S+VNLkeGguR7sVMYFOMusmRAYZwDl8qIjCQKSfmouXwlP9i&#10;+4XAD/2QvE/S75j6vag7oO7A/7YDl34+8r3+50rzSpfsfqyZMnxLM2OyXjBvh9qhPwcLTaM0hip9&#10;OqN8jELImDoAlFA8yqgbrdox1cIiX+nHQcUcWvOXnmvpchT4lAGdAlJqBVhpmbPM/Zrep41Kl6+4&#10;SB6hAQ1Ras2suRZA+YvmpNqcpHTZVQ6e95fWZxPWu19M+/PFn/QdXv1Rz61HzyWMFE17rGczuieV&#10;Zs5EajQx49uo1WylkRNVwONwDgvJOsbYAJo0Xm/aMLbfqKMUTTMFez5GzlyqlMlXWqXzbKUkd3lI&#10;ZKe1FI2GM6jSQFyaCAvUbCeNtg3gbNOCx75yj2yPuEceBDKPuN4uDzp/X57wvF304jb/e0Ctkev7&#10;8WaqOK2bl9fx+Dv5HTRdtt4nqcfvlvhDt0ps/e0SWX2HBJbeIgElN9SNVx4WWvr3sNG+Jy6p3xPH&#10;5O+JE0uBjWsWsMm+RTwAjnfpbeJfxX1rseKa75bI1g2S0HW/5PcaSi1ptGZF2dBn079aCGCytbAZ&#10;QtloYTMLbCb8lo8s+Lzv07vfj/1SH0PdAXUHPgE70Pujym8evxIVkjNr9nL6tCHDQhn8iWpJR+Wk&#10;Mossh8kDSdhTyWMoGyy1HCLU2SgdDTWbbGywfJRP4aIVisdcKkmmKdBpJ1CQv3CAc3ccScbRRDqj&#10;Q61mH7AykDLl8LZFwgd8PXfJlHqOMUdg20k5xx40kVbrej5eep5Pvj79etNKw3L0oZIZr+t5kxyb&#10;PUYIYGynRGGlxY/roHC2ML5nr5QshKDMOHJ7cA9AMpAipiuUTPmzgqV8Kkq6Vv6/9t4DPMrr2hrO&#10;zY3p3Ta4xXHcu43BBRsbDKbZ9N5UUO99+kij3nvvvXeNpFHvvQtJSEIIUQ22SUwSEhxjpP2vM4Jc&#10;//f//u+5MbKVe+/hec4zo9HMO/OuEWe9a++19/aBugmlkv5kcis0JvM0dF7IPESaMZvoOFrXHA1H&#10;+Mx/NX0BC/Qe/zUgm/dom/wtelvrSXr58KMYPbCS3jj2KH1o8tu/GwXuiKz7T2aGf/pPAO1q/Ao/&#10;dnPPfGvSI20d2YMUJElPkCDqMbIOXUUWwY+Tke8qNeGc8liFMNpKOgGiOS4DwUimFzMLHEVo7Zhi&#10;5TTZuOK5UDa6AU+SPpSNaexvyTL5aRJmvkyuzI1WvJ/i0fU5u1EBVeOG5UQqjBwv62P5Gzml1FlO&#10;RVfqNQSpti/5p8+Hv4AjwBHgCPyzCLhVb1rl2fiF0LVxy5hD3ca7UDzqXI0jRiKwOhwHuNTkMBRI&#10;YZeWYzaPonoXXG47UVD6OZ4HBxocal6YmeMFIonu0IV9Wk5hXadgxz6Mcda7EDLbjsLSLSCzbVA0&#10;UEkNn6FoFL270HkgqF2DAlA3FNtlTBlnxJQ9JJyK7zGf8q/TnPKuhvUaNTQitKsRlm9AfulTkoBo&#10;5FVwWqE/XFSbHUlgDHCqRJcEtPNxqz5Jca1SCm20wrwWT/QC86PM5iByyDWmk1EIx2ViLg7yNyci&#10;30Nx5zvI3ayjnQFv0W7f1bQfxLPT7S1ab/UCvXR8JUwCCKcdfoTe0X5iUtt/8zmF0mDBP4vrj5/P&#10;RlEEFHzs6J7x6l1PtKpxANnYJ/6eHKLQsib8MbIIeYyMfVeSoc9KqBssz5Wk6fgonZA9oiYcpm6O&#10;3lvHoHg0nFeRJiMb5Hn0QDZM2TCysVKTzYtqsgksPkJJlbaUgxEDyi53KgbhlHf7UEWvLxW02lNq&#10;rc1UXLVhq0fJ+p99AuuDYMdfyxHgCPxPQwC1Lx6tH7zh0rih1K1m2y0X5Hdc65DTgTvNvgb5G7S7&#10;cYCTTYrcjgNqd1wQZnMCMcGEgJqdTxEm24YiU9TdNG1H7c8hSuwxRqjtJGzPR0E6KAKFK02BHI53&#10;M1QRwm2ymg0goB3MmUZhmCIahpEG8f2nKGnAEKMC0KCUzf1BCM0OnQOEmGMjA9GJUYhqX/EZxbbr&#10;U9ZpP5Kr0L0arjXPGl3ygrLxQ2jIv9aWwuHASm7zpvRWbxQ46pFuwqekk7SBrNG+5lTcRjoRs46O&#10;xbyrVji7fN6gvf5v0k6vN2ij8EX6wOR5dRjtxYOP0psnV01tk772l6A84QPlbZjNO6hgg6NrxvOT&#10;3unrQTZPkSzxMRJFriLbcCiboJVk4sfIZhXpeawkXfdHSdPhEdKQPzJNOFIskMwxqJ2TUDYaTivV&#10;obZTCLvpBzxBRnC0mcc+RdZJvyVhxnMIo22ksJKTlFRlTjmosylqc6aidicQjQ9V9fpTYZsCYTTz&#10;yZhy3SaMP/hZRmH/T/vvwc+HI8AR+BkQUGCyZEjHHj3Pxi3jPk27fnCt2zXlhoJOZnlW1CB3gzyP&#10;EwhIBjebuGITikZhca7ZCsfZJnLAsDPnGhAP7ND+rZ9TLAawpZ22puTTRhTSCTt0A9q1wLHm2bwN&#10;YTX0cGv4nII6jlJw5zEKRSeC6D4tShuyJA+E7hRQT/YIk9mWfoCuCB/A0LAJ9TcbKaTJgMJbBZhl&#10;A/VTcgSD08ygaMwotlVOATVmGAzmSqltCBn1hlFCtSPpRm9Ey5r1ZI8pnpaphxFO+wgjB1Zjxs06&#10;OoS8zZGAd+iA7zu0RfwKbbR7hd7QYi1sHsa8m8doo9XvfvDKsin8z3VB/wzsLAwXULjewS19mmwU&#10;98hGHPkYyGYlWTKyuads9KBqdN2gXuQP0wkJFsjmxD2yYaG1E4pHSYuRjctK0vFG6C3gcTJG3oeR&#10;jQ3IRpTxLLlD2YQXn6TkKjNKr7UmZZsTlULZVPcGUk1fMJVgRHRmvc1kfIVhq2fVs0v/mXPhz+UI&#10;cAQ4Aj8LApHNR56L6tENiGg/etsXeRqP+s/JHY4ytzpWp8PUDkgD9mgnGAikIB77CligUX/jxmpx&#10;4BxzgZoJ69xPaYPapDwnowwQSSiGtHnBUBCA4W1OcK85Nn6GsNtBiu45DofaUcoZM6P4XiOE8D5H&#10;0eYG1NKgS4DqbbTd2YhcEmy9GIcd025LLhUYw4CJniEt1hSJxpIxGAgW2mAHkwDGIUPZZHf4UHyj&#10;O+knbCGduE/IQ2lOQRVOpB3zqVrVaKIT9MHgD9VmgSPBa+gL1zfpY8Gz9JHFM/TasYfplWMIpek+&#10;PuWZaXrzQSZ4RnUbPBRZsEPqlvbsXY/010E2T5AsATmbyJVqsrEOXkkWfo+Ssc+jpO/xqJpsNO0f&#10;ppNSLDXZPKxWNyfsoXYY2TivJG2Qjd49sjEKhckg9kmySf4tiUE2HvkbKBLKJhmzfTIwQK2kzY0q&#10;Ov2pvj+cqnoC1eSTVWc7GVt5qsWr8OHFP8sfDj8oR4AjwBH4KQgcyj707yUjnh8mn7YNjm4/dc2/&#10;5chdt/rP4WiDw4zZn1Hk6YBaGvUtcjSspkZevRW/gwutDgQE0gmHsik8a07F5wWUe9YKfdPQRbp1&#10;C/qr7cKsnK0U2rOTEoa1KP2sHmUNW4LUEDpTwd5c+hE6BqwF0aD/GUwDXmhEmtAtIfeqoyCij8mn&#10;VpNimtHrC52NQ0A0MchJxGODzUYDyuw2V5KmHyeNqPcRTnuXZPmHyBD90o5GvAN1s4YOBLxNBxBG&#10;O+D3Gh3weos+sX2WPpO8Qu+celwdTlut/Tjmy6z9u32cyfs/BTf2GqZsIgo/l7mnPfMPsrEH2Uhj&#10;niJBBAgnFOom4FEy9X2U9NweoVPOIBWQjRbUjYZsmnSYwjmJsNpJhNe0FHiOK56L/I5hwGNkBOu0&#10;RewTZJuE8FzG8+SDOpvoUk1Khhstq1ZA5eiNVt0dQI2nI6gG6qa03Zkya+2m4qt02j2r1nBl81O/&#10;WP46jsC/OgKsN9j0oh8txa8JtSZE2f/OmlLid2z9+xBlz0GHgIfqLiTMY7Uo04//4/e/6e7ufmj6&#10;Nern/5pVvN+7/1+eJfPP4sU+d/VZvydrJoI0sk7bNIe0HLzhXr950gPhMS+0rmHKxwV1N86osZnO&#10;6WxCu5vP8TvkdBo+pdieE5QzqkVF4waUNgKLbv8RShw4SeG9uyl6YB+ljmhT9qgxeYOoZCg6Fag+&#10;QT+01SCcN6CeNkBJ7aX4VjvyqD5BtoVwvWGuTWiDIYW1mFF4sw0F1hpTfIsU449dKA85Cr8SKzKO&#10;207GSZvJHRZoWcFxuNLepMMhb2BE9Du0z/91rFfpoC9qbqSv0lbJ87RF9AqKOx+l9/WfpI9tn7wb&#10;lCuU/NReaSwEF1W4XeyZ+dId/4wPySXlaXJIXEWSyEdJFLaK7KBsLP0eITOfR8jI/WHScwXR2K8g&#10;TekKkM0KkA1bTOWAfEA0arJxgQLyWkkGfjAXoCjUEt0IBMlPkn3WS+Sdv5HClZhjVGZE2Wqy8aaa&#10;7kBqGoik2r4ghNQwrbNWALLR4mTzz/7x8+dzBGYEgXsNItF77DfZQ4o5bI2Nmc/NarWeX1enNa+i&#10;33ZhXbfNI4UjgifSscrRbqV5JPylxlHv7XXYeOsmos1rzsVptp73NOu8Eh7ccSEyqfViZGHFqH1d&#10;16UIVdt4cEP7ROhg09mgy6e/KrzW82XcH3qvx98Y/Drtm/Gb5X8798eqyZFv0r4f+Trt+9GvM++O&#10;/SH7zsRfqu+O/6lxqvvLgsmhP5XePfvHgh8mbtbc+cP3A3dv3/1q8o/fj939+u9XfvjL369+f/vO&#10;H7H+8Pc///3q3//y/fXvbt25dPMP313q/ebOWNKN70fd/nBn1Ppvd66a3ro7fvyr73o2J9TZvW2V&#10;su3xnYo1C8yDnp+73fz5uYcUh+b86v/QKPP/hi8jzvLLMSuSe06diura3+rd/PGtoJadkz6NO5Dr&#10;2aImGHcUdjIbtHP9p7BNb0IYbRMIxZDKL+lR3TU5ZY8bUxoIJm4QVupxQ0obxogCNsIaTjgB5tkI&#10;VO8gRLcJDrnPyQ3OuPh2a0qAkhEXox0OxkV7YgxDYL0epbRiXk+rgtK7XDG3xY8yWtwwRExElgn7&#10;ySB2M8nzUHOjNEQoDcWdQa/S4eB34EZ7k/b6Qt0EwCzg/hZ9bPM0HXT5iN7QxMgBkM0nVlANsbsy&#10;D1ofnP9T/s7YpM7wwq1ij/Tn7wRmbCKPVPQvS1xJ0uhHSRL+JAmDV5FNwCNk5T9NOIYgG22HFerF&#10;SEeDkc79BbWj6cjI5hHSh3vNKHCVmmysoGwY2Ugyn0HOZp2abJLKDKmwwYGqWAitO4QaekOpusuX&#10;ioFPFnI5iRWnOkOq3n34p5wTfw1HgCOA6ZB1dXW/yc4GWdSFLiop8ViurAp8urovYW9xl59m/ZlY&#10;adVARGjFQKBnyRm/7Ixew5GcPtPhvF6ricI+28tZ/WYXMvqtb+YOyG/nDkr+lj/gcKfwtMud/AHZ&#10;naJB97tFfc5TqiHPqcpBz6mC045TGUMOU8phj6myAZ+pmjP+U0UDLnjcZSoZxY65p8XUOhFBqhbU&#10;OKA/VUWPP1XiP3xqFepKWlyoZSSDmsbiqPl8PPVey6eWy3lUczGDSgY8KBvjnDM7bSmxywLtYgwo&#10;sFmfIloN0ZXZikpG/KjsTCS1Xymj2rE0dPL1o9J+X1INhFHRUDRlDflT7kAQbMi+lIJ+WCzEhMp8&#10;JOttKb7DmrLRZr54yGcqf8BzKq3Daco+89jkUae37u6VvfbdHumrf90jfen6XtkrF444r+kz8N2c&#10;bB97wkQUe/wTu8Ttz530eZMNFfu/9gvLHjo0J7zp+PLodq0Pwjr2OQa0brni3fLJXbfGd0E0nyA/&#10;g7BZ8wbU33xCCSCXkou61PClGVV9aUNll60ob0KLlBfMKRpjDzzRLUBWsQWutPUkh0HADaYBF5gQ&#10;YtttECoTo6BzN9ZG8kHeKBeD4ZK7FSAdYwqrNUMIzQX9wFwopcmVbGEM0IsGaWH0gIfKhKwydyBn&#10;g07QIRg3gBDabp9XaJ/3G3QELWw+sn6SdihepPcxuXMNwmkfWaFCP/LT3AexQIcVfmLjmfLs9/7p&#10;H5FX2ivkmLSKZCAbWQTIJgSutMCHyZqRjdfDarLRgqJhykZLjlvcV5MNbrUUD9Mpp0dIx/UR1OUg&#10;zxOwCr3VVpEVCkSFyAVJM35PniCbKFifUxFGK25yAsGAbHqCqbEvFArHn1StjlA8IJtK7e7Qkg2P&#10;8U2DI8ARAALTISPFr29MjSzuOZ/zZuf5zHfrzsTurRkIOVV22t8yt1OWndZq1ZDZJhhJbROMJzRZ&#10;fJ1Qr3snqc3sbkKL7mR8iwE2VJOppA4DLHNK7bKk9G4bSoJ9NqPLihI6TCizz4LyBjDr4wxmfaBA&#10;MbdfQQmdNlQ86E/KM05UNOBNJYPBlNYlpbAmE+QGLJF41qOYOl2KaTKm2BZjSmqzwBW1EUW3miBB&#10;rU0RzYZwSOlSVLMFFfQFgDxc0bNLQPndtmiD70yF/W6Uis2/eBCJ7NO4GsfmGVynRYGonI9s0KXo&#10;Fl2KbNKjEHRu9qs9CkvvUeQm9mHtomDUmcQiZBTVbELBGKrmXYe5MlhBDUcxqVKTAtE7LBDtXgJq&#10;D5M/Zt14oRmnd81h8sF9v/oTFIQV22KChpUelIQZJ+loYVLc54P2JdYkStiDAV1v0mbLZ+hDw8fo&#10;Y6OnsJ6g9cYrpz42fnTyQ4MVkxtMH/9+k/VTY7vEzypPOq+2NvHdsF5LsWHe/58iYlf2IVWmD0c2&#10;Hd8f0LipxL914998W9dNBXR8hNEE6ynm9GZSXdaitq8F1P61kOq+ElHNNWAzDhtziw751mqgszMI&#10;p+Rd1N5sRm0N8jzoSpDULQIR7UBO5wNSoPWOZ/VhELQDJbc6UHSdmOJh+83o9gZOUpJkHyRtdA8w&#10;TdxOwWUCkudqII+znvZB0ezze5l2+72KIs/n6XjAatomeY52yJ9HOO1l5GxWok8aEvdhG0qNPY7/&#10;5JqUiKIPhR4pT3zvnfYquaY8BrJZSfYgCFnkIyQKfZgEIBsb/4fJ3PthMnZfQafsl5O2fLmadBjR&#10;MMLRhsrRvkc2ulA2Bl4gG/9VZAayskKBqBCFotLMp8gr/yOKKzlFGZhno0RvtKpOX5BN4D/IprQF&#10;HaBrhJRcrt0VW7mb90bjO+3/XARY2EVRp/hN95eKBd3no5Y2Tfi9VXvW5/22K7EHuq/ESxomguMq&#10;RjzPlA65XS0ZcvhT4YDkryCJ71NarafSuyVTCV244m/BPA71Jo+r9Rb8jFh9cotQnSSObEQ7+wZT&#10;LIzGBRnEtRjhcXOKbTanqCYrimvCJtaog80Yttm6g6g6R1EiNmT/erTDrz2AhU0fSWdPtN/3Qr8w&#10;70pMpaxC65VyFCaW7SZPDPfyrz5OvtjQQ/EegVUnyaMCVfLl+/D7A+RTdZzcyjGETLWVXMvQhBJh&#10;Hhm6E3tXoRMzXu+Ix5xxXHe0XPFCSxhvNMt0w2ud8HwxquId0D7fpWQL2SMfIUd3Y3tstN7lR3B/&#10;MwXjfRUIHfmjrsSzWgePoZEmWrX4o9bEFXNgFKWYplkG+zHyGvZo1c/cWk543BeNNT0q96J/2Ofk&#10;is7JrhUHQT4Y4Yzwk3/dcRClDUW2WlFSnz2l9diRss+FohusyDn7KBkGYsolCOhD41W40n+UPtBZ&#10;Se9rr6C12stpjfZSWq21ZGqN/pK72wS//fqI4+pSbY8Pdul4rX1JEPshczr9f2fXgHyCaveuCW75&#10;LDW8c9Pt2J7PptKG90DZ6FHfH+XU842Iev5oT/03valhwgXEghY6pRvQ5fkjqJuNqKvBcLZGfOZ2&#10;ASlwjlaFsEVj0JqzahMltltC9QXj78IeoTQ/Su70wIRKH3Iu0iEjuND04taRY95JkuYeoVOxH6GD&#10;wMu0x/tVKJuXQDov0cnA1bRd8gJ9bPk47XJcTRssnqX15ghVha2v3Gf05sqf+r8yNG+1tXvqb297&#10;pT1PrsmryAl1Ngr0RpNHPUJikI0wcIWabCzukY2uYjnpYDHS0ZKxWxAQwmps6To+TNNk8wiZ+D9K&#10;5sj52OFYMoyFds5cTf75W0A2WpRRxcjGgao7faihJ4Sa+sKptiuASqF2cqoElFSh05lYffDJn3pO&#10;/HUcgdlGAElvxa+bRwoX91xRvdlwKf5I9WiIXvXZYD/lkHtt+bDPleLTsr8VnXb+XnXG84em8fC7&#10;qiH7yYoRn6nqEf+pyiHfqew+p6mcPlfK6nGgDGwoKa1mFNasR9Egi+A6qAbUVUSjriKqyQjqQR+z&#10;1eUU124FMrHG42gQyfp6odWKSwU2XExxFGOEsKAIGzeGbAmK1pF1/lqyzsOclNx3yDj3dbLMf5ME&#10;yvfxu3dIVPAO2ebhtngdCZVrSKzEDJVCdn8TKVS78PhH2Mw3Qz3sB6kcAuEcwuNbsdCiH0ThXYlq&#10;dpCTJ9qtuGDGiiMGfTmhf5crPosXyM0NBOWOgWWBDZj1UrkPye2t5FS8hRQgF3HhJ3j/DWRfhHBP&#10;zrskzF+P999I4qLNZFfwKUmLPiNBHlq05KOyvnAziTCd0gVV9AK4j2zyPyXHYiTUi9HyX7VPXX0v&#10;VW0jOchGrtwN0ttDzljS4s/UxOhfjSFrJXtAzCBruLdCG03VpJ0DlRPaZInWL/rkXqmHczwGtWaL&#10;qn3kUKDkQioMUcuxj076r6MNVo/hyn8J2rwsA/E8TO9orqB3tZbTWs0lU++fWja5znDp3c9tn/jm&#10;oOKV0BPSpx//P/1h4sLj12F1n5+MbFv/ddbodmr82oAG/mRPA986Uf+3DnTudgRlDVigkBQYoOuz&#10;SPWZuk+bG1SeP75/VutjW/gRSfA9S2EU8IMSLD7NOgjAINAmoxgQZhYS4r4qQ9TbbKIjoW+hyn4f&#10;SQoOkG7iB3Qi7B3a5fUKfe79AhpzPkOHAl6hnYpX6V3jR+lz+cu0TfASbbBBd+bwL8rEIRo/Ob8R&#10;nrvO1if12dt+qW+Td8rz5JL0KNnHIm8DZcPIxtZ/BVn7riBLn4fJ1GMF6TkuJ10HEA7L3YBstBFO&#10;Y/d1HbGcYCJwQbjNG2QDy7RFCBxtMavQBuf35JW5joLyd1AMGnFmVJghZyOjShgE6pCzaUQn7JqO&#10;QFI1Q9mAbFLL9XrCS754drY3DP7+HIEfI/BvQ0iWV1xPXtj7dd5bfVcyP224GK/XdDHOvvVKgk/r&#10;1YSu8vGAceWQz7WK4cibBb0uf8/oEk/GtJtNJXZYT+GqeSoGV80p3XLKHHCjxF45JffaU2KHEKEp&#10;OWX0YExtrwjxdjHldLtg0zPH5qeJq/H9FIKxx8FYPigkdCnfQo646peVfITNHS4nzDuRFG/GJo2f&#10;UY9hlvc62RSsJkHhu2SR/QaZ52DOe967ZFvwETbj90lYtBqv30KSIsyAL/oUP6/H5oxeVbgqtodq&#10;kBSiHYoSG3jZJlwlo/gQ7yGDshAp15FC+Sl5MvWCDsnsvRl5OKq+wChitLbH8oJacIJ6cUJTS090&#10;VHaAGmHPcVZhoBh6d8nxOR2UKGYEGTlB2biWQcmUHACBbCSHIjxXdRDkhJHKTJkosdDbyql4HzmA&#10;QNxK0RKm8gTyEKYIsQkpCP2/vLHpu6F63hWqJgRt9Z1KMMxMdRwqSxuEd0KtxJha8q3UgANrPwXV&#10;nqQQqCH/8mOUCcxz+j0wMkBMwQ1mFFJvpA5JZXbZg+Ad8TtvKEE51KMj5fYGUQKujmOanSitG21O&#10;muwoqs6cErGZJ6PfVkSzLUVhNkpYlTV5o6W/R5E2OaQdIIuIbaSN/Mde+XNQCQ9PrTVaOvWB8bIb&#10;O0WP5+1SPPr8r6BufvwHxhxbCbUHNmf37x9u+tJg8vS3Mur9RkwDf3DECqDoNg1cNHyiVogO5Tug&#10;PI9SVr8jwmwWUIogn9JD5FB4CN/ZAVifTSi2CYWkbchNdLtTRquEwqotyCLhC9IIx0VGyjaS5Jwg&#10;42SMjAbZ7PV9g3Z4PUu7vJ+lo35v0CH3tcjXPEnbhM/RbvlLUDqPTQliPs/1CDf+yWG0qLwPrP3T&#10;n/1rAMjGJ+UFcmNhtJhHQTYP/7/IxsprOZl5LCd9qBpGNqcQSlMvKBy2dBQgG+f/IBtTkI1V2EoS&#10;xIJsYH32yHiHAvM2UAyGp6WjzqawXkqV7Z4gG+RsesKppj2AypqRy6q2o7RKvZ6Y1q3P862OI/Cz&#10;IsDUB7PNXr7cOv/mzQvLLt7seuf019UHu75SHm+8nK6ov5QaXD4eXVQw6HExvt3qb3HtFj+EdVjc&#10;jemwmAph/ayQb4iBmojrkCCJjWFMKLKLQ94istUciWxzkIQBQlSwszYbI2ZugBAVVAByDa5wEzlW&#10;fIokLzoEo+2JBJ17RVAVLrjqdkEjSHWIR8VCQajRQNdfG6gFdpXONm+mHOxLMWEShCAoQtgEV7K2&#10;RR+SJchDoEQb+qIPoABAKlABAoQS7HDlzwhECBUgLNwOVfARWed8QDYgIMvc18gqD92EQU72IAIJ&#10;1IQU6keGjZ+FskRYruV71MrFBYqGEYtrBdqugCjcKnEeIAvPCrTYh4rwRCW7K8JcjqUgj8IdUB2o&#10;pAdpOEBViApQWQ/ikBWjmaXyCFQJ3FM5W8k2cwvG96IYUol+YwXbQZaYEVMIckJi1wNNJgNAEkGV&#10;p7BJGlBYjSX5VwDDcl3yK9dH63xrCsZjATUWyDthdkufHzC2ptBaE4qotaDwGlPyKdOmcBCAX5kx&#10;BaFtSSTGAAdU6SMMp49aFFMKrTIhj2IN8lRpg6BYbsgc53kS5wPFU4oJn6jMD6pB2BHkFlZnTT6V&#10;JuSLz+KpAvFXQPFUalNonSWUgw2q9WVQn/g7gMspokmA7/gk8ECuCcQXUKOFsCTGViM06Ykhbt41&#10;yD/VHZ30UG2f8K/ZLU6o01r24z/07OxDc6pGjM1bLgludF8XTnVes6K+Gw7Ufd0d/dA08FpN/F1p&#10;wva8HxNFcXUOgvRDyNOrAnN2CkDs5UcpDrmssHpYoZEEL+kLo7weOYapmZAgfQ/ph39KlkkYqZCz&#10;lyzSN4F8PsIQtTfVYbT9Pq/Sfs/X6JD3O7QBbWs2o7jzC8dn0TftyTuW4buMt5tvn/tT/1NG5L1n&#10;55P69N/8Up8nbxRfuiU/TIrYh9EfbQXJwlaQIGAFWUHZmHutIDPP5WTguIz07ZeRjgxLjsWIRk02&#10;y0nPGcoHysYIITdThNGYspkmmyfIM/NtCsrbRNFFhygNIwYKasVUiW4KtV2BCKVB2bQHUhkME/mV&#10;QrjVTg3E1H/yyk89J/66/+UIsHwIq1hWjQXN7fhz/sPKgeCX684lbG86n6LTcC7eruFCfFHRmeDz&#10;SV3y7+LbpXfiOyU/xLZb3o1uRmM+tAAJbbWkSIRTwptxxYswRQiIIqTJkPwbtDAF8STmmhwjHyzf&#10;2mPYOPaj+y7CORjZK4PqkCCcZAuVIEHsXA5ycCz7Ave3oTMvqsnRU0tSjB5aCINIMWHRHoQiKQTR&#10;IHRkkb+abIrWqnMTMjwuL92GK1iEhvA7G7TekCIvIQQZ2EKJWOSCaEAcClzJS7Cp2xV8COJB+Amk&#10;44CrXhlUhkc5ciwVJ0lW+AUJ87bilm3iCHcV7gEJbSXLLLxn1gcgJbTDZ+SU+yHZ5X5ABmmvkQXC&#10;V9b42TL7YzLJeA81GdugTkAExZ/jOWidkrMe4a2PkRvBIDLMvXeDG8qhhBEL2uiDYFzx3lG4+g/F&#10;ph5UpQsFcgrKRpcisNkF1RggtHeUnKE4XLC80UDSg+VxUO0dVi9G3sWA5Pm7yT5/JwjGkPwqDUB2&#10;ujgORj2DbLyxybsitOWIjVwO8rIBqYqVOxFO+5zkhZ/jszJVBNIrwriAPHzuIhAjFJMcn01ahJBd&#10;4U6SKvcAc6gqJb7LEhCLEvbiIoxyxmskID/bXISjinaTCK+3zf8M2Owii0wMKMvZTrI8KLk8hAsL&#10;DyBkh1YxRQdJnIvvIR/TMwswkA3HlSM85agE3gjvOaD1vxRjm6XKrbhIQO0NCNsJFw6swacXyMId&#10;yX3X6u13/MuPZvhmHPnH1E72X7h5xPKltku2LW2XTe+2XTah3q9k1HZRAXcZ1C/Cqzn9rsjJOFHl&#10;YAR6oRnivfbjs+C4UHeZHSIoOT2QzwFKhfU5F33U4lrFapOAefznqLnZqCYb89StdDRkNVrVvAaj&#10;wMt0CLcHQTZ7PV6lPYo19LHp47TH+bdTlnEffWUXuuftB9laIgvXCvzTn/prIAwCPilPkkfySnKO&#10;Q95GTTbLSeS/HGG05WQOojGHsjG8TzaMaLB0QTy6IBtdhNf0QTYGrivUZGMGB5tF8KOYjYOQHGp3&#10;nNOfpoDcdSCbw5SGOhtGNhUgmxrkbRqRt6nvDKVydFXILxNTZpnBcHz9nvvD6x7k9Phr/6cgwNw8&#10;rFgPV33/zohEiTHAjRdzdmb1BYgSe12TEzod05Lb7btjmiy/Ca43/FNIg+Xfo1vFP0Q32UzGNkun&#10;wlFVHdUshOKwA5HYYWMzxlUp2rHXnkKiGlfl6LDrismN7sgzeNacIEUFJjaCECTYKEQl2xAn36Qe&#10;v2uPK3sprvIVuLJ3RNLZDnkGEWbFOyLx7IGrVkU5NspStDApwaZWAqLBa10xcdENoSMR8g4CKAwB&#10;UxogBoESaqMI0x5BRk5laHmCxLkCx3JVh6FYHgThEnwGVxCVM1SOFLkLAcjJFslgi0KmYraQeda7&#10;ZJa1jkwRp7bIBFlkvkWmWe+TVTaUSeFnyM18QlZZG0AaH5Jh2jt4LkgGz7XLRbI5BxXuSmzQSmyo&#10;hRuxsaI4EJuxJB/hOSgccREUCVSHuAjExzZL5FXY75hakuExe4S6JAX4jNjk2bnZI0RmD1XDNnz1&#10;65AbkYGMnEt3kTsIyRtNI91UCPMUHyCP0pPkW4ErfYS0PKGIvMpOgAwP47kHyQmbpgRKR5LHcjL4&#10;bHhPWRHyTlBq7Gfb3PVYqKrH57DO/YQsmVLLX4c8E3JRuG+dgw7H2cAj+x28BuOU8zHlsgCkjQ1I&#10;lIdRyiBRq2y8JgtkmrkWM+vfI3PMWDFKext24PVkjPvmWe+pcbXL2URikLVd9iYSQY05K4/hcx6H&#10;8jwOAwP+ZkpgOlAdwS2UXikeZ7cgLWnebpDOfhAUeqeBvIR5uFDIgXIEkYpBYgqQkQuIyBVGBpfK&#10;rVA8e6a8q7Z8G1iyz0SheHXO/f+3/ddtF9YMm6TUndW5W3dWm7quCqn+nBwKx4gC4PQLatAnFWze&#10;Ca3W+J52kEkaLnpwMRFVpw+SPoZz3oA5Ngb4WzenOORu/Mr0yTXHiPSiNsGVxsZFfw7784cInz2P&#10;HmnPk2YwnGkeb9BO55fpOEKAn9o9Rcd8n/3BJnZPiG3yFmb5/sn/YgvW2vmlPXUrKO115GyeJC90&#10;fnaLwwhnkI08dDkJQTY2fsuRs1lOFoxsFEtJT7aUdBnR/INscB/K5j7ZGKuVzSNkyZRNNMgmYRU5&#10;pq4iP4SPY5iyUZONEMrGHcrGlxqQt6ltg7Kpd6OCMgmlq/TPJVQ8GIn+ZED4C385BFgVNpsdz4rh&#10;qs+nr6q4kPp247ncvWXnIqUZZ7x9s0575OUNelSn9DmfjmwT34xukfw5tMXmu6hW4Q8hTXaTIY3W&#10;UyGNllOBmLgXijqKAMTe/ZA490ei14Mlf0EirFGhouwY6hBABGUYA6zCFSsUgQy5ASmuPKW4ZUOn&#10;pLhyFyPB6oyrbK9qDTVh2ON54uKd5NNgRGKEjhxwJS6F4hCDQByRi1DASSUrBwmAFOyRHGeJWwFy&#10;KWKM6pVgiqKAKRyQhQwJcBFi7WLkPGywoQuhRgRIgotBBnaF2DhBIHZ4zAqbognUhXneB2Sau5rM&#10;c9dAxbyLW4S8ckAWma+TAaYcmmStJcNs9MnCxmnHyAcdbm1ykCAGUQhzEbaCKhAgVMU2fMeS/epc&#10;iALkxzZpm1yQJjZv9v6CXIwZhroxy8bY4dz3QRibsCmj6I+5t3A+ihKQKku4IykvA5FIkOORgyAl&#10;bOPHZ5eD7KSFuOJHYl5SCPWmJiXggPv2RWjfUgqMkJj3LEfuCWEtvwp9hKt0EA5D+/0KKB6Qj7vq&#10;BJTRUQqp1FeHs2QFeE+oLzEUhgik5YgNVAI1JcgCGYIopXnADJ+bKS9GHlKQnQhEIgZ+EjjXpBia&#10;JS/Yg80dGON1kgLkl6A2JAVMfeC7w0bvUABCw2Mi4GONzyrLw/vk4zkgCHE+/i6gVKwzcE55+6EA&#10;QaRZu6ACoBCzd+Mz7CGbjG1klfaZ+laUjdEDefvILmMHSGsrCXPw2bNB2Hn4DFAZdjl4z1xcdOB9&#10;ZVCjjJjluJUDJ0eEDeVKEA9wdq2AAxAXOcF1eyejGo8PR1Rp7Dl06Ff/zv43RnWveahm0Cih5oz2&#10;32vRWaD7CoaBnTajQPxtB+PvPKXJjPKQg5IDO3eotUwMBktvF5NfzSl8J1+AVJFPK9OAHRqGknpz&#10;css3Qjv+7aQf+yHpxa9DGA3FncjZHPZ7m074raWDHijudHuD9ns8DWfaq5Oa7u+2bDN865kH3Rmi&#10;Cz8Q+KT97pY/amy8UlaSe/IKKJsV/yAbUcAyEoBsbEA2lp7LyMhpGRkoponmfihNTTRQNgYuICPX&#10;5WTig7AbyMYq+BESomZHnoDjpr1EIfg7iS06QmkqAypkyqbVjWo7fKkRM37q2oKprNGN8iuQoys3&#10;uBhf/fE7D3pu/PU/MwLTrUYUv2YW3iBV0Fzll1ELVGMpS5RDUU/XX8h4RTWWtLpiPHmT6nLy0fyR&#10;SHnmgE927pBvReaAV01yr/NITJfT9cQexx+iO4STYa1WkyHN5lgWFIr6Cc+6UxjBq4/Ot9oIOTC1&#10;gXh9kw02crRUx1WwqOQQwkVH4GQ6iFATNgCEicSI9YuxuUpxtanAcxT4DzxNJkehOI4gZHMKyeuj&#10;UCeYCQ+lwdQLUyRueEzOnEqw/7qiDsMB6oURjxC5EQk2AglCWAJYd63gxjKHArDDZmyNW3MQh3ne&#10;xyCE9UjErwEJwNkFpWGSjTG+OevIClffVuorb7apY5Y829iZAsEVtWnmh+oN0xo5FDMQhXkWEvgg&#10;DqZErBEms8gFAeDK3RYhMjsk94XIz9ghwS/Az+wqXggCkLCFzdI2j7m0oK6wgdnhCpodUwoFZYlb&#10;eTE2fagSdfimFBuj+jWfkASkYYvj24EobLFZy0EmUuRWbKEKLPD5bTI34Goev4NCMkuHUsrA54dy&#10;Msdnt8VVvhW7hTIS5GPjBMmJcqE6oERYzsUL5OGHMJdXGdSLCsSCKm5/5DvCG1CcWQNHXb0tEvpm&#10;CI0ZQQkcw2uw+eMq1LX4BNQBvguEquTYrOUgBDFcRbJ8bPRQGBIoDHkhrMwgEAe8p4wRHc5dpg6f&#10;QQkhpCYEWdugxsIW52gHpWML4mYka5cLRxs+K1MzlvgO2K0gZ6P6uJZZn0LpbMFwMVwIZIOIM0Gk&#10;+AzibLSaQR8xWQ4+R9YO/A6kkQMSBjGJQCi2GdtxC1LH8yR5UDA5IPqsL8geZOdchL87EC4LNToo&#10;8feoRLdnqB579rhynzqZ7w1F5AxCdmJTNqGCHeCik0NBe2B+TnDdzsnIypON4SXH1+C/8b+1Dbit&#10;6hz1Ses77z45/lU4Xf1TGhxn1gg1nqBkOOfKUasUVIUwY7kBlY2EqPOHTvg7Znk0a/wdKpT70U1A&#10;jFopP3QTsCZJ6gHSj4NdOgthv6xjpBH6MfqivU4H3NG2xuUFOuj+FGkFPzdlFbVx7KTkoy0zsZXE&#10;Fq0T+af/7lZA+svkmfIIwmiMbJaDbJarlY2YkY3vMrL2XgZlw8hmKRk4QNlA3ZySTi8dOdQOwmuG&#10;IBsjkI3pj8hGBAu1LJ6RzfMUjP9D0fj7SSnVpaI6AVUxZYMwWnN3GDW0hyCMhtCiyhbKRu96WM26&#10;D2fi/P7XHoP1lMKaw+y3FeN5K7N64x7NGot7NKMv4Zni4czXy84XfqYcy9laPJKzsexM7mflIzkf&#10;Nl4s/ajyXIG0/FyuWfm5bM3CwRRZ7mCsZfZAnFt6X3hDWl9wQ0pvcFNSr9/phF6vgbB2xz+Gtkn/&#10;HtwivuPdYHEntNnqB/9G67uBTeKpgFYheSAJ692IVukN5tjI9WHXhLcfykFWpYEmhVroYAvigPoQ&#10;Y7OXoqGgAn2e5Cjoc0DtgxPuK9jGDwJwr9PBz5p47kEcRxMhrJPkifCXYyXCFkgie2IDc0MS1hVX&#10;ze5IAMtwXBH+c9mxq1TkKdh9a8TZBYiz2+AxK2wK7GcJNjjbvF1IlKMdCDYAS2y2VrgitsXVsR02&#10;NDv8LMQSsI0M4SExCxdhwzLLQigJm4tVDguJ7QShYFPGpmeOTdoiG5s08iCWIBkLhGts2PHytqhD&#10;VBYgFXbL8iQilmtg+RbkYNjGz+y6LKnO3oOFjIQIbQlAaMwEYIkciQ3+89hiE2VEIwJBWEPpmCNU&#10;xAhAiPe2Yu+FjdOWbZa4mrZDyIeFf2wQunEo3I1kOZxMuXgMuQ0BPo8gB1ZjPC4EYdhgs7XAsawy&#10;MXYYxzNlYSWEk2wRgrEDURpnvg9CRNgP5yJFiMYFZO4KYnfAlbQrQl8sP+JRDIIpRR5LBQcYUzNw&#10;mfmASDyxwXqAQBgB+ao0EMYB+SAE5YowkiM2XhmUmASfVZD9CTbzjSg0hEsKV6UiEJo0G+ErvL8o&#10;F/jgvOygbqyz1uOzI/wIhWaH50rxnTrjfcRssweuVlnAJf09EAgzQSC3BNUngDPJGuQizMTvM3Gx&#10;wFRSJsJw+N7sQBS2mdtwTCg4RnA5yO1k4XNlIg+VjZwLQmEsPCbKxcVMNgwcBThv5GeY0nFCnYp9&#10;FiOfg1ApR9WYKPLhoAO5eCGfEwAjQQgMDr7lh1Fgieaa7VKQAGsxY6bOuSSimDamVRsdDTD3BmOl&#10;Q9BHLQpTP0ObULSKnmjhzZiJ03bs7ykNOl6hdSaLmvqi9529HP/9jb+k060fKuhvk6307XeV1DUe&#10;Rlk4ZiIccZEwMih7vdQW7dwOZ5ggTPH3xGqNtiCHc4IKB8Uo0A2igHILkmTsJ9s0nHf2YRKm7KZT&#10;6Pys5f826QS9PqUX/MpdYcTmcVuPIxtnahONL14v/QfZwBzglricnEA0TpHLySF0GUn8lpEtIxuf&#10;ZWQFZWMKsjFCKM2AEQwLp2Hp4b4+yMYYRGPshnAbDAUWqM2xREGoCBZqBXI2HmkvUmDOxxSHnE0G&#10;wmiF1UKqwsiF+g4/aumOoIY25GwQRssrE1F6md7N6IaPN83UOf6PPE4Qkt9RQ4qnw/udj4b3u4kj&#10;T7sn+XcrOv26HK8EtDve8Gl3uO3dJvvOs1l2R15rNiXHoCCXOuGUc53dlKLWasqlwW7Kpd4O7c8F&#10;2NBtsNFbT9lXmU7JYBUU4QuyK9PDLHa2DBBCMkSS2xC3BiQqxezzYgP8bISkNzz+CI1IkLSVluvh&#10;95rIYZxACEkHxKCD42iSABuQABuQHf7z2WBjEuA/rhBOH0skVq2L8J8Yc8LFiN/b4D+oGLFwAZK1&#10;NiABARLGYmxKErxWACeTJQutYFNhv5ewWxzLgoVGoG7sQCaWuOK1K9yP1x7Apoz/PGg0aIYrURNs&#10;ZFa4ZaRii3i5gIVnsMkKsCyxcVphiRAqkuCq3xYJeREspDa4+hdBvYihasQItdgpEZ5hBYYonmNL&#10;jGQ4q1kRItkvR3hKzHIXWMxNJVdisiM+r3Mpu4o9AGLYDWKCygAZCJFvECHZbgECsMPGbYON1BIb&#10;rCgftSsIfUkQzrHDFbZJGsJpWFb4nVk2CCYbxANysMMS57IraBRFFoKQoQjsYQCwx7mwvIA1nmeL&#10;JLYDEtXeZVpIfh/H85CExvPcgKkjCNUJyXE3OMbcmK0YYSp7fB4pc63h81kjR2GFq362YVtksjzG&#10;2xgn/A6ZpryjvuKXg6Ad8D0omKsMeRfXErjQEJr0KYNqBJk44XtgBKIABq64cvcAubBEOSM7RygF&#10;J7xWrUBAejIoFgeW2wEOEqgOOcJlIpA8C38JQS4itVrDcxCukyBcyAiIhaCc8V25I+Tpjb8LL4RH&#10;XaDcvFE86gwV6gnnnhduvfF7T9QYuSIX5gGzhStUnVclBowhDMpyRz5wz3nBmu0FN50PPqcXlgtw&#10;dMNnVSDEaA+Ssgfxy/EZ1Z8NFwYSYGQP8pYwUwWI0RqjjcXo8SXJAnGDrIX4nkRMLWXg+8xEqBHf&#10;ozgLoTMQvz0IXorv1r4ArjsQMfse3KBm3PF5FFA0rvgb8mJWZsyvicL0ztTuYxiMpk1l4+bUfMWS&#10;2tDCpmHC7qv8ZpuA0kaX8tYhn8n+Cw408ccwun4rlW7cLqKb31XQV98qqRFtfJJarCijw5FiG6xB&#10;dMAJ/z+Daw0ou9+OTn8TRQPfFOF3MrJNAZ5QYT5QWE4IBVonbCCr+LWTspTtlyTRe8wVAXuWzeTm&#10;GVPwnjAw/Zm/BKS9gHzNw+SV9Dg5M7LBcghbRiK/pWQHsrEB2dh6LyUz56VkaL/kH0Rzn2wY4Rg6&#10;Q/mAcBjZWAag80DINNk4IGfjlf4KBeH/WBz+7tOxbxWgnqYSVuc6hNFauu6RTZ0ryAZlB+Waf4uv&#10;fXPbTJ7nf9tjoSHir7PPRz2dPBRkED7gnuDbLe5zabf7yr1VfMel2W7Kvt5yygEyWoqEtwi2T9sq&#10;QxIgPCHB0CAhQhd25ShAK8d9LDnmccsrLEmC++qF7q+SMnOSqm9NcWsCwoA9sgTHAKGwZVN8Cj/r&#10;qG/tinXhhsLPSj2yVepACWhhY8bv8JhNgSbCQGxpIMTEOtGeJGts+AKlBp6riVwHe+1JHFMDj2li&#10;09ZXPyYq1sKtNjbuE9jEcfUNspKyq3AQkj1i/RLVUXymAyCeAyApOIwQFrCvwHOw2UhBOBK2QD4i&#10;bJ6CIsTJ4TqyY3kDkJcNNhAp6jQEiFvb4j+5Bf7T22LDE8GhI1U7j/ZicwNZ4EqV3dpiI7TGRmjL&#10;7kP92CG5yzZvEcI4NtjMRbjydSiCkwoEKcJ/TvuCw7iihhut8BjCQChgZO6m0lPq8A9zRzniStcJ&#10;Xn85XFBSXF1KoATEyAs44GpcAnKxy55+D0Ym1mpVwggFCXGWi4ECsoU6EuJWhkS9G8KGztjkXZgi&#10;wDk446qNWYQ9gZtbMWywWAG4OAgArkEIXXkike2KRoQuhcfJvUiLXPJBPHkgqDxcfeOK3SkHdS+4&#10;UpdB1cmR2xAipCRACI05uOxBao74fEy5uABT9r4KkJQLCiA9Ecb0RFhSvYlBaXqWHyR/kI1PKdrA&#10;IHQWVAXlghoXPyjV4JrjFFKlidoWDSxU6aOrgB9eE4yamwCYJnyx8XuBsLyhlDxB1M4gFicQvRuI&#10;3pWRIr471yLMjsFm7IzchgNUihgKTw7SlkNxiqHwxCAH5o6zRh5LgKtZO2z8NlA/1ghTWqbDPJH2&#10;Blmg7sKc3YfiYarHNH0txiO/QSbpMFMwY0Dy62SU8ibp4jHD1NVkkPg2uiO/R/qJ72Dg2GrSS1iN&#10;kNPbpBuL56d8hMffw7TL9/Dzu6Qbhefgvk7M23Qq5lU8/03Sin0Fv3+LtOLfIe241ZgjA7WA4+jE&#10;r8FcmTWkh+MaJL1LpqkIoyI8aQ6VZQmiss5EyDVjPcJ87+Pv4AMQ7KfAAx0YYI33R9folI6DU6UD&#10;5lNFbVZTuQ16VNVtTv2XnOjSzTj60+1i+tN3mXTpGx8qP42uzwihhaGuKLxBE7daMAgYoybImNq/&#10;dKfzt7KoYFAIXLdRGEZKR9ee+j5Sdao7vMjAyiP70BpFAtru/Az/ArKWiwLSV/0lEGE0n5THyZOp&#10;m7hl5By5TK1sRL5LSYhl47UUymYpmUDZMLLRly0hXek06aiXPR5HPsfIZRla28DBBsu0TTDIJgI2&#10;6vjHyDv1TQqH8ozD33xGKZRNlZAqUMRZi/k+TR0hVNcSQCU1cPOVWlF6ud5UYv32fcyA9DOc8r/+&#10;IVkupOhc8vPxQ/7eLq12521rDH6Qg1REsI7KkeBzgKtEVGNMAvUyISni36JqEAySsE51Nmq14oxb&#10;tzpbcqsXoLU5FAwGKikwMtaxFiqmxoopGSgaEBDISYpYrwPkthOKvlxQt+BUDuldagIVYwTlYQgb&#10;Lt6jxATxZ5Aa7tsXm+FnY9xnKkcLBKELVQIlA+KxBeHYgXhEICK7fA0oDKz8U/hZGyGiU9jIp39v&#10;k3cMoaYjCFsdRTjqOMJaIKf8o0iGH0TIZj8eP4jwEUJbWLZ5BxDyQKitUAvvcRLHPYINGaEyLBne&#10;3w7HsMd7O2IJoGqkOI4DSM5RqY2rcB1c9epBbZzChq2P/7w62LAQWsNVjxBqyBmkJsOmrIC6UmDz&#10;lhYh5wMysMdmrYAakxUirg5ydCiCCwlE6Kxk6ySu5mHJrTACkezHFTGKBvGYJ0iIFdXJWWgHpMTI&#10;xwGEZF+AK1ioFwd027VHGE+A0I0QSwwis0VITshi/QgnyaBamFphqoWFdViyX4hbFvpieRJWNS9l&#10;CgiKyBW5EQ8oQQ+QjSdI2hVK0QuE4wMrrxvOhxGSWkVAuTniito+D7Zd3JeCWOQsLJWPbgBQHFJc&#10;vTN144RkvyM2dCeoNtYKxl69ye0D0YBw4ChzBwG4QL25IsTnCfXgBSXohlyQOx5zQYiRvYczjues&#10;VisoPGTKBO8lQvhNwpxxSO6LQWhiqCYJyMEuB246hB3tsKyhoqxAFmaZ78Adthob71p1SM8MJKFW&#10;WRnrsAFPP2YBorDDfbvstcDmfRANbNpQZDbIebGcjQDuMwm6I8iR2xLB9CBmxgnkbBRwy8lYDgwu&#10;NLOsN0Hur+GC4F38DX2Ix9ZCyb2K9Rbe522QP3JoGR+piUc/6TUySVkNcnobxPUhyImtj/HzejJM&#10;XoeiyA/IJPUTMgQJGaZ8SMYp68gEjxkmv48FwsJ9HRCXTsL7ePwTMsMywXhmg/iPyChhHRnF47kJ&#10;7+H+h+yxKbPk9VM2mR9PSjI/ueuYv2HSTblh0rdi09+j6/ZfSmvUjyhsdzAt7jH3rjmtPdwwYv5D&#10;7YDeVPOIMQ1dlNHVbyLoyz+E0IWv3alhGLVBMK+EwNgSglqupMajlN+rTW1XZHT+ZiKd/jqcGi+4&#10;UO2A38XYPMGJ/1xg+nPskgGZSyR+aStvBUN5+KE3mmfS8mmyiZgmGwmUjRDrP8hmCUJo02Sjd2/p&#10;42cDxRJ1PscY6sYU4TYr5mID2YjVZLMKZPM2hSOnFg+yScf+xZRNBQpy69t9qamTkY0/ldbaU26Z&#10;NchGl5Jq9h9XKDb85uc453/ZY9Yh0a66lLYrqi+gX1Ju9YOdymTKEgk/20pjska1tBUcPEIkyq3Q&#10;D0pYi9AWyMeuVp8E6vtQMNXGajUjqwIZVZqjLTmIoRLkgsI2RjByFLZJESaTVZqSGIpHcC9MJoTU&#10;lMC1YQsFI8CVsRDLDs4gOxUKxViPLfTe8kSFtRPkuCMLqWHjlkHZOJSiJgKvEUHN2GLDt8Mmbosv&#10;WJh/EksTV+aMCDQQDjoC0jiB2DnyNPjZNh/Kp+AkFoiqUBubO1NGCLXde60EhCUGYdiCTGyQoBUV&#10;4tgFCK1h43eAe0kOtaDApuoARSSGgnFACIcpHEcMS2IkY88IhFWmI18jxqYvZ2SALrfO+NyOIABW&#10;H+HIQkwgDie8lyNUmAIKwB7LEcSiAKHJEJuXYdN3KdbG5sUIQxMK4RQ2eaZetPAafI48bOr5COWA&#10;UOXZqN7G57XPxe+VCDPmImeUgSR2Dj4fiFWafQBhKxBmNsgMisI2E7UcqHOQ5UDtgFCY6nBgKglE&#10;6wpF6KqEGsH5KkBc7ggpMmLxw/n6QsV5oAbEEwrOE246r7K9iL8fp+ByFA8iV+UOAnBF/scFIT5H&#10;LDeoAlaN7wgSsYdysIejzBqtaUQFH8MQwOzPaxB+eweb9LtY7+H7eR8qDi64rFewCaNtDSzAbKM3&#10;z8Jj+NkKGzJTChaZb+DK/FVsxG+oFYMFrsYtM9cgpIRcSQbIAAYJ1tfMGd0OPFFX4oaiUUfkn7wQ&#10;0gqC4SMahZAh1aYgLQ2KhDXVt8CcHDPwvWbiIiEdahft8MXxyKeFbSEtLygJ77VkGvgpBmWtp1O+&#10;7+J2HWl6rKVjTm+Rhvsa0nDDfbc36bjb27Tf8TU66vgGHXfBcDDF63TI4TXMq8dUSmc8x3k1HXNh&#10;r3lH/dzjnm+RpvfbdNLjbdL2gHIJBPlFILcTuZlMQhDODAE5hH5CpmEgvQisSIQ1o9ZP2cV8OmWX&#10;uHFSGL/xrm3CJ3elqVvuKjK23xUlb7pjG/3xd6KkT/4uSt7ynSDx01v2GZu+c0zZfEGRvqXQJXtb&#10;v0PKlnrnlO3Z7nl7urxy9xQ6Z+3eHZB3dLdv+vbVvmk7H4H9fYna4h9l8FBQkPlcZsL5P21a4Xlv&#10;rkyqeje9oOm9O03DR6n3kgX1XxTQ4ISCJq6H0De3MtFt24c8o3AhGWJAKSU21IU+a2N/iKALf0qg&#10;iW8z7irrAsXsvX6JTTEgY5lDYNqTfw1FeNaXkU3iMpDNUiibpaQIW0pS/6VqdWPnsYSs3EEoIJX7&#10;ZMMI5/5ilmgjR0Y2S9HWBmYCuNdsglZMk03cSoToXgHZbAfZnFCTTSE6BVQ0O1JdKwwCcKM1wSCg&#10;qnOg7FJz5Gy0Kblmt+aDjLz+JbCbsfdI6AtYljsapeHaKB6wUZr9YFtkjbCVBVkjtGWLkJhNrS7Z&#10;IOEnRCLcBlXL1siH2FUZkx1ISIr/sFgIp1ncdWuy/sGrSXjHt0X4fXCH9FbsabeOqF43ZeKge0ls&#10;n2t6dK9bXFyfU3Bkj4N5TJ+LYXyfsyihz8k9sd9VEdfr5Bnb42QT2+UoiulxCoztcAyJ7pInx3Yr&#10;KtP73apiOxWNke2y5uBm8ZBfjd2Ee5XVly4V5n9xLzf/zrPc4m+uZRZ3HZSGdwV5JycF+ScmRXkn&#10;p+xyQBhoYijArQ2WIBckA4ViDUUjzDuuJhPrXFzF5x67dx8qBuRii03cBirANncfbqFAkIBlKkaI&#10;19riZwFeY41QkC02ZhHuC0Fm8lyQBsjMOR9mAixZDirBi9DOpAjmgQLcFkLVQGE55IEkQIYKkIcj&#10;ljQLYTkQpSQXuR7YWq2zd0F5IIcC+6sY7y9BwtcBmz772QGKihXsyfNBZLko1oPiYq9VgHDsQbRy&#10;hNZkUC4ShMZEsMzK2OvRxt0+C+ODEfYSIanN1IUj8kbOUCZShOwUUBYuCCHJkBNQsJobZouF/dgJ&#10;IUBWTKkAUchg2WUhLSnCWzKWHIcyEDF3FRL47ErdDjkEXA3jcyMHhCt/m/R1uM9yPewW4SUoApsM&#10;JP+zUDiaDULIhs0ZqsAFjjUvuKHcoVLc4bjzAXl5snwTLKNuOEcvxPO9QXyeIFMfqFTffBBvIsgy&#10;AbmoOCTM4/eQXew2bM470C5kGxn4Y869zydk7LcJtxvopNv7pO32EWm6fEgazu/TSZf36YjiHTri&#10;sAYEgFv5O3RY9i4dkq+lw7i/X/I2HZLe+718NX4PYrBfS0fs36V9UpCH01o64bRu6oji3akTLh9M&#10;Hnd+b/Ko4+q7J13W3tV0e//OSdd3/6bp9u4tLc8P/qbl8f4tffd3/2jmteFrA8+PLxp6bRg29dl4&#10;wcBj3YS+x5q+Uy4fVGo4r1EedXonT9vl3Yyj8reSj0jfiTzssNpQw/md45qKt05qOq3doeH85s4j&#10;Li9tPKlY/fwpj7XPHnN++4VDijVPH1WsfuKY4sVHttiuWrjT4PEFJopXF63B7fPbfzX3l1AJ9zcf&#10;1m0gMvnwKb/kZ79NrFg3VdGjR4MX/ajrvAUNXXGjS9/G0fA1jHQoEZFL6CmKyzOgPiiaSzei6Ks/&#10;Fv5QWh9iySIpM7aZ/V8O5J+2RByc/vu/hkOp+iWjMzPIxjV2KTlGLCX70KUk8V9CAu8lZOm2hCyw&#10;jO0Xk6FsMRlg6UnZgsLBYqRjgPCaIQjHDMrGWq1sVpAwHPU66EjgmvQihWZtpwSmbIr10SnAiiqa&#10;HOFC86U2GAQa2+BGq3WhXERqMkA2sZUf6jN7+S+Bway9RzIGUQW3+1g7VkivWxZYTNoV2SCXYkcC&#10;zGCwQ1hLoF4mJIRiEdeYTdnXWd/1bpHciO52a4k77ZFcci5J1nRVuav/26r1A19Vr+r+UrmATTVk&#10;xY9s/Zwnpu5azPJJ2dNTFdnVERu0VXU15OGSs56vpPTYb87tknyKXlLbEtsEu2PabE9FNVm6oYFk&#10;RnSTZX1oo3ljRJNpS2SzRX9Irf4YOvh+612l9717tc5dr6pTk26q45NOJcennEpOTDkXn8QV+VG1&#10;KnFCqEjBwlMwF0jUJIT8COoZWP7EAerIAX9g9iAyac4hEMAJtWqxB0lI4SpyRF7Fs0QPIaHp5Ywe&#10;Vs5QK/aou5Ah1KV2NCF0JUXISx2yQv6CWVqlMCLYs+pwhMxkIAoxNn97Vg+CvI8j3Gj2eI1DLm4R&#10;4hKDEOzxeZxgj2WuJQeQjzOIk/3sCdOAJ6rb3RAqdIKq8cImHoIcmjvIypEpGoQS3XKgkpKRmwEJ&#10;OqTBlpqM90w8TIoU9A1LP6B+3Bm3bplHSJKEPFY8QldpUELpsA1nINSXhucmI7+D2SUuaSDBZOSL&#10;8Bzb6B1kFLyRjIKYOthA+n4fk57vhxg+9SHpeKPewms9aXt+RKfcPprSdlunXprOH05pu3w0peex&#10;fuqU10eTWh7rJ7U9P5zU8/lo0sh/06Sx78a7Jj4b7pj4bbhr4r/5e1P/z74zDdjyA8jmzyYBn543&#10;D9x61Szws/PGfp+OWPpvnjDz29xuEbBZae33mcrcb2u5id9nBdaBm9NFgTuCrHy3etv4f66wDNju&#10;bBfwuZt14FYzu6DtWwWB2zdb+W/8yNJny/sCry8+FofseJG18jdRbFhkbf3B/A0IfxxCEaRB1JqH&#10;pgt//2Pda/f/i2ykP+f/tf/KsRWK380LSdtxIKZoS1V29Wd/Ke3YP9U4bEDdGD+tJp0/xtGl64lU&#10;hcJmJTpfdA9b0/lrUXdVjWGyn3uvuP/5A9KWyILSfv+3iIwPyA9tZbwSlpJr1LSqsQ9eSmJfkI3P&#10;ErL2xHJfTGaKxWQknyYbXfH/e7GwmjFCaebI7TD3mnUAikJDlpN9HPJASS9ROGqjkvB/PwPKJh+5&#10;6oomBVU3uVBDawDVNftTeQ26PpeAbBC9iSp/XRykev4nt+H5r3w/s/Yc7zrvx1zrHO3FpcI/2hbZ&#10;IqktgJtLCGeXDUJYVlOiKstJRZ3d3z2bRd8EtimalWNxp+rHU9+o+zp70f/URJaavLBRMAJO6XJ9&#10;PLtD8VhGo/uLqc3St+NbhB9mtnrsiq+VSCMqTePCVRZ+QcXmaX6FRk3+eUYDHnn6o245epcdMk78&#10;wT7t2HVp0oEv7dMP33DMOf5Xx9wD38sy9t8Rpx75QZZ59Hun/GN3EJ666196ajK8wngytAyrwvRu&#10;ZK3p3eBynUn/Uq2poDKtKR+lzpRzzokpz1ydKbdMrSmHtCNTwoT9U1YRO6eMA7ZMmQRvn7II2j5l&#10;5PvplI73hik9z81TOq6fTGm5bMD6ZErD+aOpY47rpo47rictl08xL30zpgt+PKXl/MmUtite474Z&#10;G/smdjuli6XnsWXK0HvrlJ4X7nt/OmXgvWVK33sb1mdThl5bpoxw38gXz/H9bMrI/7NJI78tkwZ+&#10;n02a+G+ZNA/actc4YOvfrYK++M48ZMdfTAO3/ckiYMufLUM//8Y6dOeYdcjnp61CdnZbh2xrtgze&#10;2mkdtq1BGL4rQhq5K1oatTtFGLMnQpp4IFgSuzvKKeWolUvC0e2K+IPH3RIPHfZI0/jMKfnkFvck&#10;jRfNg7YvEcTuXhwSq/OEIkZ3hXqjx0WG+hYFiPcX/mPd3+D/V2z0s7aR/P+8cWzhh4tTy/a45jYc&#10;/mtVt+7U0LgDjV2R0zc3A+lvP5TRX/9eQzduZtLXN9On+kejKhMKLJ/5Jc7BJ2OFQ0Dys7dDU9dQ&#10;QNIz5J0AZRO1hBxDl5ACS+K3hMRYdh6LydJ1MZk7LSYTh2l1oy+ZXnr3lj6UjrHTErS1gZkAZGMJ&#10;F5sdI5uYFSCb5ygClnSmbNKUumqyKW+QU12TNzVD1dQ1+lNFLdrVlAopFYalhLKt/lHKNQt+CQx+&#10;sfdwa3R71LvB3UlR6fCNsMRuSqyyg+XXjMwLDKZsi/XvejVIvs4YjAhqvFr6IlMp2fTLxFJ/MQB+&#10;3jdSk9W9jY5tcuo1faX76pwNWmqHzb8ZGKx5yNZny0JR1GdLxSF7H2bLOPyL5dYxB1dI4g4+Ko3c&#10;97g04osn5Wn7X3BK0tggTj75vDju+LOuqVpve6Sc2KhIPantk65j5J2qt8cl9fgn9nGa++xjj9lI&#10;ow+JRNEHzYUxu0+JIw9o2UcfMpJE7DMURhw0wzHtZdEHpOKofYfkUQd3uyYf13aIP2boGH30mHeW&#10;7nGfDP0dPpkGnwTnmW3yzTDYHJBhtCO8QLotsUz+WlK+8JXIAuEbMVnWz0fm2z0XUSx4wTPbYGmK&#10;ynxJdpXn0uRk24UKpWKBAuEUdiXPSPtHm/3Pizg/+r80Aj6YKBqXt8+xvs38rwOMcK4H0JVv0+gy&#10;DALX/xpPX/8tga78OeFW+xk/518ib+OXutw5IPmZ2yHI8/klPE5e8cvVysYxbJpwpH6LoW4Wk50X&#10;yMaFKZtFZCRdNB1Gu0c29wmHkY2RI8jGbSlZMvcayEYYBKNB9OPkA3NGBJRNHELu6TAIMbJR1U+T&#10;TVMr2tU0+KnJpkAlorQSjcnEii3JyRXq6av//f8l9/ss9K71MFVUKP4gKradsiuxnrJTWU7aVwi/&#10;8myQJYU1KD4suACa/4Vip//9EeVnwBHgCPwXEfg3z7Ajr8Rma5XnVmn/UH9aQL0XXOnM19507o8h&#10;dOkvMXTpzwk/nPkqsq5nyP1na7WPi77f+KSt8PJJXPW9XxI6CMCi7B6PMFr0NNHIg5fAHLBYvWyg&#10;bCxcp4lGX7yIdEWLSEf4oyUC+TACwjJFbseShdFYbY7/MrKPgBst4QMKTt9B0QhNp6N8owjW5/J6&#10;BVXVeVBTSwg1NAVRebUL5RXbUbJS425M6XtV4SXrf/LohP/i9/DzPq3726ql4a0BVu6VTlfty8VT&#10;kgq7O2719lfDOjy9k/rDVzO3yc/7CfjROQIcAY7Ar37FFH5owsnt0ZlHRrKqNSYre0yoYcySeq7K&#10;6MwNTxq/GTU18LX/n9snPATKboMZDylFdf/qIagaXxDNnUBYwb3iniD3uCXkFIEVupIUIY8gjLaY&#10;hD6LydoNITTHRWQoXkh6ooVqotEWTK9TbOFnXckiNdmYuYJskLexQhGoHWzT9uFPkHf8xxSQim4M&#10;cIJmFJtScaWEqhpcET5jYbRQamwKpopqjBgA2aTAVRpb8t4Qc/b9t/w7qbhesbD2fPGJsDb/cacq&#10;xV2/Bs8/JLSHhce2hP4OJ/SzJu7/WwLGPzRHgCPwSyHwb94xJ06Gpez9Jrv2xFRprz7VjupT7zUF&#10;DaEg9PQ3XtTzZeDV5jH/rTOZH/bL+mB+TObmUP/41XeDEzeSd9wz5BP/O/KMeYEcUSNjj5HQIm+E&#10;0DwXkYXzIjKxX0j6QpCNYHrpYGnZLiJNLHarC8IxgPIxdVqkdq9Zwipt44VQXDDm2cSAbJK2U3QW&#10;3GhKCyqqkIJsPKgayqYBRFPfGAiycQbZiCipAGRTvP6Cb8Fz/6/xDr/Ul/GT36eO6n5z5tv2j5Uj&#10;mb1hjYHfJ7ZFjRb3Zx4t6EtY9pMPyl/IEeAIcARmGAHXiINP+kQfK/NL2XwnGa17ijo1qHrEhLou&#10;O9Lpr7yp96r/ZMuEx+mqAad1eOsHNnpkZR2cH5OzIywwbt3dkPhtqP15jnxi0UkAHRjcwzAiOuQZ&#10;ksCJZusOsgGBGElBNoxobKeXjvVC0rBaSCesF5EG7jO1o4sQmwHcamYusEpD4VijPkcW+Dvywujr&#10;gLidFJ6KJqV5ppRXIiRVjYs6T1PXEARlE0qlFU6UVWRJUSj+jCxcd9k15fH/Pp2fx//c+0L9+ZKM&#10;pPaIm+mtCYWqPuXWurq6/11VqTP8H4IfjiPAEfh5EfAK3/2Se+T2ct/kTyYjMX8os/kwlQ+YUtuE&#10;I0JsXtRyUfZd9YAsqa7P8oEumAsLdy+OTN+eEBC7fiok7gvyj36fAmM/Jv+oj8gZBOHo/zuSeq8g&#10;O0Y2ioXTITTbBaRrtYB0LBeQtsUC0sA6ZrGQDlksoqOMdISwQ8MebcyUDdxrVlgSv9+TTzSOH7OP&#10;IpI1KCnHjLKLBKSqcqeqGi+qrw+mltYYqqz2pqwCW4pE9+uQzPe+8Ux9csfPi/QMHP361PWF43/u&#10;O1V1LnciszOuLK8u5akZOCw/BEeAI8AR+EUQYOEyl8ij290jPx9yiXtrMhCjwrNbDlPjqD21oQC0&#10;7YIjJoT6fN807O2malcs+SkfKq3k+PLIjN1ZAdGbKSRmFwVFb6QwTAz1D99I7oFryNUfQ988XyKB&#10;Kzo4O4BsRAtIC+SiCaI5braAjpouoCNmC+mo+UI6bgmVY7OQNO2gcKBujBwwcgBdBUzgThN5P03u&#10;oZtBZAcoLOEEJWaYU2auiErK3Km6xpfqaqFsGsKpvNyb0rNt8ZyjFJjw2S2vhDeNmInhp5zbL/Ka&#10;bupe0HiloLCgL2U87zQaO3E32S+CO38TjgBHYOYRYP3BXML22/jEHfm7W9IHFFT0HsYUHKKaETNq&#10;vSCj7su+k/2XEr8prJKv/mff3Tt0w2MBcetrg2N3U0jUfgqJ/pzCY/eSb8gG8graRG7+mEvk9hrZ&#10;OT5B5phbY2i3jDRBLBrmS+k4iOao4Xw6aDCfDhmBdEwW0EkoHG0b2J8lz5Cl4jUyVTwBRfQEyT3f&#10;I8/g3RQQiZENMVqUkGJFmdlSUpZ4kErlTfU1EdTSkEQVpQGUliamsEgd8g3b+oNH+FpP86B/wcJO&#10;ou6Hzv2p43DzFeW1iqE8V1V7yk9i+3/2C+PP5whwBDgCPzcCrDODZ8huG+/YPX/2xxiFKNXnUDon&#10;qOK0ObWMuaK/WuQP2TWo7ore91+K4jDlFJW2/4Bv6PY/BUceoKDI3RQKwgnD8gn+COszckEnC5HT&#10;S2QpfY7MhM+QgfXDdMoMhGOyiI7pz6eTIBkNIygb3D9quJBOmi4jDfxe22IliOkFMhQ8S9ayt0jm&#10;spmcvXaSXzA6kIdhUF+MJSUnSSk3242KC/2oUhVOdVUxVFWGGUAZjhSJvnEe/jsmnYPWZCpiXl3x&#10;c2P7Tx0fauah0W/arbvOV0epxlScZP4p9PiTOQIcgf8uCNgoNjzi6P95kn/8/r/6pW+eisS489TG&#10;fVTSZUKZVbYkD9x9x9JxW9Qhk1cf+7+dU3Ke4Vv+IQf7/fz3U2Agxl8HgGiCj1NEOMZiBKJbuQ9G&#10;SXigP6DiM7IUvkXmtq+RseULpG/2HJ0yeYKOaiM/o/8waRqsoiOnQD66D5O28Quka/Y66Zi9Sjrm&#10;L5GOxe/JTPA2CeVoQOu6h7x8T5Kf/ykKCzWhuGh0CkhUUH6WD5UVhVFFSQSVF4dSTqY7xUTZkZfn&#10;8Slnzy/6nP22vvUv892Mjanmjv2hx7rnQtm6e5Xa/zKfjX8QjgBHgCPwcyBg5fzpa1KfHaOBiYcm&#10;gzEQLhkzpvxTd5Om+FXSEq+esnDdcsVEsf1z1q7oP79/fpXNi0FRu1u9vPZNhmDzD/HXomCsAB9M&#10;dvU8SO6OmKck3kj2UswnEmwkU9M3ydD4DTIweIN0dV6hYxpP0f7jK2jf0eW079hS2n9iGR3QWEWH&#10;tZ6hYzovgHhepBN6L5KuyasgpzfJ3AbD7WRoduuM4X2emhTob0rR4RJKjHGk7BRPKsz2p4IsP8rP&#10;9KH0JBeKCZNQgK8Zubgf/bPEcZ/1z4EfPyZHgCPAEeAI/BMI2DptfN/B+/MB9/ADsByvo/VHVtE7&#10;e1fQVo1nSEf03pTIc9+Ek++RzfcPWdXksTEy+shVL5c9U6He+hTip0XhflAbfjoU7ANV43GcfJ2P&#10;kJcTms5Kd5KFyRtkZYahd2YbSVvrRTp6+Gk6ePAJ2nd4Je05+AjtOfDw9C3WvoMr6cDhJ+nQsWfo&#10;yMnnSUvrdTIw+oAsrDFMT4gpuxI0wHXWIH8fM4oOk1FshAKk40BJse6UnuhFKQkelBiloNhgMUUG&#10;WFOwtwl5OJ/8TiBbk2Ihf/KFfwIW/lSOAEeAI8ARmHEEkH8xEH6yX8/yo4ubj/xu6rUty+jVzUvp&#10;3d0P045Tz07pStf9XeR9oCA2UssoMULzYojrfvJ12EaBrkco1F2Dwjy0KMTjFIX7GlKwhw4FeeqQ&#10;l/MxElp9QhK7z8lecICsjLaQkQ66kWtg5MT+x2nf58tp747ltGfHCtrD7u96hPbvfoL273mcDh94&#10;mo4cfoGOH3+TTpx4g3ROvU9mZtvJ3AzDB22PkVykQc4yDFCUocO7BJ3RJSA3h6MU5qVDcQE6lBAE&#10;x1oQxnBH6ZIqQ0QtpajFKbH/Uplj9q9vhZ7xL5cfkCPAEeAI/IshoGX51jIjqw1ORw3WfPfB509M&#10;vfzJMnrxkyX03s7H6aDxqxQdcWJSlWQ71ZyJDTzHhnqULjRYFUCnq4OpVQlnWLKAssONKdr9GAXZ&#10;7yRvIRL7NpizZP42WRq/TEZ6T5Ou1lOkcWwVHT/8BJ048ls6DDVz5ODjdOLAE6SNn3WO/pbMtV8n&#10;a/13yEYPg/103yBLnWdJbLKWXKzXUrTbF1QUZ0l1OXJqKnSi1iI3GqwNpHNtYXS+K5Yunk6lL0fz&#10;6OvxIvrqXCFdO5tH1/Hz6bbIm/lZljr/YpDzj8MR4AhwBP73InDw1NuPHjdYk3VA8/Uf3ty4nJ5b&#10;v4Se34iuzZJPyc9pO6V4H6aadGtqLXSkdqUjdZe60kCVHw1WB9BAhQ/1lXlRc64DVaXYUkWSFeUH&#10;alMK1FCy60FK9TxOiW5HKM75IEXKMeEVOZ1Au43kK9xAoQ57KArPi/M4TIneRykrSIdygk9Rms8h&#10;ygvRoMpka2opcKH2YjdqyJWqV2epM400BNBERzidbY+i0dYoOtsWTWOdSTTRl0WDzXHUWh5EBeni&#10;W14+m61nsl3P/96/EH7mHAGOAEdg5hD490Mab64/rPvW+U0Hnp987oPF9PGuJ0hi8Q45620gN7P1&#10;5G+9mkLFWynR/SQluB+lJO/janIoCDtFymgMOAvVxu/QqVmxk6IUe8lfiP5pNh+Rt93H5G67htys&#10;3iUns0/IwXQ9OVqspSAYCmKc9lC08xcgnD2U7n8chKNBGX6HKcP/MOVFaFJFsgXVpltSa56YelUu&#10;1FUqp06liHpL7ekMxgyc74qmS30JdLE3mdpLvag6UwbV5U6tJd5UliOejIvQTPP33/f4zMHEj8QR&#10;4AhwBDgCD4zAdozE3q/x5pHdmm9/bWG3abIwTItKAo9SIXIi5dH6VBahS4XBmpTi/DmF2LxCfuZv&#10;kYv+y1ivkhNCYBKNp0ms9QTJdJ8mKRxmAjjOLI89RhZHf0eGBx4hrc/RmgaGAJnx6xQo3kLh8m0U&#10;KvuEYtx2UarPSUryOEjRTp9RjOsWSvEE4QRhcFqoBpVGaVNDhiW15Ymou0RB/dUeNN4eRteHs+ir&#10;sWL66mwRXRlMp4meOBppDafh5nDqawijghzZ1ZgY3e0PDAw/AEeAI8AR4Aj8LAj8+qDuGjMHxY5v&#10;kiI+o4Y8czpT400X2yLpWnc8XWmPoPMNvjRW5UJnKx1puNyeuvPsqChoH0XZr6UY540U7/oFhUje&#10;Iw/Tl0iB/I1M/xlyMHqb5IavkqPJbylA/CElwM2W4qNFca6HKMZhN8Jt6Icm/4wiHTbjd3ugcnZR&#10;ZZIuVI09tRTZUWb8XirJ1qC2GiG1VNlQjVKL+uplNNqJuT6nU+jSQCoNtgZTaa75ZET47ov+QXtn&#10;tPP1z4I0PyhHgCPAEfjfjkBMosWbGXlG3yRjtkxO9jEqKTKhymIBVSOc1aByoyb0K6svdcDmbkXZ&#10;iQaUHm1AKaFHKdYH+RjPnRThupvCFdso1hk5HNTMZAaaQMHoIi+D6ZvhppTsuxcmgA8pP/YUledY&#10;UV7iScqK/4LyU/dTQ6EudZQaUl+NiEa7gqkkVw/dAtagTc0p6m4V0PmRYOrvkFJ6yjPoJLCKmiq1&#10;qL9JRtcGYujrs7mTDTW+yvwk04f/t3+H/Pw5AhwBjsC/PAI1LYpPcvIOfJWWuo4Kcw5TVaktNVeh&#10;qWe1O7Wj63J7rTfVIX+iyreirCQdSow8jiLL3ajD2UIRvvsoNkALtwcpAp0HMqJNKcrrAEW4baME&#10;rw8pyWc9pfhvo7TAPVQUb0RdtQHUVOFMuWn7KSH+RcpJ20uttTAl1LtSVNjHpHB8hOKidlNxng61&#10;19nR2EAoXRlLou42MXW1m1J7iyF1NJlRd5OAvp4ovNteGxzMRq7/y4PMPyBHgCPAEfjfjEB3t8FD&#10;1bUCh5ycPd/n5RyiYqUeVZdbg2ycqRU5E0Y49SoZVRRZU3GuGeWkoGlm9G6KCf+cAv3eQZHlBooK&#10;3E+xaG+TE29IDSVudLE/g8YRhqtI06H04E8oL+Ykxfl/Th6SpygrToP6MBitrzWAalU4ZoEu7gfT&#10;VxeUVF5iSk4uD1NI0DrKTT9KDeUWdLY3jK6cTaexoUg6P5ZAl8aTqLfTji6cCfm+vcE1nI1E+N/8&#10;/fFz5whwBDgC/y0QKGnyWF5YrKPKzthCRTnHqazQGJu8GCTjBlXjTh01blRXJqbyQkzSzNajzOSj&#10;UB4Y5Ry+gQL8MFTN40Xycn2FAtEJurPSg74Zz6NbV0rp+pl01MtgPk3KKUoN30uezpiFI3sKxaDP&#10;kL3dUspOOog2NJ9QTvpuGuuNp6ujuWhPc4xcXJdjjMFSik96gVRFe2mg04uuT2TSyEAgyCaZvrmm&#10;oisX0unqWNJ3Z88kCOrqFP+64wb+W/wF8A/JEeAIcAR+AQTq6+Wv1Bbb9tarQ2dyaq9yQPI9hC7A&#10;9TXSGU3DHbHU0+BNNUVWVJFvDmVzjJIitlJ82FYK8nuB/L2fI2+P36IDwHzkYfbCOZZEN8/n0LWh&#10;NOqtdKaSFG2KC91KCRGHyNd1NVrf7CR78VPkIn2CClIxFqHAii7DbdZU5oCWOCsQmnuDoiJepbik&#10;31Ny2ivUWg/7c18wpnYa0/BgGP35q2b68mISfXUp+7vR4SQbouz/T5+3XwA2/hYcAY4AR4Aj8M8g&#10;UFcnWl9TYDLWWGJLXfVuNNYeSuf7kukqlMlwWzANtvhTJ0ioMl+fynP1QRDHkJfZQWkReyjS/x3y&#10;c12JJp2LyFW2koLcXqQm1Mdc6omhc3jdMJxs1Qi9Rfh/QOnx2uQDsvFx/ZBk4sVof/My5STspgal&#10;HX05kkX5CfsoKXgTNcCI0N3sT+fPpNLXFwvoyrlUKsz7jKrKD9LV81l042o+DfRK6dqlzL+MDESf&#10;oBkYhf3P4MWfyxHgCHAEOAI/AYGKCvEaVYHlSFOJiDpgbe6r9aRhWJ7PtIWCZFypm4XTyh2oHgqk&#10;Js+UipJBNlHbKCNyLyUGb0bftGfI22kxuUvmkr31QpJZraS0oEPUmGVBbYUiyos/RK6uSyg48D2o&#10;mrVo5PkwyeULKCzwTZgAtlFbvTVF+qGWx2MZleZo0UhXCF09h7qaSwV043IxQmjxVKXaRwMdvnTz&#10;WiVdGY+jc2d86dY3NRNn+tPf/wmnzF/CEeAIcAQ4Ar80AiqV5NG8TM12Zbom1RRaUXOZlFoqFNRV&#10;hxY1TSHUUelNzSUOVIO+aaVphpQeuYcSoEBi/TegSeZq8nP7HdTKM+QuX0Yy6/lkY7yCdA8tJKMj&#10;cynKeQO1ofVNWYoO5UZrUkmagHzdXyUH2Tzy9V1MBXnrqbHWktydFlGA/xIqLT5AZ3p96NqFbPr2&#10;q1L6y41yGh9xpd4eXfrmah798VohXR6PhJkg7e6lkayYXxor/n4cAY4AR4Aj8BMRyMo6OD8nSzMs&#10;J3k/FWdqU3m+GTWq5DAG+CBXE0ItlZ7UglqbgmRdyoo5QXGBW8kf5BLg8Ra6QD9HDsKFJGIkYzqX&#10;7EzmodHmArLC4DTjo8tI/9jvqSAWbWgKRJQS9CqpMk1QqOlNGak7KDT8MVKVnADZCMgFZBMYspCU&#10;peuov0dEX1/Joj98lU/fXi+gvh5t6u0/Tn/8Jo++uppMX11Onbp0Jm20DqOxf+Ip85dxBDgCHAGO&#10;wC+NQHb2oX8vLjbdlxK/CbUve6ks3xBk40BtVV5QN8EgGw9qRr+ygiR9SonYR6Hea0E2L5Gb/WNk&#10;L1pCAqt5ZGE8h0x155Kx5lwy0phHxhoLyfDEEtI+tIgsNZZSpMunlBy0l8J83qLcjANUXaZNSanL&#10;qSB/C5WXGpOn93wKiVxMJSWf0uiAG31zuYD+dL0UobRUqm76PZ05p09/uJ4LF1oojfT5f5ceuUnx&#10;S+PE348jwBHgCHAEHhCBjAyNV1JT93yVmvQBijqPIIzmCrNAIPU3R6gVTkuFGxWlGlBmzHGK9v+M&#10;fFweJzeHR8hRsoyktovJznIBmRkhdHZqPhlqzScDrcWkd3IR6Z1YQKcOLyZtTO/UPrqIjh4CGekv&#10;oACvJZSZ9j4VlRymYkwT9QldQCGxS0hVuofOwuL85z9U0rUridTUsZ0amvfR1ctJyNUk0MSox9Rg&#10;h/vpymJtPjTtAb9z/nKOAEeAI/CLI1BSYrw8K/tgQVLSWlLmaqIfmQt1NwbB+hxPQ20R6qr/0mxr&#10;SgfZRAWuJy+XpeQGB5pCPp/EtnNANnPIymIeCGcumeg/hLWAjHTnkYHGItI/uRhrIelr4r7WAtLT&#10;nUOGBnNIJltEKXHrKSfvLYrNWkRhWQupqPEdOjvuR9evJFB96xaqbvyYLp6NQQeBVLpwNpxGhhzu&#10;9nYK/Fpbref/4iDxN+QIcAQ4AhyBB0OA5W3y8g64pKauhs34ANWjqHOgNQLFlql0pj2WTreEoUea&#10;gvJRoBkb8hH5uC8hT5cF5Gw/h6TCOSS0mUM2IBxzk4fI1PAh3M4jc+P5ZKqPpTePTA3wswlyOSAk&#10;Gys8XzaXPLwfpeCgJyi7YC3VgFgKap6m/jFbunQ1gUbPuNHpXgWNnfEHyURC1UTThTF/GjwjudHc&#10;bLjnwc6Wv5ojwBHgCHAEZgUBol/9W26B9vG0tHU/KGFHrkObmN4WPxrrSaSRjhgaaIuixjL0M0uC&#10;QSAcORuf+eTpNp9cHeeSXAzCYerGeg5ZmoNoTB8iCzMoHcu5ZAFiMbeYQxbm88kaZCQVz1U70dy9&#10;FlJ07HuUm61DFRWG1N6jQwMj5jRxIYCGh11ANp7oFhBBl87FwH0WQ5fGwujcWXvqHzLuam09uGJW&#10;QOJvyhHgCHAEOAIPjkBBgd7HGekf/4kVUNaWmVFvsx+dRX+zYUzKHOqIRusaTyrKMKTU2J0UGvgU&#10;+frMReeAeeTsMAcdAeaQWDSHrKFwrEAwliyshlsr3NqAhIQgI/YcV6d55O+1imKiXqaM9G1UWymg&#10;rjZ3GjztSJcvhtP5syEgmUC6dD6Srl6Ip2voFPDlhWgom2A6Oyy629VzMvrBz5QfgSPAEeAIcARm&#10;DYG8vBMfZGZuvFKYvwluMWPqrPeks5iOOYpBZUMdUdRZ40mlWYaUEotCzpAnyNcPoTD3OeTkOIcU&#10;UqZaoG4EIBhGOCAYRjICkIwIYTZ7CZ4jm0PebssoKvg1dHreQ6WFGtRQY0Xd7fbU2yWikTPuIJsA&#10;ujQRhnY0iXQdTrTrl0A2FyNp4pwjDQ7p/qG96+DBWQOIvzFHgCPAEeAIPDgCKpXxuwWFu8fz8j+G&#10;HVmLWmvQI60jjPrRkbmvKYg60ElAlW1EidEbyC9oCfn4g2y85pCLyxxyQO5GAjIRgnBsQDA2diCa&#10;e4uRkKPDXHJznYsu0SsoOXYdKfNPqufVNNUjXNdrT6f7nejsiC9dPI/uAZdi6MvLcXT9chp9dQVk&#10;cymMJsYl1Du07WxD+8HfP/iZ8iNwBDgCHAGOwKwhUF8vWq1UHhsuKNhMFSqojiohdTV6IpwWAAt0&#10;CPXU+lAt+phlJO6loNCnyT9wMXn5gmxcoVoUcJchnCYG4QgQTmNLBDUjxc+MiJxc5pKX11wKReFm&#10;SuLbVFJ4iCrKjlNTowH19ctoYMCRxkb9MD4gHOQST9evpqC7cyaKOBMQXvOikTE96jqzvkvZvWbB&#10;rAHE35gjwBHgCHAEHhyBzk6318tKTp0uKtxHZSptaqwWYkCZNw22h2MyZhC1lCmoPNsMduVdFBb2&#10;FgUHP07e3nPR9wzKBaE0OZZEDnUDkmGkIwX5ODjNJScoGlcPkA1yPEFB8ykp8VVS4j2qKo5Rc4M+&#10;9feJ6MwZVzp3LoguXYymq1cY2SSCbKBsrsXSxYuuNDSmebfvzP6cBz9LfgSOAEeAI8ARmFUE+vpC&#10;X6uoMOovKNgBsjmGAWrG1FqnoB50YD7dEkKt5Y5UlW9DGQkHKTT0ZQoJeZx8fP8jb2MPspFCxajJ&#10;BqQjg9pxcJ5Lzm4IoXnCTIAcT2D4PIpNXkn5hZuorPwwNTboUX+/nEZGPGgcJoDLl2Lp2pdJ9PW1&#10;JPrmehpd/xKW54sO1H923/dtp98KnlWA+JtzBDgCHAGOwIMjMDAQ9XJVpVlffu5WTMw8hpb+xlRb&#10;YU3tjS4wCzhRXbGAKosQRks9DKJ5Rp238fBBGM2TkQoWIxsQDFM3jHRkzDiA8JkTyMYdCsgvcJps&#10;YlKWUG7RalJVbKfa+hPU0ycB2XjRBMvXXIyl69dS6OuvUtVk8+WX4TRxyZ4Gxg/c6hrcL3/ws+RH&#10;4AhwBDgCHIFZRaCnJ/T5ykrznsK8raQq3kc1FSbUVCel5loMVKtVUH2piFR55pSZeoQiIl4i38CF&#10;5AmycQXZKGASkCNsJmVEg8VCavYgIAVCbEzZeCCE5guyCYoA2aQuppzC16ikbDPVNZyk3tNSGh71&#10;ovMgm8sgm2tfJiJ8homc19PVZHP+opQGR47d7OjZYz6rAPE35whwBDgCHIEHRwBk87vaWrvO4qID&#10;cKOdhP3ZgOoqbZC7EVNTlZQqlBZUggFqmak7KSwcITSQB1M2rh73yOZeGE0CG7QMyoYRjtwJ5gAW&#10;RgPZ+ATPpZCoeRSXOg9dA14npWoz1TScoL4BBxoZ9VGTzRUWRkO+5jrCaF9dhxPtyxAav2BHp8+c&#10;vNE3ZHDqwc+SH4EjwBHgCHAEZhWBsbGgp2prrTuVhXvgRtNCCM0Uy4oaayRoXyOgiiITWJb1EEbb&#10;CWXzBPkHzVUrGzfYnx2hYhi5sPCZRPKQOpTG3GksvOaMWhx35HZ88PzgSJazYWTzGhWXo1NBsyb1&#10;DzrSWbSiuXAhkr4E0TBV8/V1jBK4HgezQADIxpq6z3xxva3/4JFZBYi/OUeAI8AR4Ag8OAIDAzGr&#10;6mtEbcqCw1NlxSxnY4gwmphaka9pqVFQZbElFRfoU1b6AYqIfI6CQpbA+ox8DMjGCWE0e6gYmf1D&#10;JJZOk406b4McjqMbCAk5G/9QKJvoe2ST/wrIZpOabAZRzHkWxZwTE6FQNjF0Darm669SoG5i6coV&#10;fzp3wYI6h3Zfbezev/fBz5IfgSPAEeAIcARmFYG2tsBVdfXSdmXhiamKUg2oGmNqrpFSW507NVfJ&#10;qbrUmoqhbLLTD1Jk5MsYfvY7JP0XoqEmTAIIpTmAcMSyh+BGe4hEsD6LmcoBATkgb+OCGhtvdc5m&#10;LsUmzaOM3FeosGQ91TVp0OkhFHSe80NfNBgErkSrw2fXsK58GUEXLqNP2nkT6ji9+2Jdz9HtswoQ&#10;f3OOAEeAI8AReHAEmprCl9fVSVpKlMcmK0s1YX3Wp+ZqCXW3+FN7nQtVlUDZ5GNaZ/o+KJsXKDjs&#10;afL2XwinGZSL50Pk6AJVA2UjFE+TjYR1hEZozRFk4/qfyCYz92XMstlI9SCb/kHkbM56w/ocBINA&#10;BH15DT3R1GQTBnOAIwo6dajl9PYLtR07Nz/4WfIjcAQ4AhwBjsCsItA0EL68scGhVVV0YrJMqYm8&#10;jSZVqnRhErBFGM1BTTbKPF3KgbKJiXkLymYl+QbMUSsbV/eH4Eh7CKGzh8gWysYKy/Ye2ajzNnCs&#10;eaG9jV/YXIqEsknJW0l5JWupsUWXhobdQDa+ND4RQhcvR9PlL5Grwbp8DSMOLsgxpdOAWnt3nVfW&#10;Pr9hVgHib84R4AhwBDgCD45Ae7tiSX2drLm0SHOyrFiLSpXHqLJUF240ETVXwo1WZIbBajqUkbIL&#10;YbQXQDaPkh8jG7Uj7SGE0ZCruUc21nCk2bKaGyyWy3FGmM0LRZ1qskmcR8nZD1OO8hWE0U6AbDxA&#10;Nn50Hg04L1+JpavI2Vz9MpYuXQmm8YtydA+AsunZPV5Q/crHD36W/AgcAY4AR4AjMKsINI94La6u&#10;k4JstCarVJgzA/tzWYkGwmmG6uLOMqUhFeWcQMfmzyku6nWE0l6hgKClaEPz0DTZOCF8BnOADcJo&#10;NjAI2MihbrCkIBsFyMYTxOQXOZci4EZLzJ5HWcrnEUY7RWeGfWh0FK4zWJ8vXo4C0cTTFZgDJi4H&#10;0thFGZ0e06Cmrn1n86pee3dWAeJvzhHgCHAEOAIPjkBdX8CymhphqzIfOZsSbXQRANkUn6CachMU&#10;dkqpSmWJOptTlJe2m+Ki36DwSBgEAljn54dQuAmycWa5mukwmg1yNiyMJmINOmEccALZuPtPk00Y&#10;lE1C5jzKKX6TmlrNUGPjD+tzME0gX3MFiubqtUSseLoIZTN2AU06QTaNnfuGi2vefuvBz5IfgSPA&#10;EeAIcARmFYHmZq/F5dV2TQX5RyZVxZrqws5KjAGoq7SmxkoxwmgGVJx3kvIzj1Fi/IcUFrmKfKBW&#10;XGAOcHJ9iOQgGyFTM1A2dri1Q0hNxOzQsD47Iq/DyMY3HGE0KJvknEWUX7qGmtuMQTYBNHYuBD3Q&#10;Iukyy9lcZYQDsrmKgWkX0D1g7BS192oOVNYfeWVWAeJvzhHgCHAEOAIPjkAflE1ZuU1bbv7RqfIy&#10;XZCNNkJpetQE+3NLtYJKCrThRtOivMwTFBP9HoVEsi4CzNYMsoGykSFnIwTB2CGUJgLZCNhieRvW&#10;FRqjCNzw3GmymasOoxWUvgeyMcEYaB8oG9TZXAgF0URB3cSAbGLpwpVAGj4vpb5RbWrt1+isadZ8&#10;7sHPkh+BI8AR4AhwBGYVAUY2JeWWbTl5h0E2OqRCvqZUibk2lSJqqVKQqkiXSotOUX7WSYx1fpdC&#10;IqbJxvVHZCNgBoF7ZMNUjkAB0wAjG5gI3PFcP9TZRKXMhUFgHhWq1qqVzfCwN42ig8DEhTC6cjXm&#10;XigNZHPZH2SDMQcjxxjZtLT0mPxuVgHib84R4AhwBDgCD45AVYf7w+VVtm0FBceoHGG0CkzrLCvW&#10;pno12diTKt8Ao5z1UdS5C8rmDQpldTZseJo3QmhQNiIYBJghwFqdswHROOAxhNZkrHcaq8VBGM0f&#10;ZBOZNJdSc1ehN9oOam23ppFhP3UYbeJCBNxo0WqyuQxlc/6yr5ps+kZgEOjVqFG1n3jqwc+SH4Ej&#10;wBHgCHAEZhWBtoHAVWWV1u35uQfVZFNWAsIp0aW2BifqqHejsgJjKi3QQ1Hn5xQV9Rpm2vwWdmbY&#10;mqFs7EE2YhDLP8gG6sYWZCNEzkaK3mgKtLRhORtGNkzZpOf/lkor9lJHpwjjBZhBIFBtfb50ORJk&#10;w2psomn8kjdqbGype+ggNfYdL63r0HpsVgHib84R4AhwBDgCD45AR4f3Y+XlVk1FOfupCsaAapUe&#10;zAF2GA3tjXk23iAbA7jRtCg77QBFRTJl86h6LLSabJCvUYfQQDD3Lc+2zCDAGnSCbBxBNh73rc8p&#10;KOrMXUnFqt3U1i5UGwRGQTbj50PpwiWWs2EGgRg6f8mHhs5ZU+vpPVMNPcfyK1qMVj74WfIjcAQ4&#10;AhwBjsCsItDa6vdkVZVNMyMbZn2uKtXBMoE5wIm66r2oXGmGMBra1aTto6iIFygkdAUKOmEOQPcA&#10;5kRj+Rm7e2SjJpz7ZIMwmhNyNoxsfGAQCEcYLSl7CRWWbqKWVoTRQDZM2UyTTThduspCaYxsvEE2&#10;VsjX7Jxq6tXNqOu2eWRWAeJvzhHgCHAEOAIPjkDnYNhvGdkU5ByiimId1NcYq1vVdDVB2dR5U3mh&#10;BazPpyg7YzdFRjxHwaFPqLsHOCCEJmE1No7TlmcbFkJjKgfkI7yfs2FdBkA2vuqiTmYQeISUpTuo&#10;pc0OZIPizfFQtKuJhCkA1ucrMAnAlTZ+0ZsGz1lSc9/2qYZu3aSqDvHDD36W/AgcAY4AR4AjMKsI&#10;dHaG/ba2VtBQlHcEHZ51p8mmQkidjV4gGzc8ZqduV5OVtgvK5kWMGHgMQ9HQjoaRDbM9g2xsYQxg&#10;BgFWY2OHnwUgGykzCCDc5srcaCCbSORsUnIepZLyXdTeIcJ4gSA6d49sLl2GOQAta5grbRxhtMEx&#10;M5gDPp5q7taMbRoQL59VgPibcwQ4AhwBjsCDI9DUHfh0TaVNY0HuXrVBoLrMCLZnKfW0BFAr5tmo&#10;8g2pJFcf1mcNigp/Ha1qFmJOzbQTjZENC6NZS39D1uLfqN1oLKRmd59sQEouIBv/yDlqZZOWt4pK&#10;y/dSe6cYBgEWRoMbDcrmytUEhNCwEEpjymbgLD5Dz5qppq7jYd3doqUPfpb8CBwBjgBHgCMwqwj0&#10;9SFnU25bX6B2o8EgALJhDThPtwZQe60zDALI2YBwcjMOI4z2MgWFrlJP4JSCUMSwPd9XNoxo2JrO&#10;2YCM2KwbKBunIJBN1ByKTmNk8xSpyg9QZ5cMfdEQRgPZsEmdTNlcuRqnJpuJCz50esScGns+m2zq&#10;NfBnjUJnFSD+5hwBjgBHgCPw4AhUV0ufrKy0bijIPYCmm9pUoyYbMfU3+8GN5k4VyNmUgGyyUg9R&#10;eNhzGAu9iNx9fkMOMAiwnI3AYVrRqHM2jGyQvxFC7ajrbGCRdglmOZs5FJXKrM/PgGwOwvosVZPN&#10;2bEgKBtWZ8PGC8Sjk0A0Ztn40MCoOcJoW+82dup41NWZLHrws+RH4AhwBDgCHIFZRaCjQ/FYZYVJ&#10;Y1HOF5hdc4pqy0yooUJGvc0BIBsPKi8wp5I8fbSrOUrRTNkEP4ww2m9I7vIbErP8DIhFTTIgG5az&#10;YY+x2ht7dIR2Zm40KJtAKJu4dJBNwbOkRBitFTkbNdkgb6MmG7WyYXmbKJCNN50+a0B1PW9PNvVo&#10;O3V3KxbMKkD8zTkCHAGOAEfgwRGorpasKi83aypGzqaqRIdq0e25tdaRBtpDYX32oCqljVrZZMP6&#10;HBH2u3s5m2myue9GY2qGKRtGNqyDAAuvTZPNQ+QJZRMUPU02GQUvUnHFgXtkw3I2/6FsWBjt0pVI&#10;5Gy8qH9Unxp637zb1K0vuXBBMe/Bz5IfgSPAEeAIcARmFYG6OsUj5eXmrbnZO4l1fa5mowWq5dTX&#10;Gkg9Tb5UXSJEBwET5GyOIoz2tHpwmpsnUzW/UYfL7GS/US8bCVvTeRuWx5Gxok7WiBNkEwCyYeMF&#10;soreoJLKY9TSgaJOtKuZJpvw6eFpamXDyIYpGyNq7F13t7HL1EalCpo7qwDxN+cIcAQ4AhyBB0eg&#10;A3UsZWVm7fl5B9DxGdbnSlOQDYaXtQVTf2sQ1ZaKqKzQDCMGjlN4+O/Ix/835ObxGwxHg7LBuk80&#10;ajcaGwt9j2zkGAnNrM/OLIzGyCZjLmUWvkyllUeptVOoHpx27lwQDALTjTjZlE61QQA5m9OjptTY&#10;vXmyscvSuLs76qEHP0t+BI4AR4AjwBGYVQSamsTLS8uM2nNzmPUZYbRKS2qvd6GhrnDqbfJTk005&#10;RkPnph+iiIhnoWwe+oeyUbvR7KdVDSMbW9zagWxYoacMYTRGNswgwMgmHmSTUfA8yOYYtXVJMRIa&#10;brRzGJ6GRpz3yYaNGlDnbEZNYBDYdLe5w0wbyus3swoQf3OOAEeAI8AReHAECuoUy4rLTDvz0EGg&#10;vEQPRZ0WyNk4U19bCOzPodRQLkcYzQhutC9ANs+Qn//caYOAK9TNvXY1NqizYYTDVA3L2bD6G3vU&#10;4vyYbKaVzYsgm8MgGxkNjfjRCNrVTFwInyYbdc4GHQQueKLjsyaacL78Q2OP9VEixa8f/Cz5ETgC&#10;HAGOAEdgVhFobhYsLi4xaMtBzqa8WBejBWyhbNzodHsYQmlh1FRpjzobAxgEdlNE+PPk5TMXfdGm&#10;Q2hsCZG7sf1RUed9snHAeAFWZ+MS8h/KJqvwFVJVHadWKJuhEV+omwB11+crIBmWs5k2CHioB6c1&#10;9L74Q3239T6FgpPNrP6B8DfnCHAEOAIzgYBKpVhSUGLQmZ2zg0pVWlRTYULtdXIaghttoDWSGisc&#10;qazIHGG0wxQGN5q372/IFcpG6jxNNoIfh9FYBwE40phLTYax0ep2NT8im2wYBEorp8lmWD1iIBhk&#10;gyacl6JBNjHTBgEom94zJ6mu74U7badtd+Ac/20mzpMfgyPAEeAIcARmEYH7ZJOZuWeqrFSfmmvF&#10;1N3sBaIJob6mYKorwwC1AlPKST8Isnka4wVANl7/iWzuKRtWa6O2PruigwBGEKiLOkE2zPqcmLWQ&#10;8os/pLLqEwijSdSNOM9ieNp5dZ3NdBjtylVGNm7Uc+YY1XU//X19l+DTWYSGvzVHgCPAEeAIzBQC&#10;zc1eiwtLjVszs/dNlWDEQEO1QN05YLA9EgaBYKovk6NljSmsz4coOOy35AGycYQbTQJlI1QgVwNj&#10;ADMHqA0CrNYGNTdseqcEHQYcfB8iV9ZBAGQTm7mC8ku3UHm1JpQNcjZnmLKB9ZnlbDCpkymbK1cj&#10;QDbuUDaYFNr95vfNPeJ1M3We/DgcAY4AR4AjMIsIMGWjVBm1Z2TvBNloUkOVgLoa3GmoMxqFnZEY&#10;De2i7o+Wh95oIeHPYPImWtWgzoaRjd29fM10jc20DdpOjhoc9YiBaWXjFnqPbLIeoYKyL6BsNKm9&#10;W05nEEZjw9Mm7lmfmUmAKZvzzCAwrEuNnW/+vblD+vYsQsPfmiPAEeAIcARmCoH7yiY7a8dkGdrV&#10;NFQLqbvBa5ps2iIwRI2NhjaFG20fBYU/Re5+UDYgGyk6CDBzACMYW1bUiVAaUzVscqe6XQ3caI4Y&#10;Cc1yNmplk82UzY5/kM3wSCCNwv58/nyIuk3NNNkwN5oH9Q5pUW33i7ebOwUvzdR58uNwBDgCHAGO&#10;wCwiwMimQGXcnJuzZ7Kk6DiUjS11Y3BaP5xo/S1h1FzlhKJORjZ7oGyeJlck/RVM2cAcIGLKBkrG&#10;GmTDlh06CrBeaequz4xsoGwY2fjFzqX4nGUgm+0Io+lSV48CIwb81XU2Fy5EqQenXb2aSBcvsTCa&#10;C8hGm5o7N91q6hY9PYvQ8LfmCHAEOAIcgZlCQB1GKzFpy8/dM8k6CDTWiDDLxo/OdMegziacWqtd&#10;QTbmlJ60nQLDHicXdHxWIGfD2tUwJ5oVSMYKqoYtNl6AEQ4jG3WdDZSNuqgzHh0EMMumQPU5VdYa&#10;gGwcaRjtasaQs5keMXCfbEJpbMKJugc1kbP56M+9vZJHZ+o8+XE4AhwBjgBHYBYRYMqmqNSkMTv7&#10;wKRKqUdNNRic1uhLgx0RUDcR1F7tQZXI2aQnbcMsm8cwy2a6CSfrHMBUzX2iYbc2+NkGj4tQ1Hlf&#10;2XggZxMSO4dSc5+m4vKjIBsom14HtfV5FGTD3GiXoGxYfzS2xqBsuoYOQdkc/JZ9tlmEhr81R4Aj&#10;wBHgCMwUAmxDVxYbN2dlHZlSFetRY7WEOhs8UdAZSj3NISAbF6pAziZNTTZPqGfZyJgT7R7ZMIK5&#10;H0ZjysaWdRCA9VmBjs9OUDYe4XMoLG4OpWQ/QUWqA1QBsunpc1Rbn8dgfb5wMYoufclsz3Fqsjl7&#10;3pE6hw5SS+fxG62t1vNn6jz5cTgCHAGOAEdgFhFA77FlhaXmrVmZB6fK0K6mpQ7KpsmHhqBsWBhN&#10;bRBAGC0j+QsKDFlEbiAbVtDJXGfqfA2rsbmXs7GBQYCRjQhk44Awmgs6RHuCbIISMGIgezHlq7ZR&#10;VZ0hdfc5o4PAvZzNxWj1LBt1I04onJHzTtQxeJiau49dz84+NGcWoeFvzRHgCHAEOAIzhQAbMcDC&#10;aFnZB6BsdKgJbrSeRi86A9szc6NN52xMKT1xC/kFzSUXVtDJ2tSgxsYOUzoZ2bAQGiOc+2Qjvtcb&#10;zRlk4wWyCU6aSwm5K5Cz2UHV9SbU3e+qDqMxg8BFdfcApmxYKC2Gzl5wpvbThydbO0+MgGz+fabO&#10;kx+HI8AR4AhwBGYRgeo2t1Vqssk8MFVcpIUwGgwCjd403BUNdRNJrTVu6g4CKSCbgOBF061qQDZM&#10;1dj8yBwwTTiYZ4NQmpC50dBBgCkbrwjkbGAQSMpbSYWqXVTLyOa+shkPVZMNUzRsvAAbC81yNu0D&#10;hyabOw+3E/2KN+Gcxb8N/tYcAY4AR2DGEKir836ssNiwPifnIJUV61Mr+qL1N6MGpieezoBsWP6m&#10;XGlJKUk7yR9k43KPbFgY7X74jN2qyeZ+GA3KxgEjoV0D55A3yCYsYS6l5j9FJWX7qK7OlHqZskHO&#10;5tx5DE7DSGi1skEY7TLUzbmLLsjZnLjb3H2iXqHgZDNjXzQ/EEeAI8ARmE0EGrpcHy8s1qvOztlP&#10;qhJ9aqmVU28znGLdcXSmM5w66zxIhTBaXOw68gF5ON8LowkQQlObA+6RjhWbaXNP2TA3mv2PyCYk&#10;fi6l5DGDwF6qrTOi7l4ndRjt3HgYXUTO5iqrswHZsDUGsukYPHq3qfN4CZQNb8I5m38c/L05AhwB&#10;jsBMIdDc4/VEfrFOTU7eHiorMaCmWul0u5ruMNifQ6izxlndQSAhcRN5BswlB9TYyDDLRoycDSMc&#10;dZ0NiMaStaxBCE2AwWlStRsNNTYgJxZGC0uEssl7CmSzB2SDMBrIZhDjBc4ijHbh0j3bM3OjYZ29&#10;4ESt/dt/aGzflcnJZqa+ZX4cjgBHgCMwywh0dHg/lq88VZaFSZ2lSl1qrpGjg4AHijoj6AymdXbV&#10;wiBQYEzxcR+Qe8BvyB6zbGSos2FEo66zAdmYix5SL6Zs7FjXZ3VR5xxyRM7GI3yummzSC35PJeWH&#10;QDbGarIZYpM6z0PZXI67ZxBgY6EZ2SiopXfr9w2du6I52czyHwd/e44AR4AjMFMIdHSEPlZQalqW&#10;kbOPlMUnqbFWRF1oVzPQCTdaRxR11XlTWb4RJca9p27Cae823YRTPcfmnqqxEP2G2PqH9ZmRzT1l&#10;o66zQc4mLZ+RzWGqbzCn3l7mRgtCziZCTTaXriag1iaeLn+ZSGcn7Kmlf913NV2bA3/Fw2gz9TXz&#10;43AEOAIcgdlFoK0tcFV+qWFJOubZsBED9TWwPrf40pneOHR9jqLOancqzdWnhLi1/yCb+3U2amMA&#10;wmeMaCwxYoCF0WxZuxqE0dRkA2Xjjg4CocwggDBaScUhami0pL4+t3tkEwmyAclcS5xeV+NpZFxC&#10;DafX3q7p3uY5u8jwd+cIcAQ4AhyBGUOgtVWxokCpU5iduW+qHDmb+kp0fW7yo5HuePVMm9YqVyoG&#10;2cTHriUPdHx2gLKRQrn8o1UNSMZS/BByNtO2ZzXZ3DMIqDsIgGyC4+fDjfYKFZcdprpGC+o97YEO&#10;AiFQNvfI5sskunQNC8Wdw+fsMBL61b9WdX3sOGMnyQ/EEeAIcAQ4ArOLQHu7YklhsUFuXu6ByTKl&#10;jppselqC6GxPEkZDs3k2zlSUp09xMW+jewAUC/I1PyYbpmpYvoaRDbM+29wnG5azQddnRjZBiQso&#10;rWA1wmjHqL7Jmvr6PdH1OZjGGdlciUcILRErAcomFspGSPV9L/25suNt29lFhr87R4AjwBHgCMwY&#10;Aqz/mLLUICMva/dkWbEuGnHKqK8thIaZsmkLx4gBZ1Lm6lFszBvqGhvWF02CSZz3W9Xcd6KpzQFw&#10;otnid8J7dTZqsgkD2SSDbArforJKDGdrFqDOBmQzCrIZ/z+RjS3V9b3wbXnX28YzdpL8QBwBjgBH&#10;gCMwuwigXc280lKDhPycvXfLik+pyaa3NQjW53g63R5BbZjUWZprALJ5E7NsQDb3wmisqJMRjTkL&#10;o2EctBWWOozGyEY9z+aesgHZhCYjjFb4BnI2GB3QbIswGoazjWGcAMjmwkXmQkukLxFGY9bnoXEB&#10;NfZ/8Ifa9k26s4sMf3eOAEeAI8ARmDEEVKrtc4uKTkUXFZz4oRxdn1vrHEAyYXCjRVNfawi1VDhR&#10;aQ5TNm+qZ9kwshHfUzaMZCwQPmO3bLEQmi3UjdBpDsm8QDbqrs9zEUabD2WzmsqqMAmUKZt7ZHNu&#10;POoe2STdI5t4NdnU97//TXXnppMzdpL8QBwBjgBHgCMwuwgwsilRHg9XFu2/U1asTS019nQaOZuh&#10;rhjqa5kmm+LsUxQb/Tq5Iiwmd0fRJpQLGwFtDaKxgDmALat73QPUORtXkI3nHHJSd32eSyEsjKZ8&#10;F8pGm+qabBBGc58Oo52PQm+0eLoCVXMFJgGmbM4gZ9Pcv+5afeen+2cXGf7uHAGOAEeAIzBjCDCy&#10;KS4+EVqi3P89UzYttQrqbQqgQTTi7GsOouZyRyrJ0aWYqJcRRoNBAGQjwZROGxY+u1dfw8iGKRtr&#10;hNGsFXNIyMgGYTTmRvOKANmkLKT0ojUwCJykumZGNvcNAlA2l9A54B7ZXEGtzZlxETWe/uhqfden&#10;n8/YSfIDcQQ4AhwBjsDsIsDIRll4KLi46Mj31Soj6mh0Q31NGDoIxEHhhFFLuRMpQTbh0S+TM2bU&#10;yN3QIQBhNGtGMPdUzY+VjZ3jHBK7zVHX2ThjJIGnmmyWUWbxp6Sq1AXZWFM/wmhjYxE0MREzXWeD&#10;nM2Ve260ISibhr4Nl5q7tn46u8jwd+cIcAQ4AhyBGUNArWwKDkPZHPi+qtSA2updkKtBGK0jGt2f&#10;EUYrc6Ri5GzCo15Uk439PbKxQgjNipENy9mw+/eUDSMbyX2yCZ4mm9DUpZRVvBlutGmy6WNkczYM&#10;ZBMNskkA0UyTzSU04mRk09Sz+UJD554PZ+wk+YE4AhwBjgBHYHYRYGRTUHAwtLjowPcVIJv2elcU&#10;c4apizrZpM7WShcqRp1NRMy0spExsoEJgBGNmmzu52zukY3tfyIb93+QzWdU+iOyOQuyOQ+yUYfR&#10;mLK5BrJBnQ0zCDT0fXq+uWP32tlFhr87R4AjwBHgCMwYAkFB2+fmsDCa8tj3VWUm1F7nSqdRXzPa&#10;Fa9WNg0VDlSYq0tR0a+QO4o6nTynw2hM2TBFo16MaGAYsLKfQ1YOCKMhZzPdG+2+slkMZfMxlVbp&#10;wCAA63O/F42AbMYvxNClK2jE+WUcfXk9RW0SGBqXUvPA3rG67q0vz9hJ8gNxBDgCHAGOwOwiEARl&#10;kwtloyw8fKe6zJQ66t1BNqE03BmrdqMxsilAziYy+iWMhMZQNBgEhHCcMbJhIbT71uf7ZGMNsmEG&#10;AbkPRkj/iGwyiz+CG+0U1TRYYlKnJw0zskHO5sIlDE27globmAMuYXja0DkJtfWdHKnpOvLc7CLD&#10;350jwBHgCHAEZgwBlcp8bqFSL1xZePwHtbJBGO10ezDGC8RA2YRSc5mCinJ0KCz6eXJm7Wo87hkE&#10;7qkaRjYsX8Osz0zZ3HejOfqBbGAQ8ImcRxEpSyiraBOpKvSooclKXWczcjb8P8hGPakTLWtANgNj&#10;1uj6fPhMVfehp2fsJPmBOAIcAY4AR2B2EWBkU1SkF1nMyKbcdJps0K5GTTYtoWqDQFG2LoXFvEBO&#10;98iGDUhjNTYshKZWNjKEz7CsQTY2sD4zN5oDyMYZysYbOZsIGASyiz6DQUAfRZ3WIBvv6TAacjYT&#10;GJ7GcjXqMQNXo2ngnA21Dhwfaug68fjsIsPfnSPAEeAIcARmDAFGNsXFhjElRdp3WRitvcGVehE+&#10;+0cHgUpmfdZGzuZlNdnIEEZjZGNzr0WNulWNHGSDxUJo1jAIiNwx0dN/LjmBbFidTVjKInXOhrnR&#10;6hvvK5uIfyibabKJo4tXI2kQXZ9bT2v2N/YefHTGTpIfiCPAEeAIcARmFwG1sik4FVdceGKy6h7Z&#10;9MOFdqYL82w6Iqm5koXRNCk88mlyQNJfCtUiZG401qJGrWzmTCsbRjZQNYxshG5zSQGyYXU23lEs&#10;jLaIMpUfos7mFNU1gGwGfGkEdTbnzjM3GnI2sDxfhkngwtUIOj0moNZBrS6E0ZbOLjL83TkCHAGO&#10;AEdgxhBg1ufCvGMpyNlMVZebUQdGQvcjjMYacQ5iUmdTmZyKck8hZ/OMetSzDGRjCwVjKZ6jJhr1&#10;kk4TjrViLlk7zUUYDcqG5WxC5qnJJjhpAaXkv06lMAg0oBFn36AfjTKyuRdGu6ye0hlPE1ciqP+s&#10;3VR7v2aLUrlzwYydJD8QR4AjwBHgCMwuAlFROxcUFOzPKC46RCxn09nkCYMA3Gg9CTTUxsjGngqz&#10;tSk06jmyR3NNRjZ2jGxAMlaMZLDuk40VIxvnuSTxgrLxm0fOjGyi51NY6hJKL9xAJZV6VNssov5B&#10;bzo7xgwCyNlcjFHX2VxGnc3Fq1EwCAgmW07r1XV3Gzw0u8jwd+cIcAQ4AhyBGUMgJeXEkoLCI1nK&#10;osNUpTKjzkYPhM+iEEaLp56GIKorEVNW2n7yC11JUg+E0WBrZl0C1EQDNcPWj8nG5kdk4xQ0jzzh&#10;RgtLe4SySj4nVZU+OgiIqG/AB8omDMomis5fQBcB9QC1eJBNBA2OCe+2DuiUc7KZsa+YH4gjwBHg&#10;CMw+AtnZBkuVSt3sYuVxqqowoY5mV/RGi0YILZp60JCzsUxKGWl7yN1/KcY9T+ds/kE291SNxb2c&#10;jZX9XMyzmUsihNFkvvPICcrGM2o+hac/AbLZiaJOPaprsaP+IYydHg2jMUzqHAfZTFxmjrRE3EYi&#10;Z2P7Q3P/qYKo7jVc2cz+nwf/BBwBjgBHYGYQKCjQWlZYqJ2Lzs9UU21Bnc0o6sQ4aLa6G/2oXiWm&#10;lORN5Oi5UE0yYhAOy9lY3Q+jgWjMpXPJUj4XdTZzycbxHtn4gGxC55FXzHyKyPgdZZfsJVUNrM+t&#10;LIzGyCaUzp6HI+1CFEgG6gbW54nLEdQ3ZvN9y6B2al3dht/MzBnyo3AEOAIcAY7ArCPQVGK8XKnU&#10;zFMWHaPqcnN0fXZXN+Lsaw+nrgY/qi2VUHLyDnL0WogJnHNIwBxnqKe5bxBQh9Fkc8kCZGPJyIYp&#10;G08YBALmkWPofPKOn09Rmb8F2ewmVbUh1beIUGfjR8MjwXR2HGRzEWRzJYYmUNB5/nIY9Z61/b75&#10;tEEcJ5tZ/9PgH4AjwBHgCMwcAuXluitKizULS4o1qabSBl2f3VBnEwCyCUOfNG+qUgopOWkHufku&#10;VofRGOGoyea+Ew1Ew1SNerEwGnI2YkY2gfPJKQxkEzefIu+RTVkNIxvhtLJBUScbCz1+EWE0tKu5&#10;gFqb85dDqe+s3Xctg4YR2XTo32fuLPmROAIcAY4AR2BWEVAqDR4pKNYpLlZqIWdjTi0NjtQD63NP&#10;G8im3oeqiwWUmrqL3AKWg2jmqpctQmUsjMacaJb3yEatbBTzSOAyj8Re86bJBsrGN37BNNmU7oNB&#10;wIAaWsTUP+CvbldzFpM675MNI5zzl8JgfRbfbh4wCszO5mQzq38Y/M05AhwBjsBMIsDIJr9Ip1QJ&#10;sqmsMKOWRmfqbg2lXhZGQ86mpkRE6en7yCN4hZpoBAiTWaOA00KC0BlyNffDZxZQNdZO88ju/0Q2&#10;Wb+lHNVBhNGMqLFNoq6zUedsfqRsGNmMXwql/lHJ7fZBcw9ONjP5LfNjcQQ4AhyBWUYgjSmbQm1V&#10;UdGxycoK08nmBpfJ7tawyS6stjqfyapi28nU1C8moWwm4TSbhAlg0kyMJZwzaSaaO2mC+6aSuZPm&#10;srmTlk7zJm1c5k0KveZNyoPnT7pELJj0TVwwGZX97GSu6tCkqtpgsr5FMtl72n/yzGjY5Mi5yMmx&#10;iejJcxdjsKInz14Imew7J/lL55ClA5Hi17MMDX97jgBHgCPAEZgpBPLzTR/OKzpRnl946E65yvxO&#10;Y73LnfZGvzudbaF3Wuq875QV2dxJT9t1xz1gxR07xdw7yM3cQejsDpTNHSibOyCZfyyE0e7YOs27&#10;I/SYf8fef/4dRciCO57xC+6EZz19J6t41x1VrdmduhbJnd4h7ztnzgbdGRkPuQPr850Ll+PuTFyJ&#10;u3PuYtCd/rOim21DFmKFgpPNTH3H/DgcAY4AR2DWEcjK0l2hJpuiY7cryi1vtzW43u5tD77d2xFx&#10;u7nW63ZZkcXttNS9tz1DHr4tcJx7G+Gy22bSubdNRLiVYMnm3jaVzVMvc8W827aO824L3efftg9c&#10;cNsxfMFtr7gFtyMyf3s7o3TX7bJak9t1bZLbPYNet4dGg2+fORd2e+x89O3xKzG3x6/G3oayud03&#10;KvimddDciuhX/zbr4PAPwBHgCHAEOAIzg0Ba2hfLc/IPlxUVadwqrzC/1dbiequvI+rWmc74W+2N&#10;PreKi81vJafuueUd9MQtO9d5t6BcbplL5t4yF2KJ596ykOJn2bxbZri1csbvsQSe82/J/Bbccg5f&#10;cMs7YcGtiMynb+WU7rtVUq1/q7FDcqv3jO+tgbOBt0bGw26dnYi6BfvzX8cvRf/13IWQv/adlVxv&#10;G7Q05mQzM98vPwpHgCPAEfiXQCChYM+y7Pwj5YWFmt9WVJp+21zv+G1Pe+i3IJtvO+q9v1UWGd9M&#10;St110zv08ZsYHXDTznnuTeRobpqK5t6EurlpgvtsGUvn3jRznHsT7WpuCj3m3pT6zbvpHDHvpnfi&#10;/JsRWc/ezC47chN1Njfr28Q3u4e8b545G3Jz5FzYzbPnI2+euxJzc/zLmJtjl8Nu9o9JLrYOWmty&#10;svmX+PPgH4IjwBHgCMwMAqw3Wl7BsYrCohPfVFULvmlv8flmoCP6mzNdSd+0NwV8U1xgdSMhefsN&#10;r+DlNyTuc25g5PMNC/mcG+bSOTfMJP+xTNnP9nNvWDnNvSHymHtDFjjvBoo6b3jGz78RnfPKjbxy&#10;rRvl9eY3GlqlN3qH/G8Mngu9ceZ8xI3xC7E3Jq7EY8XdGLsQfKP3nHi884zNEZwdD6PNzFfMj8IR&#10;4AhwBGYfAViMF+UUHC9TFmtfq64WXWtvDbw20Bt/bbAn/lpbY+C1YqXgWkLqF9c8gpdeE7nOuS5w&#10;mXMdjTevg2yum4rnXDe8t4wkc66b4TFLx7nXhZ5zr0sDFl63D1t43S124fXInNev51VoXK9osLze&#10;0Ca73jMccH1wNOyr4XPhX529GPfVuSvxX41difpq9GLwV33nZCNtg3YHONnM/t8G/wQcAY4AR2DG&#10;EChBu5qCwpMV+YXHL9VUiy+1t/pfGu5NuDTal3apszn0UmmxzaX41F2XXINWXLJzmnPZSjHnMkjm&#10;sqlwzmUTtkRY7GfJnMtm8vmXzRXzL9t5zr8sDlhw2SFk4WX36IWXw7Nev5xTcfKyqs7qcl2b/eWu&#10;If/LvSOhV86Mh185dyHuysSX8VfGv4y7Mnoh9ErfWenp9mHbL2bsBPmBOAIcAY4AR2D2EWBkk190&#10;CjkbrfM1FcLzbc2+5we74s+f6Uk631YfcF5ZaHs+KX3PeffAhyesXedPWDnOnzASz5swEt5bItyK&#10;508YYxnJsRQLJqzcFkyIfBdOOIQunHCPWzgRnvn8RF6Z5kRZo/VEXafDRPeQ/8TA2fCJofHwibHL&#10;kRPjV2Kx4nA/dKJ7TNjZMmS7afaR4Z+AI8AR4AhwBGYMgYICy2V5RZqlBQUaI1UVghHkaUaG+1JG&#10;zvalj7Q3BIwUFliNJKbsHnEPXj5q4z5/1Npl/qixeN6ovu29JZw3aiBij80fNZBgKeaPmrnOHxX6&#10;zB+VBs8fdYteMBqa8/xoboXmaEW9zWh9u8Noz5DfKMjm7NC58LNnL0aeHbscgxV7dvRC0NnuYWFz&#10;82mzj2fsBPmBOAIcAY4AR2D2EaiutliVr9QoKVRqDJRX2A10tgUOjPYlY6UNgHgGlEqLgcTkLwY8&#10;gh8fFHrMG0Q7mkHU1AyaiuYNGgvnDRrcWybSeYMmcvyMZek8b1DgNX9QHrJo0CV60WBo9guD2aoj&#10;g6X1ZoP1bfaD3YN+gwOjQUOD4+FDoxdih85enV6jE0FDnaOi2vZh8w9mHxn+CTgCHAGOAEdgxhCo&#10;aLFdWVB8qrCw5GR3VZWgu7cjpPv8UEb3+FB2d2dzcHdRkWV3XPLObo+gp3pgae6BtbkHbWrUy+j+&#10;Es/tMZZhyef1GDnO6zF3X9gj8l3UIw9b1OMWs6gnLOf3PVnlR3pK6yx66trtezoHfXsGRoN7B89H&#10;9I5eius9d5mt6N6RiyG9XcPSso4Rq7UzdoL8QBwBjgBHgCMw+wiUl9v8NqfoZH5BgXZbdZW4ra8z&#10;om2kL73t3GBWW2dLQFux0rItNmlrm2vQI+1wmbVbO89tRweBdiPh9DJl9yUL2g0luC9b0G6mWNBu&#10;7bGwXeC3sF0atrDdJWZJe1jui+1ZZcfbVXXW7fUdivbOQb/2/pGQjoFzYR3DF2I7Rq7EdYxdie8Y&#10;vhjS0TUqKWoesnx79pHhn4AjwBHgCHAEZgyBqiqLp0E2OflF2g1VleKGvs6ohrGB9AaQTUNXa3BD&#10;UZF5Q3T8hgb3wBWNIo8FjdbO8xtNpPMbDWyxRPfXAtxf0Ggiw1IsaLTA82x9FzdKQxc3KmKXNIZm&#10;vdSInE1jaYNNY22HQyOUTePps2FNA+cimoYvxDQhZ6NewxeCmjpGRTmNQ7avztgJ8gNxBDgCHAGO&#10;wOwjUF4ufj6/WCtTWaxXWVMtr+rvjqkC0WBlV3W3BVYpiyyqIhI2VrmGLKsSecyvtnKeX20mm19t&#10;JMKSTt8assXus8cVeI7Homqh/+JqWdjiapfoxdVhua9WZ5VrVJfV21bXddrXdA4H1AyMRdQMTETW&#10;nL0UWzN2NUG9hicCa9pGBWmNw6Yvzj4y/BNwBDgCHAGOwIwhUF8vfyG38GRKkVK3pKpKWtrfE1t6&#10;fiSvdGwwu7S7Nai0qMisNDR+vUoRuERl5z5PZaGYpzIRz1MZiuapjNli99mSYSkWYi1SWbgvUgn8&#10;FqnEIYtUipglqtDc11S5ZTqqsgY7VX2nY1nXmYAyuNHKBs5Hlw1fjCsbvhpXdvZqYtmZi8FlLWeE&#10;CTWD5s/N2AnyA3EEOAIcAY7A7CNQXid5OadIIz6/RDe/psaxoL8nrgBkUzA+nF3Q2RZUUFxoUhAa&#10;936BzHdxocBzQaGlYkEhcjSF+oJ5hUYC3MfSF2PhMR2Hhepl6raw0AbPFwcvKUQYrTA897XC3Aqd&#10;woomQSFyNoUdgwGF/WfDC8+MxxSNXo4vGv1yeg1cCCpqG5VE1J02f2r2keGfgCPAEeAIcARmDIHK&#10;evkbuUUaMUXFepnV1Q5Zp3tjssaHC7LODudldbYFZCkLTbPCYt7LsvddnGXrtiDb0mlBtolkQbah&#10;8EcLPxvIFmTryRdlGygWZZu7Lcq29VmcLQ5ZnO0UuzQ7PP+17IIaveyqVnF2fbdjTvdwYM7AufCc&#10;Mxdic0YvJ+SMXo3PGb4ckzNwKSCneUQQ0DCs//iMnSA/EEeAI8AR4AjMPgLVjZI3c5Ra4YWlBsn1&#10;tU7Jp3vjkseH85LPjuQld7UGJOfl6yUHRL6VLA9YlIzamRRLx/kpMAikGIrvLXYfS1+G5bBIvUxc&#10;FqXY+CxJEYQsSXGIWpoSmvdGSkGNfkpVuzilscc5tWc0JHVwIiZ1eCIudfRKfOro1UTcxuEx79TG&#10;EQt3Ve+pR2cfGf4JOAIcAY4AR2BGEGBt/CtqxWsyC46H5JUaxdbVOcUOdcfHjg9lYuXEtrX4x6Zn&#10;asd6RT4bK/dfGGvruTDOymVhnLFsYZyBeH6cAbu9v8T37jssjEMYLc7KZ0mcrd+SOIfoJXEheW/H&#10;5VbrxlW0iuOael3j+0cj4ocn4uNHLybEj15hC/ex+id84xtHzGVVHRoPz8gJ8oNwBDgCHAGOwOwj&#10;wEYvV9TarskoPOGbWaATXlFtHz50OiF8Yrgg/NxQTnhLk194Zo5euE/ES+FinwXhVq4Lwi2cFoQj&#10;ZxOBMFqEIW6Rq5lesoURhmw5L44w81gcgZxNhDBoaYQsZmlEaO47Ebk1JhFVbbKIxn73yP7RsMgz&#10;F+IiEULDwu3VhEiYBCL7L/hE1g2bWVedN1g6++jwT8AR4AhwBDgCM4IAI5vCWtv3MwtPeOaXGAfU&#10;1DgHYLxAAIgm4OxQVkBjvVdATr5+gH/MmgCJ/5IAS5dFgeaKRYFG4gWBBli60vtrUaCBFI+z37ku&#10;CTT3XhJoG7AkUBi0JNApYUlgdMG7gcoGs8CaDvvApj6PoJ7RsKChC/FBw5cTg0bZupYUhFBaUN8F&#10;z8D6EVMDVfuJJTNygvwgHAGOAEeAIzD7CBApfl1eLXwvo+CES16JiVdNnavXUG+i14XhPK+RoQyv&#10;hjp3r6wcbS+fyNe9BD6LvSxdF3qZOy/00hcu9NZlS7zQW//+kuG+0xJvfZcl3uaeS7xt/Jd4i0OW&#10;eDvFLfOOKHjfO6/W2Luyzd67uc/Dp2c01Of0eLTP0IU4n+FLCT6jXyb5DF9J8Ok57+ZdM2iomV13&#10;aNHso8M/AUeAI8AR4AjMCAIYnPbvRZXWH6QVaNjnq8yd6xs9nAf7kp3PjxQ6nz2d7lxf6+acmnnS&#10;2SPsJWdbr8XO5i4LnU2dFjobihe6gGSml3R6GcoXuxg6YjkvdjH3XOpi47/URRy21MUxYblLWMEH&#10;LlnVhi6lzVKXxl5vl97RcNeBiVjXoYl416HL8a7DVxKx4l07zzm7VA5oH1J271wwIyfID8IR4Ahw&#10;BDgCs4/AfbLJKNAUFapsZPX17rIzp5NkIBvZ2TNZstpaV1lSxjGZV/hLcoHPIjlcZnKEyuR6kkVy&#10;bcEiuY5o+r56yRbJDRRL5EYuS+RmHkvktsHL5KLoZXKX5BXy8MKP5dk1JvKSJoG8rsdD3jMSKT89&#10;HisfmkiwH76MdZXdxtl3jbvJKwd0vkio2zBv9tHhn4AjwBHgCHAEZgQBRjbl5dbvpRdqWheWWArq&#10;6jwEg30JgvEz+QKQDX52FYBsBF7hzwoEHgsEJo7TS1+2QKgrWSCEMUDI7quX/QKhodMCoZnLIqGZ&#10;5yKhXfBSoSxqqdAtdbkwougTYXa1vrC00U5Y3+Mp7BmNFIFsRKcn4kXDF+NFKOgUQdmIQDbCmkGd&#10;raqx7XNn5AT/iYP8P51AzABUvG5NAAAAAElFTkSuQmCCUEsBAi0AFAAGAAgAAAAhALGCZ7YKAQAA&#10;EwIAABMAAAAAAAAAAAAAAAAAAAAAAFtDb250ZW50X1R5cGVzXS54bWxQSwECLQAUAAYACAAAACEA&#10;OP0h/9YAAACUAQAACwAAAAAAAAAAAAAAAAA7AQAAX3JlbHMvLnJlbHNQSwECLQAUAAYACAAAACEA&#10;Y5iBXAUDAABqCQAADgAAAAAAAAAAAAAAAAA6AgAAZHJzL2Uyb0RvYy54bWxQSwECLQAUAAYACAAA&#10;ACEAqiYOvrwAAAAhAQAAGQAAAAAAAAAAAAAAAABrBQAAZHJzL19yZWxzL2Uyb0RvYy54bWwucmVs&#10;c1BLAQItABQABgAIAAAAIQAIClq04AAAAAoBAAAPAAAAAAAAAAAAAAAAAF4GAABkcnMvZG93bnJl&#10;di54bWxQSwECLQAKAAAAAAAAACEAZqYYQeDSCwDg0gsAFAAAAAAAAAAAAAAAAABrBwAAZHJzL21l&#10;ZGlhL2ltYWdlMS5wbmdQSwUGAAAAAAYABgB8AQAAfdoL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7" o:title="" cropleft="1941f"/>
                  <v:path arrowok="t"/>
                </v:shape>
                <v:shape id="Picture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7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EE3D26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D0"/>
    <w:rsid w:val="00EE3D26"/>
    <w:rsid w:val="00F7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ContactInfo">
    <w:name w:val="Contact Info"/>
    <w:basedOn w:val="Normal"/>
    <w:uiPriority w:val="1"/>
    <w:qFormat/>
    <w:pPr>
      <w:spacing w:line="228" w:lineRule="auto"/>
      <w:ind w:left="288" w:right="936"/>
    </w:pPr>
  </w:style>
  <w:style w:type="character" w:styleId="Hyperlink">
    <w:name w:val="Hyperlink"/>
    <w:basedOn w:val="DefaultParagraphFont"/>
    <w:uiPriority w:val="99"/>
    <w:unhideWhenUsed/>
    <w:rPr>
      <w:color w:val="7F7F7F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7F7F7F" w:themeColor="followedHyperlink"/>
      <w:u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ContactInfo">
    <w:name w:val="Contact Info"/>
    <w:basedOn w:val="Normal"/>
    <w:uiPriority w:val="1"/>
    <w:qFormat/>
    <w:pPr>
      <w:spacing w:line="228" w:lineRule="auto"/>
      <w:ind w:left="288" w:right="936"/>
    </w:pPr>
  </w:style>
  <w:style w:type="character" w:styleId="Hyperlink">
    <w:name w:val="Hyperlink"/>
    <w:basedOn w:val="DefaultParagraphFont"/>
    <w:uiPriority w:val="99"/>
    <w:unhideWhenUsed/>
    <w:rPr>
      <w:color w:val="7F7F7F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7F7F7F" w:themeColor="followedHyperlink"/>
      <w:u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S1031112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D06C9DBB91D45EF9C3C87335DD5D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CB17-58D5-4718-86CB-6B627C8669A5}"/>
      </w:docPartPr>
      <w:docPartBody>
        <w:p w:rsidR="00000000" w:rsidRDefault="00430526">
          <w:pPr>
            <w:pStyle w:val="5D06C9DBB91D45EF9C3C87335DD5D98E"/>
          </w:pPr>
          <w:r>
            <w:t>Your</w:t>
          </w:r>
          <w:r>
            <w:br/>
            <w:t>Name Here</w:t>
          </w:r>
        </w:p>
      </w:docPartBody>
    </w:docPart>
    <w:docPart>
      <w:docPartPr>
        <w:name w:val="E8BC5176DEDC4F1ABF5B40B887402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5FE8-8EE3-42F5-8310-EE45D20C3F11}"/>
      </w:docPartPr>
      <w:docPartBody>
        <w:p w:rsidR="00000000" w:rsidRDefault="00430526">
          <w:pPr>
            <w:pStyle w:val="E8BC5176DEDC4F1ABF5B40B887402CE2"/>
          </w:pPr>
          <w:r>
            <w:t>[Street Address, City, ST  ZIP Code]</w:t>
          </w:r>
        </w:p>
      </w:docPartBody>
    </w:docPart>
    <w:docPart>
      <w:docPartPr>
        <w:name w:val="36B6A2927E3A4752851D8E52A3193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5392-549D-4CE8-A80E-D1A1F6D28902}"/>
      </w:docPartPr>
      <w:docPartBody>
        <w:p w:rsidR="00000000" w:rsidRDefault="00430526">
          <w:pPr>
            <w:pStyle w:val="36B6A2927E3A4752851D8E52A3193770"/>
          </w:pPr>
          <w:r>
            <w:t>[Telephone]</w:t>
          </w:r>
        </w:p>
      </w:docPartBody>
    </w:docPart>
    <w:docPart>
      <w:docPartPr>
        <w:name w:val="EA2FB83058E6420F8F230CACDE22B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ED107-BC72-46D5-B37D-A6314B4E4154}"/>
      </w:docPartPr>
      <w:docPartBody>
        <w:p w:rsidR="00000000" w:rsidRDefault="00430526">
          <w:pPr>
            <w:pStyle w:val="EA2FB83058E6420F8F230CACDE22BDC0"/>
          </w:pPr>
          <w:r>
            <w:t>[Email address]</w:t>
          </w:r>
        </w:p>
      </w:docPartBody>
    </w:docPart>
    <w:docPart>
      <w:docPartPr>
        <w:name w:val="9197DCF2210A49C68D5E43032AAAD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36076-12C2-4330-8CB3-16026FDFE73C}"/>
      </w:docPartPr>
      <w:docPartBody>
        <w:p w:rsidR="00000000" w:rsidRDefault="00430526">
          <w:pPr>
            <w:pStyle w:val="9197DCF2210A49C68D5E43032AAAD3C9"/>
          </w:pPr>
          <w:r>
            <w:t>[Web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526"/>
    <w:rsid w:val="0043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06C9DBB91D45EF9C3C87335DD5D98E">
    <w:name w:val="5D06C9DBB91D45EF9C3C87335DD5D98E"/>
  </w:style>
  <w:style w:type="paragraph" w:customStyle="1" w:styleId="E8BC5176DEDC4F1ABF5B40B887402CE2">
    <w:name w:val="E8BC5176DEDC4F1ABF5B40B887402CE2"/>
  </w:style>
  <w:style w:type="paragraph" w:customStyle="1" w:styleId="36B6A2927E3A4752851D8E52A3193770">
    <w:name w:val="36B6A2927E3A4752851D8E52A3193770"/>
  </w:style>
  <w:style w:type="paragraph" w:customStyle="1" w:styleId="EA2FB83058E6420F8F230CACDE22BDC0">
    <w:name w:val="EA2FB83058E6420F8F230CACDE22BDC0"/>
  </w:style>
  <w:style w:type="paragraph" w:customStyle="1" w:styleId="9197DCF2210A49C68D5E43032AAAD3C9">
    <w:name w:val="9197DCF2210A49C68D5E43032AAAD3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06C9DBB91D45EF9C3C87335DD5D98E">
    <w:name w:val="5D06C9DBB91D45EF9C3C87335DD5D98E"/>
  </w:style>
  <w:style w:type="paragraph" w:customStyle="1" w:styleId="E8BC5176DEDC4F1ABF5B40B887402CE2">
    <w:name w:val="E8BC5176DEDC4F1ABF5B40B887402CE2"/>
  </w:style>
  <w:style w:type="paragraph" w:customStyle="1" w:styleId="36B6A2927E3A4752851D8E52A3193770">
    <w:name w:val="36B6A2927E3A4752851D8E52A3193770"/>
  </w:style>
  <w:style w:type="paragraph" w:customStyle="1" w:styleId="EA2FB83058E6420F8F230CACDE22BDC0">
    <w:name w:val="EA2FB83058E6420F8F230CACDE22BDC0"/>
  </w:style>
  <w:style w:type="paragraph" w:customStyle="1" w:styleId="9197DCF2210A49C68D5E43032AAAD3C9">
    <w:name w:val="9197DCF2210A49C68D5E43032AAAD3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16FBBCD-F760-44F9-A74D-14C2098486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TS103111221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2012-07-26T17:15:00Z</cp:lastPrinted>
  <dcterms:created xsi:type="dcterms:W3CDTF">2014-02-18T22:24:00Z</dcterms:created>
  <dcterms:modified xsi:type="dcterms:W3CDTF">2014-02-18T22:24:00Z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TC031112219991</vt:lpwstr>
  </property>
</Properties>
</file>